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CBA" w:rsidRPr="00474F5E" w:rsidRDefault="00474F5E" w:rsidP="00474F5E">
      <w:pPr>
        <w:jc w:val="center"/>
        <w:rPr>
          <w:sz w:val="44"/>
          <w:szCs w:val="44"/>
        </w:rPr>
      </w:pPr>
      <w:r w:rsidRPr="00474F5E">
        <w:rPr>
          <w:sz w:val="44"/>
          <w:szCs w:val="44"/>
        </w:rPr>
        <w:t>Design Issues</w:t>
      </w:r>
    </w:p>
    <w:p w:rsidR="00474F5E" w:rsidRPr="00474F5E" w:rsidRDefault="00474F5E" w:rsidP="00474F5E">
      <w:pPr>
        <w:jc w:val="center"/>
        <w:rPr>
          <w:sz w:val="44"/>
          <w:szCs w:val="44"/>
        </w:rPr>
      </w:pPr>
      <w:r w:rsidRPr="00474F5E">
        <w:rPr>
          <w:sz w:val="44"/>
          <w:szCs w:val="44"/>
        </w:rPr>
        <w:t>Battery Management System</w:t>
      </w:r>
    </w:p>
    <w:p w:rsidR="00474F5E" w:rsidRDefault="00474F5E" w:rsidP="00474F5E"/>
    <w:p w:rsidR="00474F5E" w:rsidRDefault="00474F5E" w:rsidP="00474F5E"/>
    <w:p w:rsidR="00474F5E" w:rsidRDefault="00474F5E" w:rsidP="00474F5E">
      <w:pPr>
        <w:jc w:val="center"/>
      </w:pPr>
      <w:r>
        <w:t>Team 7</w:t>
      </w:r>
    </w:p>
    <w:p w:rsidR="00474F5E" w:rsidRDefault="00474F5E" w:rsidP="00474F5E">
      <w:pPr>
        <w:jc w:val="center"/>
      </w:pPr>
      <w:r>
        <w:t>Matt Gilbert-Eyres</w:t>
      </w:r>
    </w:p>
    <w:p w:rsidR="00474F5E" w:rsidRDefault="00474F5E" w:rsidP="00474F5E">
      <w:pPr>
        <w:jc w:val="center"/>
      </w:pPr>
      <w:r>
        <w:t>Albert Ware</w:t>
      </w:r>
    </w:p>
    <w:p w:rsidR="00474F5E" w:rsidRDefault="007B67F1" w:rsidP="00474F5E">
      <w:pPr>
        <w:jc w:val="center"/>
      </w:pPr>
      <w:r>
        <w:t>Gerald Sau</w:t>
      </w:r>
      <w:r w:rsidR="00474F5E">
        <w:t xml:space="preserve">mier </w:t>
      </w:r>
    </w:p>
    <w:p w:rsidR="00474F5E" w:rsidRDefault="00E165F3" w:rsidP="00474F5E">
      <w:pPr>
        <w:jc w:val="center"/>
      </w:pPr>
      <w:r>
        <w:t>Au</w:t>
      </w:r>
      <w:r w:rsidR="00474F5E">
        <w:t>ez</w:t>
      </w:r>
      <w:r w:rsidR="007B67F1">
        <w:t xml:space="preserve"> Ryskhanov</w:t>
      </w:r>
    </w:p>
    <w:p w:rsidR="00474F5E" w:rsidRDefault="00474F5E" w:rsidP="00474F5E">
      <w:pPr>
        <w:jc w:val="center"/>
      </w:pPr>
      <w:r>
        <w:t xml:space="preserve">Mike Burch </w:t>
      </w: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Default="00474F5E" w:rsidP="00474F5E">
      <w:pPr>
        <w:jc w:val="center"/>
      </w:pPr>
    </w:p>
    <w:p w:rsidR="00474F5E" w:rsidRPr="0053093B" w:rsidRDefault="00474F5E" w:rsidP="0053093B">
      <w:pPr>
        <w:spacing w:line="360" w:lineRule="auto"/>
        <w:rPr>
          <w:i/>
          <w:sz w:val="24"/>
          <w:szCs w:val="24"/>
        </w:rPr>
      </w:pPr>
      <w:r w:rsidRPr="0053093B">
        <w:rPr>
          <w:i/>
          <w:sz w:val="24"/>
          <w:szCs w:val="24"/>
        </w:rPr>
        <w:lastRenderedPageBreak/>
        <w:t>Introduction:</w:t>
      </w:r>
    </w:p>
    <w:p w:rsidR="00EE1708" w:rsidRPr="0053093B" w:rsidRDefault="00EE1708" w:rsidP="0053093B">
      <w:pPr>
        <w:spacing w:line="360" w:lineRule="auto"/>
        <w:ind w:firstLine="720"/>
        <w:rPr>
          <w:sz w:val="24"/>
          <w:szCs w:val="24"/>
        </w:rPr>
      </w:pPr>
      <w:r w:rsidRPr="0053093B">
        <w:rPr>
          <w:sz w:val="24"/>
          <w:szCs w:val="24"/>
        </w:rPr>
        <w:t>There are many design issues to consider while designing and constructing the battery management syste</w:t>
      </w:r>
      <w:r w:rsidR="00A5105A">
        <w:rPr>
          <w:sz w:val="24"/>
          <w:szCs w:val="24"/>
        </w:rPr>
        <w:t>m for the Michigan State Solar C</w:t>
      </w:r>
      <w:r w:rsidRPr="0053093B">
        <w:rPr>
          <w:sz w:val="24"/>
          <w:szCs w:val="24"/>
        </w:rPr>
        <w:t xml:space="preserve">ar. One issue </w:t>
      </w:r>
      <w:r w:rsidR="00A5105A">
        <w:rPr>
          <w:sz w:val="24"/>
          <w:szCs w:val="24"/>
        </w:rPr>
        <w:t xml:space="preserve">that is </w:t>
      </w:r>
      <w:r w:rsidRPr="0053093B">
        <w:rPr>
          <w:sz w:val="24"/>
          <w:szCs w:val="24"/>
        </w:rPr>
        <w:t xml:space="preserve">critical to the product lifecycle is the ability for our design </w:t>
      </w:r>
      <w:r w:rsidR="00EF199D" w:rsidRPr="0053093B">
        <w:rPr>
          <w:sz w:val="24"/>
          <w:szCs w:val="24"/>
        </w:rPr>
        <w:t>to be upgraded</w:t>
      </w:r>
      <w:r w:rsidRPr="0053093B">
        <w:rPr>
          <w:sz w:val="24"/>
          <w:szCs w:val="24"/>
        </w:rPr>
        <w:t xml:space="preserve">. </w:t>
      </w:r>
      <w:r w:rsidR="00EF199D" w:rsidRPr="0053093B">
        <w:rPr>
          <w:sz w:val="24"/>
          <w:szCs w:val="24"/>
        </w:rPr>
        <w:t xml:space="preserve"> Another issue deals with how easy our device can be repaired or replicated. The battery managemen</w:t>
      </w:r>
      <w:r w:rsidR="00A5105A">
        <w:rPr>
          <w:sz w:val="24"/>
          <w:szCs w:val="24"/>
        </w:rPr>
        <w:t>t system should have a straight</w:t>
      </w:r>
      <w:r w:rsidR="00EF199D" w:rsidRPr="0053093B">
        <w:rPr>
          <w:sz w:val="24"/>
          <w:szCs w:val="24"/>
        </w:rPr>
        <w:t xml:space="preserve">forward design which allows for easy replacement of parts if they fail. </w:t>
      </w:r>
      <w:r w:rsidRPr="0053093B">
        <w:rPr>
          <w:sz w:val="24"/>
          <w:szCs w:val="24"/>
        </w:rPr>
        <w:t xml:space="preserve">The main function of the battery management system is to provide safety to the user of the solar car. </w:t>
      </w:r>
      <w:r w:rsidR="00EF199D" w:rsidRPr="0053093B">
        <w:rPr>
          <w:sz w:val="24"/>
          <w:szCs w:val="24"/>
        </w:rPr>
        <w:t xml:space="preserve">Lithium Ion batteries without proper monitoring can catch fire and even explode. With this in mind, safety of our device is the most important design issue that </w:t>
      </w:r>
      <w:r w:rsidR="00A5105A">
        <w:rPr>
          <w:sz w:val="24"/>
          <w:szCs w:val="24"/>
        </w:rPr>
        <w:t>must be addressed with our product</w:t>
      </w:r>
    </w:p>
    <w:p w:rsidR="00EF199D" w:rsidRPr="0053093B" w:rsidRDefault="00EF199D" w:rsidP="0053093B">
      <w:pPr>
        <w:spacing w:line="360" w:lineRule="auto"/>
        <w:rPr>
          <w:i/>
          <w:sz w:val="24"/>
          <w:szCs w:val="24"/>
        </w:rPr>
      </w:pPr>
    </w:p>
    <w:p w:rsidR="00EF199D" w:rsidRPr="0053093B" w:rsidRDefault="00EF199D" w:rsidP="0053093B">
      <w:pPr>
        <w:spacing w:line="360" w:lineRule="auto"/>
        <w:rPr>
          <w:i/>
          <w:sz w:val="24"/>
          <w:szCs w:val="24"/>
        </w:rPr>
      </w:pPr>
      <w:r w:rsidRPr="0053093B">
        <w:rPr>
          <w:i/>
          <w:sz w:val="24"/>
          <w:szCs w:val="24"/>
        </w:rPr>
        <w:t xml:space="preserve">Product Lifecycle Management: </w:t>
      </w:r>
    </w:p>
    <w:p w:rsidR="000467EA" w:rsidRPr="0053093B" w:rsidRDefault="00FF0792" w:rsidP="000467EA">
      <w:pPr>
        <w:spacing w:line="360" w:lineRule="auto"/>
        <w:ind w:firstLine="720"/>
        <w:rPr>
          <w:sz w:val="24"/>
          <w:szCs w:val="24"/>
        </w:rPr>
      </w:pPr>
      <w:r w:rsidRPr="0053093B">
        <w:rPr>
          <w:sz w:val="24"/>
          <w:szCs w:val="24"/>
        </w:rPr>
        <w:t>Product Lifecycle Management (PLM) is an important topic for the battery management system design.</w:t>
      </w:r>
      <w:r w:rsidR="00770E9C" w:rsidRPr="0053093B">
        <w:rPr>
          <w:sz w:val="24"/>
          <w:szCs w:val="24"/>
        </w:rPr>
        <w:t xml:space="preserve"> Many issues can occur within this area. </w:t>
      </w:r>
      <w:r w:rsidRPr="0053093B">
        <w:rPr>
          <w:sz w:val="24"/>
          <w:szCs w:val="24"/>
        </w:rPr>
        <w:t xml:space="preserve"> </w:t>
      </w:r>
      <w:r w:rsidR="00A5105A">
        <w:rPr>
          <w:sz w:val="24"/>
          <w:szCs w:val="24"/>
        </w:rPr>
        <w:t>Our design is</w:t>
      </w:r>
      <w:r w:rsidR="00770E9C" w:rsidRPr="0053093B">
        <w:rPr>
          <w:sz w:val="24"/>
          <w:szCs w:val="24"/>
        </w:rPr>
        <w:t xml:space="preserve"> a proof of concept prototype for the Solar Car team</w:t>
      </w:r>
      <w:r w:rsidR="00A5105A">
        <w:rPr>
          <w:sz w:val="24"/>
          <w:szCs w:val="24"/>
        </w:rPr>
        <w:t xml:space="preserve"> to replicate or build upon in the future</w:t>
      </w:r>
      <w:r w:rsidR="00770E9C" w:rsidRPr="0053093B">
        <w:rPr>
          <w:sz w:val="24"/>
          <w:szCs w:val="24"/>
        </w:rPr>
        <w:t>.</w:t>
      </w:r>
      <w:r w:rsidR="000467EA">
        <w:rPr>
          <w:sz w:val="24"/>
          <w:szCs w:val="24"/>
        </w:rPr>
        <w:t xml:space="preserve"> There are many stages in the lifecycle of a product</w:t>
      </w:r>
      <w:r w:rsidR="00D17F6C">
        <w:rPr>
          <w:sz w:val="24"/>
          <w:szCs w:val="24"/>
        </w:rPr>
        <w:t xml:space="preserve">. These include design, production, distribution, consumption, maintenance, and </w:t>
      </w:r>
      <w:r w:rsidR="003B20FC">
        <w:rPr>
          <w:sz w:val="24"/>
          <w:szCs w:val="24"/>
        </w:rPr>
        <w:t>end of life stages</w:t>
      </w:r>
      <w:r w:rsidR="000467EA">
        <w:rPr>
          <w:sz w:val="24"/>
          <w:szCs w:val="24"/>
        </w:rPr>
        <w:t>.  The goal of studyi</w:t>
      </w:r>
      <w:r w:rsidR="003B20FC">
        <w:rPr>
          <w:sz w:val="24"/>
          <w:szCs w:val="24"/>
        </w:rPr>
        <w:t>ng the lifecycle of the product is to discover</w:t>
      </w:r>
      <w:r w:rsidR="000467EA">
        <w:rPr>
          <w:sz w:val="24"/>
          <w:szCs w:val="24"/>
        </w:rPr>
        <w:t xml:space="preserve"> potential problems </w:t>
      </w:r>
      <w:r w:rsidR="00A5105A">
        <w:rPr>
          <w:sz w:val="24"/>
          <w:szCs w:val="24"/>
        </w:rPr>
        <w:t>quickly</w:t>
      </w:r>
      <w:r w:rsidR="003B20FC">
        <w:rPr>
          <w:sz w:val="24"/>
          <w:szCs w:val="24"/>
        </w:rPr>
        <w:t xml:space="preserve"> and recognize them</w:t>
      </w:r>
      <w:r w:rsidR="000467EA">
        <w:rPr>
          <w:sz w:val="24"/>
          <w:szCs w:val="24"/>
        </w:rPr>
        <w:t xml:space="preserve"> early </w:t>
      </w:r>
      <w:r w:rsidR="003B20FC">
        <w:rPr>
          <w:sz w:val="24"/>
          <w:szCs w:val="24"/>
        </w:rPr>
        <w:t>to be</w:t>
      </w:r>
      <w:r w:rsidR="000467EA">
        <w:rPr>
          <w:sz w:val="24"/>
          <w:szCs w:val="24"/>
        </w:rPr>
        <w:t xml:space="preserve"> fixed before the product reaches too </w:t>
      </w:r>
      <w:r w:rsidR="003B20FC">
        <w:rPr>
          <w:sz w:val="24"/>
          <w:szCs w:val="24"/>
        </w:rPr>
        <w:t xml:space="preserve">far </w:t>
      </w:r>
      <w:r w:rsidR="000467EA">
        <w:rPr>
          <w:sz w:val="24"/>
          <w:szCs w:val="24"/>
        </w:rPr>
        <w:t>in the lifecycle.</w:t>
      </w:r>
      <w:r w:rsidR="00D17F6C">
        <w:rPr>
          <w:sz w:val="24"/>
          <w:szCs w:val="24"/>
        </w:rPr>
        <w:t xml:space="preserve"> </w:t>
      </w:r>
      <w:r w:rsidR="00770E9C" w:rsidRPr="0053093B">
        <w:rPr>
          <w:sz w:val="24"/>
          <w:szCs w:val="24"/>
        </w:rPr>
        <w:t>The most important part of our project is</w:t>
      </w:r>
      <w:r w:rsidR="00A5105A">
        <w:rPr>
          <w:sz w:val="24"/>
          <w:szCs w:val="24"/>
        </w:rPr>
        <w:t xml:space="preserve"> to</w:t>
      </w:r>
      <w:r w:rsidR="00770E9C" w:rsidRPr="0053093B">
        <w:rPr>
          <w:sz w:val="24"/>
          <w:szCs w:val="24"/>
        </w:rPr>
        <w:t xml:space="preserve"> allow for the design to be replicated and</w:t>
      </w:r>
      <w:r w:rsidR="00A5105A">
        <w:rPr>
          <w:sz w:val="24"/>
          <w:szCs w:val="24"/>
        </w:rPr>
        <w:t xml:space="preserve"> upgraded</w:t>
      </w:r>
      <w:r w:rsidR="000467EA">
        <w:rPr>
          <w:sz w:val="24"/>
          <w:szCs w:val="24"/>
        </w:rPr>
        <w:t xml:space="preserve"> by others on the team. </w:t>
      </w:r>
    </w:p>
    <w:p w:rsidR="00FF0792" w:rsidRPr="0053093B" w:rsidRDefault="00FF0792" w:rsidP="0053093B">
      <w:pPr>
        <w:spacing w:line="360" w:lineRule="auto"/>
        <w:rPr>
          <w:sz w:val="24"/>
          <w:szCs w:val="24"/>
        </w:rPr>
      </w:pPr>
    </w:p>
    <w:p w:rsidR="00FF0792" w:rsidRPr="0053093B" w:rsidRDefault="00FF0792" w:rsidP="0053093B">
      <w:pPr>
        <w:spacing w:line="360" w:lineRule="auto"/>
        <w:rPr>
          <w:i/>
          <w:sz w:val="24"/>
          <w:szCs w:val="24"/>
        </w:rPr>
      </w:pPr>
      <w:r w:rsidRPr="0053093B">
        <w:rPr>
          <w:i/>
          <w:sz w:val="24"/>
          <w:szCs w:val="24"/>
        </w:rPr>
        <w:t>Design:</w:t>
      </w:r>
    </w:p>
    <w:p w:rsidR="00FF0792" w:rsidRDefault="003B20FC" w:rsidP="0053093B">
      <w:pPr>
        <w:spacing w:line="360" w:lineRule="auto"/>
        <w:ind w:firstLine="720"/>
        <w:rPr>
          <w:sz w:val="24"/>
          <w:szCs w:val="24"/>
        </w:rPr>
      </w:pPr>
      <w:r>
        <w:rPr>
          <w:sz w:val="24"/>
          <w:szCs w:val="24"/>
        </w:rPr>
        <w:t xml:space="preserve">The first stage of a product lifecycle is the design aspect. </w:t>
      </w:r>
      <w:r w:rsidR="00770E9C" w:rsidRPr="0053093B">
        <w:rPr>
          <w:sz w:val="24"/>
          <w:szCs w:val="24"/>
        </w:rPr>
        <w:t>The idea of our design is to replicate the abilities of battery management</w:t>
      </w:r>
      <w:r w:rsidR="00830CBC" w:rsidRPr="0053093B">
        <w:rPr>
          <w:sz w:val="24"/>
          <w:szCs w:val="24"/>
        </w:rPr>
        <w:t xml:space="preserve"> systems</w:t>
      </w:r>
      <w:r w:rsidR="00770E9C" w:rsidRPr="0053093B">
        <w:rPr>
          <w:sz w:val="24"/>
          <w:szCs w:val="24"/>
        </w:rPr>
        <w:t xml:space="preserve"> offered by other companies. Commercial battery management systems can cost around $1,200 or more. With a budget of only $500, the team is limited t</w:t>
      </w:r>
      <w:r w:rsidR="00830CBC" w:rsidRPr="0053093B">
        <w:rPr>
          <w:sz w:val="24"/>
          <w:szCs w:val="24"/>
        </w:rPr>
        <w:t>o what technology is used in our</w:t>
      </w:r>
      <w:r w:rsidR="00770E9C" w:rsidRPr="0053093B">
        <w:rPr>
          <w:sz w:val="24"/>
          <w:szCs w:val="24"/>
        </w:rPr>
        <w:t xml:space="preserve"> design.</w:t>
      </w:r>
      <w:r w:rsidR="00830CBC" w:rsidRPr="0053093B">
        <w:rPr>
          <w:sz w:val="24"/>
          <w:szCs w:val="24"/>
        </w:rPr>
        <w:t xml:space="preserve"> This obstacle will limit our balancing </w:t>
      </w:r>
      <w:r w:rsidR="00830CBC" w:rsidRPr="0053093B">
        <w:rPr>
          <w:sz w:val="24"/>
          <w:szCs w:val="24"/>
        </w:rPr>
        <w:lastRenderedPageBreak/>
        <w:t>options along with</w:t>
      </w:r>
      <w:r w:rsidR="00EA348C" w:rsidRPr="0053093B">
        <w:rPr>
          <w:sz w:val="24"/>
          <w:szCs w:val="24"/>
        </w:rPr>
        <w:t xml:space="preserve"> other</w:t>
      </w:r>
      <w:r w:rsidR="00830CBC" w:rsidRPr="0053093B">
        <w:rPr>
          <w:sz w:val="24"/>
          <w:szCs w:val="24"/>
        </w:rPr>
        <w:t xml:space="preserve"> functions. Even with a smaller budget, the battery management system will need to provide several functions such as voltage</w:t>
      </w:r>
      <w:r>
        <w:rPr>
          <w:sz w:val="24"/>
          <w:szCs w:val="24"/>
        </w:rPr>
        <w:t xml:space="preserve">, </w:t>
      </w:r>
      <w:r w:rsidR="00A5105A">
        <w:rPr>
          <w:sz w:val="24"/>
          <w:szCs w:val="24"/>
        </w:rPr>
        <w:t>temperature</w:t>
      </w:r>
      <w:r w:rsidR="00830CBC" w:rsidRPr="0053093B">
        <w:rPr>
          <w:sz w:val="24"/>
          <w:szCs w:val="24"/>
        </w:rPr>
        <w:t>,</w:t>
      </w:r>
      <w:r>
        <w:rPr>
          <w:sz w:val="24"/>
          <w:szCs w:val="24"/>
        </w:rPr>
        <w:t xml:space="preserve"> and</w:t>
      </w:r>
      <w:r w:rsidR="00830CBC" w:rsidRPr="0053093B">
        <w:rPr>
          <w:sz w:val="24"/>
          <w:szCs w:val="24"/>
        </w:rPr>
        <w:t xml:space="preserve"> current monitoring, </w:t>
      </w:r>
      <w:r>
        <w:rPr>
          <w:sz w:val="24"/>
          <w:szCs w:val="24"/>
        </w:rPr>
        <w:t xml:space="preserve">a </w:t>
      </w:r>
      <w:r w:rsidR="00830CBC" w:rsidRPr="0053093B">
        <w:rPr>
          <w:sz w:val="24"/>
          <w:szCs w:val="24"/>
        </w:rPr>
        <w:t>simple user i</w:t>
      </w:r>
      <w:r w:rsidR="00734B47">
        <w:rPr>
          <w:sz w:val="24"/>
          <w:szCs w:val="24"/>
        </w:rPr>
        <w:t>nterface</w:t>
      </w:r>
      <w:r>
        <w:rPr>
          <w:sz w:val="24"/>
          <w:szCs w:val="24"/>
        </w:rPr>
        <w:t>,</w:t>
      </w:r>
      <w:r w:rsidR="00734B47">
        <w:rPr>
          <w:sz w:val="24"/>
          <w:szCs w:val="24"/>
        </w:rPr>
        <w:t xml:space="preserve"> and passive balancing. A huge hurdle to overcome is using unfamiliar parts</w:t>
      </w:r>
      <w:r w:rsidR="007B67F1">
        <w:rPr>
          <w:sz w:val="24"/>
          <w:szCs w:val="24"/>
        </w:rPr>
        <w:t xml:space="preserve"> such as the sensors</w:t>
      </w:r>
      <w:r w:rsidR="00734B47">
        <w:rPr>
          <w:sz w:val="24"/>
          <w:szCs w:val="24"/>
        </w:rPr>
        <w:t xml:space="preserve">. The best way to overcome this obstacle </w:t>
      </w:r>
      <w:r>
        <w:rPr>
          <w:sz w:val="24"/>
          <w:szCs w:val="24"/>
        </w:rPr>
        <w:t>was</w:t>
      </w:r>
      <w:r w:rsidR="00734B47">
        <w:rPr>
          <w:sz w:val="24"/>
          <w:szCs w:val="24"/>
        </w:rPr>
        <w:t xml:space="preserve"> to attain the se</w:t>
      </w:r>
      <w:r w:rsidR="007B67F1">
        <w:rPr>
          <w:sz w:val="24"/>
          <w:szCs w:val="24"/>
        </w:rPr>
        <w:t xml:space="preserve">rvice manuals for each sensor then </w:t>
      </w:r>
      <w:r>
        <w:rPr>
          <w:sz w:val="24"/>
          <w:szCs w:val="24"/>
        </w:rPr>
        <w:t>have</w:t>
      </w:r>
      <w:r w:rsidR="007B67F1">
        <w:rPr>
          <w:sz w:val="24"/>
          <w:szCs w:val="24"/>
        </w:rPr>
        <w:t xml:space="preserve"> them measure known values</w:t>
      </w:r>
      <w:r>
        <w:rPr>
          <w:sz w:val="24"/>
          <w:szCs w:val="24"/>
        </w:rPr>
        <w:t>. After understanding how they are used and their function, we can</w:t>
      </w:r>
      <w:r w:rsidR="007B67F1">
        <w:rPr>
          <w:sz w:val="24"/>
          <w:szCs w:val="24"/>
        </w:rPr>
        <w:t xml:space="preserve"> then integrate them </w:t>
      </w:r>
      <w:r w:rsidR="00A66C22">
        <w:rPr>
          <w:sz w:val="24"/>
          <w:szCs w:val="24"/>
        </w:rPr>
        <w:t>within</w:t>
      </w:r>
      <w:r w:rsidR="007B67F1">
        <w:rPr>
          <w:sz w:val="24"/>
          <w:szCs w:val="24"/>
        </w:rPr>
        <w:t xml:space="preserve"> the product.</w:t>
      </w:r>
    </w:p>
    <w:p w:rsidR="003B20FC" w:rsidRPr="0053093B" w:rsidRDefault="003B20FC" w:rsidP="0053093B">
      <w:pPr>
        <w:spacing w:line="360" w:lineRule="auto"/>
        <w:ind w:firstLine="720"/>
        <w:rPr>
          <w:sz w:val="24"/>
          <w:szCs w:val="24"/>
        </w:rPr>
      </w:pPr>
    </w:p>
    <w:p w:rsidR="00EA348C" w:rsidRDefault="00D17F6C" w:rsidP="0053093B">
      <w:pPr>
        <w:spacing w:line="360" w:lineRule="auto"/>
        <w:rPr>
          <w:i/>
          <w:sz w:val="24"/>
          <w:szCs w:val="24"/>
        </w:rPr>
      </w:pPr>
      <w:r>
        <w:rPr>
          <w:i/>
          <w:sz w:val="24"/>
          <w:szCs w:val="24"/>
        </w:rPr>
        <w:t>Product Production:</w:t>
      </w:r>
    </w:p>
    <w:p w:rsidR="00D17F6C" w:rsidRPr="00D17F6C" w:rsidRDefault="00D17F6C" w:rsidP="0053093B">
      <w:pPr>
        <w:spacing w:line="360" w:lineRule="auto"/>
        <w:rPr>
          <w:sz w:val="24"/>
          <w:szCs w:val="24"/>
        </w:rPr>
      </w:pPr>
      <w:r>
        <w:rPr>
          <w:i/>
          <w:sz w:val="24"/>
          <w:szCs w:val="24"/>
        </w:rPr>
        <w:tab/>
      </w:r>
      <w:r>
        <w:rPr>
          <w:sz w:val="24"/>
          <w:szCs w:val="24"/>
        </w:rPr>
        <w:t>After completion of the design aspect of the product’s lifecycle, it is important to address the construction of the product to ensure it meets the required time frame. The manufacturing process involves cost, material logistics, and safety. The cost of the manufacturing relies on the price of materials used in the construction of the product. The key components used in the product are the battery cells, battery</w:t>
      </w:r>
      <w:r w:rsidR="00A66C22">
        <w:rPr>
          <w:sz w:val="24"/>
          <w:szCs w:val="24"/>
        </w:rPr>
        <w:t>,</w:t>
      </w:r>
      <w:r>
        <w:rPr>
          <w:sz w:val="24"/>
          <w:szCs w:val="24"/>
        </w:rPr>
        <w:t xml:space="preserve"> </w:t>
      </w:r>
      <w:r w:rsidR="00DF0087">
        <w:rPr>
          <w:sz w:val="24"/>
          <w:szCs w:val="24"/>
        </w:rPr>
        <w:t xml:space="preserve">controller </w:t>
      </w:r>
      <w:r>
        <w:rPr>
          <w:sz w:val="24"/>
          <w:szCs w:val="24"/>
        </w:rPr>
        <w:t>housing, Arduino Mega</w:t>
      </w:r>
      <w:r w:rsidR="00A66C22">
        <w:rPr>
          <w:sz w:val="24"/>
          <w:szCs w:val="24"/>
        </w:rPr>
        <w:t xml:space="preserve"> microcontroller</w:t>
      </w:r>
      <w:r w:rsidR="001F580F">
        <w:rPr>
          <w:sz w:val="24"/>
          <w:szCs w:val="24"/>
        </w:rPr>
        <w:t>, LCD screen</w:t>
      </w:r>
      <w:r>
        <w:rPr>
          <w:sz w:val="24"/>
          <w:szCs w:val="24"/>
        </w:rPr>
        <w:t>, relay board,</w:t>
      </w:r>
      <w:r w:rsidR="001F580F">
        <w:rPr>
          <w:sz w:val="24"/>
          <w:szCs w:val="24"/>
        </w:rPr>
        <w:t xml:space="preserve"> temperature sensors, voltage sensors, current sensors,</w:t>
      </w:r>
      <w:r>
        <w:rPr>
          <w:sz w:val="24"/>
          <w:szCs w:val="24"/>
        </w:rPr>
        <w:t xml:space="preserve"> and multiple printed circuit boards. </w:t>
      </w:r>
      <w:r w:rsidR="001F580F">
        <w:rPr>
          <w:sz w:val="24"/>
          <w:szCs w:val="24"/>
        </w:rPr>
        <w:t>The major components required are not designed or produced in-house, so there will be a reliance on multiple suppliers to provide the necessary parts. An example would be the Arduino Mega 2530 R3 communication board. It is available at the Digi-Key website for $51.91 which is able to communicate with all of the sensors, the LCD display, and a computer.</w:t>
      </w:r>
      <w:r w:rsidR="00DF0087">
        <w:rPr>
          <w:sz w:val="24"/>
          <w:szCs w:val="24"/>
        </w:rPr>
        <w:t xml:space="preserve"> Some components made in-house are the battery and controller housing.  Once all the components are assembled, wiring and installation will take place. </w:t>
      </w:r>
    </w:p>
    <w:p w:rsidR="00725119" w:rsidRPr="0053093B" w:rsidRDefault="00EA348C" w:rsidP="0053093B">
      <w:pPr>
        <w:spacing w:line="360" w:lineRule="auto"/>
        <w:ind w:firstLine="720"/>
        <w:rPr>
          <w:sz w:val="24"/>
          <w:szCs w:val="24"/>
        </w:rPr>
      </w:pPr>
      <w:r w:rsidRPr="0053093B">
        <w:rPr>
          <w:sz w:val="24"/>
          <w:szCs w:val="24"/>
        </w:rPr>
        <w:t>There are many issues to consider before the battery managements system is constructed. Battery management systems have many functions and can be very complex. Our design will start with a simple three cell system. This small scale prototype will allow for conceptual testing. The findings from this project will allow for a large scale production by th</w:t>
      </w:r>
      <w:r w:rsidR="00725119" w:rsidRPr="0053093B">
        <w:rPr>
          <w:sz w:val="24"/>
          <w:szCs w:val="24"/>
        </w:rPr>
        <w:t xml:space="preserve">e solar car team in the future. Testing of our design will require an adjustable load that </w:t>
      </w:r>
      <w:r w:rsidR="00A66C22">
        <w:rPr>
          <w:sz w:val="24"/>
          <w:szCs w:val="24"/>
        </w:rPr>
        <w:t>varies</w:t>
      </w:r>
      <w:r w:rsidR="00725119" w:rsidRPr="0053093B">
        <w:rPr>
          <w:sz w:val="24"/>
          <w:szCs w:val="24"/>
        </w:rPr>
        <w:t xml:space="preserve"> how much current will be drawn from the system. Changing the current will allow the current </w:t>
      </w:r>
      <w:r w:rsidR="00A66C22">
        <w:rPr>
          <w:sz w:val="24"/>
          <w:szCs w:val="24"/>
        </w:rPr>
        <w:t>measuring</w:t>
      </w:r>
      <w:r w:rsidR="00725119" w:rsidRPr="0053093B">
        <w:rPr>
          <w:sz w:val="24"/>
          <w:szCs w:val="24"/>
        </w:rPr>
        <w:t xml:space="preserve"> devices to be tested</w:t>
      </w:r>
      <w:r w:rsidR="00A66C22">
        <w:rPr>
          <w:sz w:val="24"/>
          <w:szCs w:val="24"/>
        </w:rPr>
        <w:t xml:space="preserve"> </w:t>
      </w:r>
      <w:r w:rsidR="00A66C22" w:rsidRPr="0053093B">
        <w:rPr>
          <w:sz w:val="24"/>
          <w:szCs w:val="24"/>
        </w:rPr>
        <w:t>along with the safety protocols</w:t>
      </w:r>
      <w:r w:rsidR="00725119" w:rsidRPr="0053093B">
        <w:rPr>
          <w:sz w:val="24"/>
          <w:szCs w:val="24"/>
        </w:rPr>
        <w:t xml:space="preserve">. </w:t>
      </w:r>
      <w:proofErr w:type="gramStart"/>
      <w:r w:rsidR="00A66C22">
        <w:rPr>
          <w:sz w:val="24"/>
          <w:szCs w:val="24"/>
        </w:rPr>
        <w:t xml:space="preserve">These </w:t>
      </w:r>
      <w:r w:rsidR="00725119" w:rsidRPr="0053093B">
        <w:rPr>
          <w:sz w:val="24"/>
          <w:szCs w:val="24"/>
        </w:rPr>
        <w:t xml:space="preserve"> protocols</w:t>
      </w:r>
      <w:proofErr w:type="gramEnd"/>
      <w:r w:rsidR="00725119" w:rsidRPr="0053093B">
        <w:rPr>
          <w:sz w:val="24"/>
          <w:szCs w:val="24"/>
        </w:rPr>
        <w:t xml:space="preserve"> involve </w:t>
      </w:r>
      <w:r w:rsidR="00725119" w:rsidRPr="0053093B">
        <w:rPr>
          <w:sz w:val="24"/>
          <w:szCs w:val="24"/>
        </w:rPr>
        <w:lastRenderedPageBreak/>
        <w:t xml:space="preserve">emergency shut off along with visual and audio warnings for the user. </w:t>
      </w:r>
      <w:r w:rsidR="00CF3073" w:rsidRPr="0053093B">
        <w:rPr>
          <w:sz w:val="24"/>
          <w:szCs w:val="24"/>
        </w:rPr>
        <w:t xml:space="preserve">Additional testing involving sensor accuracy will be required to ensure reliable data results. </w:t>
      </w:r>
    </w:p>
    <w:p w:rsidR="00A66C22" w:rsidRDefault="00A66C22" w:rsidP="00DF0087">
      <w:pPr>
        <w:spacing w:line="360" w:lineRule="auto"/>
        <w:rPr>
          <w:i/>
          <w:sz w:val="24"/>
          <w:szCs w:val="24"/>
        </w:rPr>
      </w:pPr>
    </w:p>
    <w:p w:rsidR="00DF0087" w:rsidRDefault="00DF0087" w:rsidP="00DF0087">
      <w:pPr>
        <w:spacing w:line="360" w:lineRule="auto"/>
        <w:rPr>
          <w:i/>
          <w:sz w:val="24"/>
          <w:szCs w:val="24"/>
        </w:rPr>
      </w:pPr>
      <w:r>
        <w:rPr>
          <w:i/>
          <w:sz w:val="24"/>
          <w:szCs w:val="24"/>
        </w:rPr>
        <w:t>Distribution:</w:t>
      </w:r>
    </w:p>
    <w:p w:rsidR="00DF0087" w:rsidRDefault="00DF0087" w:rsidP="00DF0087">
      <w:pPr>
        <w:spacing w:line="360" w:lineRule="auto"/>
        <w:rPr>
          <w:sz w:val="24"/>
          <w:szCs w:val="24"/>
        </w:rPr>
      </w:pPr>
      <w:r>
        <w:rPr>
          <w:i/>
          <w:sz w:val="24"/>
          <w:szCs w:val="24"/>
        </w:rPr>
        <w:tab/>
      </w:r>
      <w:r w:rsidR="003E3802">
        <w:rPr>
          <w:sz w:val="24"/>
          <w:szCs w:val="24"/>
        </w:rPr>
        <w:t xml:space="preserve">The distribution of the </w:t>
      </w:r>
      <w:r w:rsidR="003B20FC">
        <w:rPr>
          <w:sz w:val="24"/>
          <w:szCs w:val="24"/>
        </w:rPr>
        <w:t>battery management system</w:t>
      </w:r>
      <w:r w:rsidR="003E3802">
        <w:rPr>
          <w:sz w:val="24"/>
          <w:szCs w:val="24"/>
        </w:rPr>
        <w:t xml:space="preserve"> will occur after the </w:t>
      </w:r>
      <w:r w:rsidR="003B20FC">
        <w:rPr>
          <w:sz w:val="24"/>
          <w:szCs w:val="24"/>
        </w:rPr>
        <w:t>fabrication</w:t>
      </w:r>
      <w:r w:rsidR="003E3802">
        <w:rPr>
          <w:sz w:val="24"/>
          <w:szCs w:val="24"/>
        </w:rPr>
        <w:t xml:space="preserve"> of the product is optimized so customers can receive the product promptly</w:t>
      </w:r>
      <w:r w:rsidR="00A66C22">
        <w:rPr>
          <w:sz w:val="24"/>
          <w:szCs w:val="24"/>
        </w:rPr>
        <w:t>, and</w:t>
      </w:r>
      <w:r w:rsidR="000F1DD4">
        <w:rPr>
          <w:sz w:val="24"/>
          <w:szCs w:val="24"/>
        </w:rPr>
        <w:t xml:space="preserve"> is the next step in the lifecycle. </w:t>
      </w:r>
      <w:r w:rsidR="003E3802">
        <w:rPr>
          <w:sz w:val="24"/>
          <w:szCs w:val="24"/>
        </w:rPr>
        <w:t xml:space="preserve">The shipping of the product will be handled by a third party company which will be decided on </w:t>
      </w:r>
      <w:r w:rsidR="003B20FC">
        <w:rPr>
          <w:sz w:val="24"/>
          <w:szCs w:val="24"/>
        </w:rPr>
        <w:t xml:space="preserve">the company’s </w:t>
      </w:r>
      <w:r w:rsidR="003E3802">
        <w:rPr>
          <w:sz w:val="24"/>
          <w:szCs w:val="24"/>
        </w:rPr>
        <w:t>timeliness and cost to ship. The most important part of distribution is the cost of shipping. The heavier the product the more the cost will increase. The best way to lower cost would be to lower the weight of the product. The housing of our product is constructed out of wood whic</w:t>
      </w:r>
      <w:r w:rsidR="000F1DD4">
        <w:rPr>
          <w:sz w:val="24"/>
          <w:szCs w:val="24"/>
        </w:rPr>
        <w:t>h is heavier than alternatives</w:t>
      </w:r>
      <w:r w:rsidR="003B20FC">
        <w:rPr>
          <w:sz w:val="24"/>
          <w:szCs w:val="24"/>
        </w:rPr>
        <w:t xml:space="preserve"> such as </w:t>
      </w:r>
      <w:proofErr w:type="spellStart"/>
      <w:r w:rsidR="003B20FC">
        <w:rPr>
          <w:sz w:val="24"/>
          <w:szCs w:val="24"/>
        </w:rPr>
        <w:t>Plexiglass</w:t>
      </w:r>
      <w:proofErr w:type="spellEnd"/>
      <w:r w:rsidR="003B20FC">
        <w:rPr>
          <w:sz w:val="24"/>
          <w:szCs w:val="24"/>
        </w:rPr>
        <w:t xml:space="preserve"> and 3-D printed material.</w:t>
      </w:r>
      <w:r w:rsidR="000F1DD4">
        <w:rPr>
          <w:sz w:val="24"/>
          <w:szCs w:val="24"/>
        </w:rPr>
        <w:t xml:space="preserve"> Using 3-D printers to create the housing would significantly reduce the weight of the product which would decrease the cost of shipping. The cost to 3-D print the housing is more expensive than the wood</w:t>
      </w:r>
      <w:r w:rsidR="003B20FC">
        <w:rPr>
          <w:sz w:val="24"/>
          <w:szCs w:val="24"/>
        </w:rPr>
        <w:t>,</w:t>
      </w:r>
      <w:r w:rsidR="000F1DD4">
        <w:rPr>
          <w:sz w:val="24"/>
          <w:szCs w:val="24"/>
        </w:rPr>
        <w:t xml:space="preserve"> but the savings gained from the reduced weight may be more beneficial.</w:t>
      </w:r>
    </w:p>
    <w:p w:rsidR="000F1DD4" w:rsidRPr="00DF0087" w:rsidRDefault="000F1DD4" w:rsidP="00DF0087">
      <w:pPr>
        <w:spacing w:line="360" w:lineRule="auto"/>
        <w:rPr>
          <w:sz w:val="24"/>
          <w:szCs w:val="24"/>
        </w:rPr>
      </w:pPr>
    </w:p>
    <w:p w:rsidR="00DF0087" w:rsidRDefault="000F1DD4" w:rsidP="00DF0087">
      <w:pPr>
        <w:spacing w:line="360" w:lineRule="auto"/>
        <w:rPr>
          <w:i/>
          <w:sz w:val="24"/>
          <w:szCs w:val="24"/>
        </w:rPr>
      </w:pPr>
      <w:r>
        <w:rPr>
          <w:i/>
          <w:sz w:val="24"/>
          <w:szCs w:val="24"/>
        </w:rPr>
        <w:t>Consumption:</w:t>
      </w:r>
    </w:p>
    <w:p w:rsidR="000F1DD4" w:rsidRDefault="000F1DD4" w:rsidP="00DF0087">
      <w:pPr>
        <w:spacing w:line="360" w:lineRule="auto"/>
        <w:rPr>
          <w:sz w:val="24"/>
          <w:szCs w:val="24"/>
        </w:rPr>
      </w:pPr>
      <w:r>
        <w:rPr>
          <w:i/>
          <w:sz w:val="24"/>
          <w:szCs w:val="24"/>
        </w:rPr>
        <w:tab/>
      </w:r>
      <w:r>
        <w:rPr>
          <w:sz w:val="24"/>
          <w:szCs w:val="24"/>
        </w:rPr>
        <w:t xml:space="preserve">The next step in the design </w:t>
      </w:r>
      <w:r w:rsidR="0057577C">
        <w:rPr>
          <w:sz w:val="24"/>
          <w:szCs w:val="24"/>
        </w:rPr>
        <w:t xml:space="preserve">lifecycle is the consumption of the product. This is very important to longevity of the product. To </w:t>
      </w:r>
      <w:r w:rsidR="00A66C22">
        <w:rPr>
          <w:sz w:val="24"/>
          <w:szCs w:val="24"/>
        </w:rPr>
        <w:t>ensure the longevity</w:t>
      </w:r>
      <w:r w:rsidR="0057577C">
        <w:rPr>
          <w:sz w:val="24"/>
          <w:szCs w:val="24"/>
        </w:rPr>
        <w:t xml:space="preserve">, proper use of the system is </w:t>
      </w:r>
      <w:r w:rsidR="00A66C22">
        <w:rPr>
          <w:sz w:val="24"/>
          <w:szCs w:val="24"/>
        </w:rPr>
        <w:t>required</w:t>
      </w:r>
      <w:r w:rsidR="0057577C">
        <w:rPr>
          <w:sz w:val="24"/>
          <w:szCs w:val="24"/>
        </w:rPr>
        <w:t xml:space="preserve">. Improper use could lead to battery failure and other safety concerns. To ensure proper use, a user manual will be included with the product. This manual will discuss the limits, upgradability, programming language, installation, and maintenance. The programming </w:t>
      </w:r>
      <w:r w:rsidR="00A66C22">
        <w:rPr>
          <w:sz w:val="24"/>
          <w:szCs w:val="24"/>
        </w:rPr>
        <w:t>guide</w:t>
      </w:r>
      <w:r w:rsidR="0057577C">
        <w:rPr>
          <w:sz w:val="24"/>
          <w:szCs w:val="24"/>
        </w:rPr>
        <w:t xml:space="preserve"> will include shortcuts that can be used and prewritten functionality descriptions. </w:t>
      </w:r>
      <w:r w:rsidR="003B20FC">
        <w:rPr>
          <w:sz w:val="24"/>
          <w:szCs w:val="24"/>
        </w:rPr>
        <w:t xml:space="preserve">During installation, the parts </w:t>
      </w:r>
      <w:r w:rsidR="00A66C22">
        <w:rPr>
          <w:sz w:val="24"/>
          <w:szCs w:val="24"/>
        </w:rPr>
        <w:t>can</w:t>
      </w:r>
      <w:r w:rsidR="003B20FC">
        <w:rPr>
          <w:sz w:val="24"/>
          <w:szCs w:val="24"/>
        </w:rPr>
        <w:t xml:space="preserve"> be color coded and labeled so the user can visually see which component is which</w:t>
      </w:r>
      <w:r w:rsidR="00F1500C">
        <w:rPr>
          <w:sz w:val="24"/>
          <w:szCs w:val="24"/>
        </w:rPr>
        <w:t xml:space="preserve"> and where they are installed based on the user manual. </w:t>
      </w:r>
      <w:r w:rsidR="0057577C">
        <w:rPr>
          <w:sz w:val="24"/>
          <w:szCs w:val="24"/>
        </w:rPr>
        <w:t xml:space="preserve">Maintenance will be vital to the product </w:t>
      </w:r>
      <w:r w:rsidR="00A62BE8">
        <w:rPr>
          <w:sz w:val="24"/>
          <w:szCs w:val="24"/>
        </w:rPr>
        <w:t>lifecycle</w:t>
      </w:r>
      <w:r w:rsidR="00A66C22">
        <w:rPr>
          <w:sz w:val="24"/>
          <w:szCs w:val="24"/>
        </w:rPr>
        <w:t xml:space="preserve"> because</w:t>
      </w:r>
      <w:r w:rsidR="00A62BE8">
        <w:rPr>
          <w:sz w:val="24"/>
          <w:szCs w:val="24"/>
        </w:rPr>
        <w:t xml:space="preserve"> parts of the system will experience wear and tear </w:t>
      </w:r>
      <w:r w:rsidR="00A66C22">
        <w:rPr>
          <w:sz w:val="24"/>
          <w:szCs w:val="24"/>
        </w:rPr>
        <w:t>sooner</w:t>
      </w:r>
      <w:r w:rsidR="00A62BE8">
        <w:rPr>
          <w:sz w:val="24"/>
          <w:szCs w:val="24"/>
        </w:rPr>
        <w:t xml:space="preserve"> than others. The sensors themselves will experience more up time than other </w:t>
      </w:r>
      <w:r w:rsidR="00A62BE8">
        <w:rPr>
          <w:sz w:val="24"/>
          <w:szCs w:val="24"/>
        </w:rPr>
        <w:lastRenderedPageBreak/>
        <w:t xml:space="preserve">components. To alleviate </w:t>
      </w:r>
      <w:r w:rsidR="00F1500C">
        <w:rPr>
          <w:sz w:val="24"/>
          <w:szCs w:val="24"/>
        </w:rPr>
        <w:t>a potential</w:t>
      </w:r>
      <w:r w:rsidR="00A62BE8">
        <w:rPr>
          <w:sz w:val="24"/>
          <w:szCs w:val="24"/>
        </w:rPr>
        <w:t xml:space="preserve"> problem with sensor failure, extra sensors m</w:t>
      </w:r>
      <w:r w:rsidR="00F1500C">
        <w:rPr>
          <w:sz w:val="24"/>
          <w:szCs w:val="24"/>
        </w:rPr>
        <w:t>ay be included with the product along with extra wiring harnesses</w:t>
      </w:r>
      <w:r w:rsidR="00A66C22">
        <w:rPr>
          <w:sz w:val="24"/>
          <w:szCs w:val="24"/>
        </w:rPr>
        <w:t xml:space="preserve"> in the case of wiring shortages due to heavy use</w:t>
      </w:r>
      <w:r w:rsidR="00F1500C">
        <w:rPr>
          <w:sz w:val="24"/>
          <w:szCs w:val="24"/>
        </w:rPr>
        <w:t>.</w:t>
      </w:r>
    </w:p>
    <w:p w:rsidR="000F1DD4" w:rsidRPr="00DF0087" w:rsidRDefault="000F1DD4" w:rsidP="00DF0087">
      <w:pPr>
        <w:spacing w:line="360" w:lineRule="auto"/>
        <w:rPr>
          <w:i/>
          <w:sz w:val="24"/>
          <w:szCs w:val="24"/>
        </w:rPr>
      </w:pPr>
    </w:p>
    <w:p w:rsidR="00EA348C" w:rsidRPr="00734B47" w:rsidRDefault="00EA348C" w:rsidP="0053093B">
      <w:pPr>
        <w:spacing w:line="360" w:lineRule="auto"/>
        <w:rPr>
          <w:i/>
          <w:sz w:val="24"/>
          <w:szCs w:val="24"/>
        </w:rPr>
      </w:pPr>
      <w:r w:rsidRPr="00734B47">
        <w:rPr>
          <w:i/>
          <w:sz w:val="24"/>
          <w:szCs w:val="24"/>
        </w:rPr>
        <w:t>Sustain, Recycle, Disposal:</w:t>
      </w:r>
    </w:p>
    <w:p w:rsidR="00EA348C" w:rsidRPr="0053093B" w:rsidRDefault="00CF3073" w:rsidP="00E165F3">
      <w:pPr>
        <w:spacing w:line="360" w:lineRule="auto"/>
        <w:ind w:firstLine="720"/>
        <w:rPr>
          <w:sz w:val="24"/>
          <w:szCs w:val="24"/>
        </w:rPr>
      </w:pPr>
      <w:r w:rsidRPr="0053093B">
        <w:rPr>
          <w:sz w:val="24"/>
          <w:szCs w:val="24"/>
        </w:rPr>
        <w:t>Our design is a prototype with a small life cycle</w:t>
      </w:r>
      <w:r w:rsidR="00F1500C">
        <w:rPr>
          <w:sz w:val="24"/>
          <w:szCs w:val="24"/>
        </w:rPr>
        <w:t>, and the end of life stage is very important to minimize the adverse effect on the environment due to improper disposal</w:t>
      </w:r>
      <w:r w:rsidRPr="0053093B">
        <w:rPr>
          <w:sz w:val="24"/>
          <w:szCs w:val="24"/>
        </w:rPr>
        <w:t>. The materials that are used will require replacement and disposal when technology improves. In addition, some of the devices are subject to high temperatures which decrease the operating life of the components. A plan on how to properly dispose of the components should be in place wh</w:t>
      </w:r>
      <w:r w:rsidR="00734B47">
        <w:rPr>
          <w:sz w:val="24"/>
          <w:szCs w:val="24"/>
        </w:rPr>
        <w:t xml:space="preserve">en they need to be </w:t>
      </w:r>
      <w:r w:rsidR="00A66C22">
        <w:rPr>
          <w:sz w:val="24"/>
          <w:szCs w:val="24"/>
        </w:rPr>
        <w:t>replaced</w:t>
      </w:r>
      <w:r w:rsidR="00734B47">
        <w:rPr>
          <w:sz w:val="24"/>
          <w:szCs w:val="24"/>
        </w:rPr>
        <w:t>. The most likely parts to fail first would be the sensor in direct contact with the batteries since they are exposed to high temperatures</w:t>
      </w:r>
      <w:r w:rsidR="00A66C22">
        <w:rPr>
          <w:sz w:val="24"/>
          <w:szCs w:val="24"/>
        </w:rPr>
        <w:t xml:space="preserve"> on a regular basis</w:t>
      </w:r>
      <w:r w:rsidR="00734B47">
        <w:rPr>
          <w:sz w:val="24"/>
          <w:szCs w:val="24"/>
        </w:rPr>
        <w:t>.</w:t>
      </w:r>
    </w:p>
    <w:p w:rsidR="00EA348C" w:rsidRPr="00734B47" w:rsidRDefault="00EA348C" w:rsidP="0053093B">
      <w:pPr>
        <w:spacing w:line="360" w:lineRule="auto"/>
        <w:rPr>
          <w:i/>
          <w:sz w:val="24"/>
          <w:szCs w:val="24"/>
        </w:rPr>
      </w:pPr>
      <w:r w:rsidRPr="00734B47">
        <w:rPr>
          <w:i/>
          <w:sz w:val="24"/>
          <w:szCs w:val="24"/>
        </w:rPr>
        <w:t>Upgradability:</w:t>
      </w:r>
    </w:p>
    <w:p w:rsidR="00EA348C" w:rsidRPr="0053093B" w:rsidRDefault="0053093B" w:rsidP="00E165F3">
      <w:pPr>
        <w:spacing w:line="360" w:lineRule="auto"/>
        <w:ind w:firstLine="720"/>
        <w:rPr>
          <w:sz w:val="24"/>
          <w:szCs w:val="24"/>
        </w:rPr>
      </w:pPr>
      <w:r w:rsidRPr="0053093B">
        <w:rPr>
          <w:sz w:val="24"/>
          <w:szCs w:val="24"/>
        </w:rPr>
        <w:t>A very important design aspect of our project will be the ability to add to our battery management system. Our design uses three battery cells with four batteries in each cell. The solar car team will need to expand on this</w:t>
      </w:r>
      <w:r w:rsidR="00734B47">
        <w:rPr>
          <w:sz w:val="24"/>
          <w:szCs w:val="24"/>
        </w:rPr>
        <w:t xml:space="preserve"> design </w:t>
      </w:r>
      <w:r w:rsidR="00A66C22">
        <w:rPr>
          <w:sz w:val="24"/>
          <w:szCs w:val="24"/>
        </w:rPr>
        <w:t xml:space="preserve">by </w:t>
      </w:r>
      <w:r w:rsidR="00734B47">
        <w:rPr>
          <w:sz w:val="24"/>
          <w:szCs w:val="24"/>
        </w:rPr>
        <w:t xml:space="preserve">adding many more cells. The design can also be upgraded to use higher quality sensors for even </w:t>
      </w:r>
      <w:r w:rsidR="00A66C22">
        <w:rPr>
          <w:sz w:val="24"/>
          <w:szCs w:val="24"/>
        </w:rPr>
        <w:t>better</w:t>
      </w:r>
      <w:r w:rsidR="00734B47">
        <w:rPr>
          <w:sz w:val="24"/>
          <w:szCs w:val="24"/>
        </w:rPr>
        <w:t xml:space="preserve"> accuracy </w:t>
      </w:r>
      <w:r w:rsidR="00A66C22">
        <w:rPr>
          <w:sz w:val="24"/>
          <w:szCs w:val="24"/>
        </w:rPr>
        <w:t>as well as lower</w:t>
      </w:r>
      <w:r w:rsidR="00734B47">
        <w:rPr>
          <w:sz w:val="24"/>
          <w:szCs w:val="24"/>
        </w:rPr>
        <w:t xml:space="preserve"> power consumption</w:t>
      </w:r>
      <w:r w:rsidR="00A66C22">
        <w:rPr>
          <w:sz w:val="24"/>
          <w:szCs w:val="24"/>
        </w:rPr>
        <w:t xml:space="preserve"> to increase</w:t>
      </w:r>
      <w:r w:rsidR="00734B47">
        <w:rPr>
          <w:sz w:val="24"/>
          <w:szCs w:val="24"/>
        </w:rPr>
        <w:t xml:space="preserve"> the longevity of the product significantly.</w:t>
      </w:r>
    </w:p>
    <w:p w:rsidR="0053093B" w:rsidRPr="0053093B" w:rsidRDefault="0053093B" w:rsidP="0053093B">
      <w:pPr>
        <w:spacing w:line="360" w:lineRule="auto"/>
        <w:rPr>
          <w:sz w:val="24"/>
          <w:szCs w:val="24"/>
        </w:rPr>
      </w:pPr>
    </w:p>
    <w:p w:rsidR="00EA348C" w:rsidRDefault="00EA348C" w:rsidP="0053093B">
      <w:pPr>
        <w:spacing w:line="360" w:lineRule="auto"/>
        <w:rPr>
          <w:sz w:val="24"/>
          <w:szCs w:val="24"/>
        </w:rPr>
      </w:pPr>
      <w:r w:rsidRPr="0053093B">
        <w:rPr>
          <w:sz w:val="24"/>
          <w:szCs w:val="24"/>
        </w:rPr>
        <w:t>Safety:</w:t>
      </w:r>
    </w:p>
    <w:p w:rsidR="00D16B2F" w:rsidRPr="00E165F3" w:rsidRDefault="00D16B2F" w:rsidP="00E165F3">
      <w:pPr>
        <w:spacing w:line="360" w:lineRule="auto"/>
        <w:ind w:firstLine="720"/>
        <w:rPr>
          <w:sz w:val="24"/>
          <w:szCs w:val="24"/>
        </w:rPr>
      </w:pPr>
      <w:r w:rsidRPr="00E165F3">
        <w:rPr>
          <w:sz w:val="24"/>
          <w:szCs w:val="24"/>
        </w:rPr>
        <w:t>In electric vehicles, as well as in other applications using Li</w:t>
      </w:r>
      <w:r w:rsidR="00A66C22">
        <w:rPr>
          <w:sz w:val="24"/>
          <w:szCs w:val="24"/>
        </w:rPr>
        <w:t>thium</w:t>
      </w:r>
      <w:r w:rsidRPr="00E165F3">
        <w:rPr>
          <w:sz w:val="24"/>
          <w:szCs w:val="24"/>
        </w:rPr>
        <w:t>-Ion batteries, the Battery Management System (BMS) is a key element with safety-related functions. Unfortunately Li</w:t>
      </w:r>
      <w:r w:rsidR="00A66C22">
        <w:rPr>
          <w:sz w:val="24"/>
          <w:szCs w:val="24"/>
        </w:rPr>
        <w:t>thium</w:t>
      </w:r>
      <w:r w:rsidRPr="00E165F3">
        <w:rPr>
          <w:sz w:val="24"/>
          <w:szCs w:val="24"/>
        </w:rPr>
        <w:t xml:space="preserve">-Ion batteries have safety issues that can result in the battery catching on fire or exploding, destroying the device and possibly hurting anyone near the battery. Our BMS </w:t>
      </w:r>
      <w:r w:rsidRPr="00E165F3">
        <w:rPr>
          <w:sz w:val="24"/>
          <w:szCs w:val="24"/>
        </w:rPr>
        <w:lastRenderedPageBreak/>
        <w:t xml:space="preserve">protects the batteries from over-voltage, under-voltage, over-current, over-temperature, </w:t>
      </w:r>
      <w:r w:rsidR="00A66C22">
        <w:rPr>
          <w:sz w:val="24"/>
          <w:szCs w:val="24"/>
        </w:rPr>
        <w:t xml:space="preserve">and </w:t>
      </w:r>
      <w:r w:rsidRPr="00E165F3">
        <w:rPr>
          <w:sz w:val="24"/>
          <w:szCs w:val="24"/>
        </w:rPr>
        <w:t xml:space="preserve">under-temperature. </w:t>
      </w:r>
    </w:p>
    <w:p w:rsidR="00D16B2F" w:rsidRPr="00E165F3" w:rsidRDefault="00D16B2F" w:rsidP="00D16B2F">
      <w:pPr>
        <w:spacing w:line="360" w:lineRule="auto"/>
        <w:rPr>
          <w:sz w:val="24"/>
          <w:szCs w:val="24"/>
        </w:rPr>
      </w:pPr>
      <w:r w:rsidRPr="00E165F3">
        <w:rPr>
          <w:sz w:val="24"/>
          <w:szCs w:val="24"/>
        </w:rPr>
        <w:tab/>
        <w:t>In case of the over-voltage</w:t>
      </w:r>
      <w:r w:rsidR="00A66C22">
        <w:rPr>
          <w:sz w:val="24"/>
          <w:szCs w:val="24"/>
        </w:rPr>
        <w:t>,</w:t>
      </w:r>
      <w:r w:rsidRPr="00E165F3">
        <w:rPr>
          <w:sz w:val="24"/>
          <w:szCs w:val="24"/>
        </w:rPr>
        <w:t xml:space="preserve"> some batteries reach their highest state of charge at a faster rate than oth</w:t>
      </w:r>
      <w:r w:rsidR="00A66C22">
        <w:rPr>
          <w:sz w:val="24"/>
          <w:szCs w:val="24"/>
        </w:rPr>
        <w:t xml:space="preserve">ers in the pack. If a battery continues to be </w:t>
      </w:r>
      <w:r w:rsidRPr="00E165F3">
        <w:rPr>
          <w:sz w:val="24"/>
          <w:szCs w:val="24"/>
        </w:rPr>
        <w:t xml:space="preserve">charged after reaching </w:t>
      </w:r>
      <w:r w:rsidR="00391639">
        <w:rPr>
          <w:sz w:val="24"/>
          <w:szCs w:val="24"/>
        </w:rPr>
        <w:t xml:space="preserve">max </w:t>
      </w:r>
      <w:r w:rsidRPr="00E165F3">
        <w:rPr>
          <w:sz w:val="24"/>
          <w:szCs w:val="24"/>
        </w:rPr>
        <w:t xml:space="preserve">voltage, it can negatively affect the battery’s life and performance. </w:t>
      </w:r>
      <w:r w:rsidR="00391639">
        <w:rPr>
          <w:sz w:val="24"/>
          <w:szCs w:val="24"/>
        </w:rPr>
        <w:t>On the</w:t>
      </w:r>
      <w:r w:rsidRPr="00E165F3">
        <w:rPr>
          <w:sz w:val="24"/>
          <w:szCs w:val="24"/>
        </w:rPr>
        <w:t xml:space="preserve"> other hand, the under-voltage will cause a deep discharge. If the battery is discharged below the recommended end-of-discharge voltage, overall battery performance degrades, the cycle life is shortened</w:t>
      </w:r>
      <w:r w:rsidR="00391639">
        <w:rPr>
          <w:sz w:val="24"/>
          <w:szCs w:val="24"/>
        </w:rPr>
        <w:t>,</w:t>
      </w:r>
      <w:r w:rsidRPr="00E165F3">
        <w:rPr>
          <w:sz w:val="24"/>
          <w:szCs w:val="24"/>
        </w:rPr>
        <w:t xml:space="preserve"> and the battery may die prematurely. To overcome these problems our team had to use voltage sensors across all of the cells. The sensors are connected to the main board, providing the driver </w:t>
      </w:r>
      <w:r w:rsidR="00391639">
        <w:rPr>
          <w:sz w:val="24"/>
          <w:szCs w:val="24"/>
        </w:rPr>
        <w:t xml:space="preserve">of the solar car </w:t>
      </w:r>
      <w:r w:rsidRPr="00E165F3">
        <w:rPr>
          <w:sz w:val="24"/>
          <w:szCs w:val="24"/>
        </w:rPr>
        <w:t>all information about the voltage across each battery.</w:t>
      </w:r>
    </w:p>
    <w:p w:rsidR="00D16B2F" w:rsidRPr="00E165F3" w:rsidRDefault="00D16B2F" w:rsidP="00D16B2F">
      <w:pPr>
        <w:spacing w:line="360" w:lineRule="auto"/>
        <w:rPr>
          <w:sz w:val="24"/>
          <w:szCs w:val="24"/>
        </w:rPr>
      </w:pPr>
      <w:r w:rsidRPr="00E165F3">
        <w:rPr>
          <w:sz w:val="24"/>
          <w:szCs w:val="24"/>
        </w:rPr>
        <w:tab/>
        <w:t>In case of the over-current the battery pack may lead to excessive generation of heat, and the risk of fire or damage to equipment. In other word, the excess of current can damage the li</w:t>
      </w:r>
      <w:r w:rsidR="00391639">
        <w:rPr>
          <w:sz w:val="24"/>
          <w:szCs w:val="24"/>
        </w:rPr>
        <w:t>thium</w:t>
      </w:r>
      <w:r w:rsidRPr="00E165F3">
        <w:rPr>
          <w:sz w:val="24"/>
          <w:szCs w:val="24"/>
        </w:rPr>
        <w:t>-ion batteries or even cause an explosion</w:t>
      </w:r>
      <w:r w:rsidR="00391639">
        <w:rPr>
          <w:sz w:val="24"/>
          <w:szCs w:val="24"/>
        </w:rPr>
        <w:t xml:space="preserve">. </w:t>
      </w:r>
      <w:r w:rsidRPr="00E165F3">
        <w:rPr>
          <w:sz w:val="24"/>
          <w:szCs w:val="24"/>
        </w:rPr>
        <w:t xml:space="preserve">As a result, this can lead to melting the wires and catching them a fire. In order to avoid this kind of situation, our team had to install the current sensor. This sensor obtains the current that flows through the whole system and sends all information to the main board. The board then transfers all information to the monitor, </w:t>
      </w:r>
      <w:r w:rsidR="00391639">
        <w:rPr>
          <w:sz w:val="24"/>
          <w:szCs w:val="24"/>
        </w:rPr>
        <w:t>which the driver can read</w:t>
      </w:r>
      <w:r w:rsidRPr="00E165F3">
        <w:rPr>
          <w:sz w:val="24"/>
          <w:szCs w:val="24"/>
        </w:rPr>
        <w:t xml:space="preserve">. Moreover, our team decided to install </w:t>
      </w:r>
      <w:r w:rsidR="00391639">
        <w:rPr>
          <w:sz w:val="24"/>
          <w:szCs w:val="24"/>
        </w:rPr>
        <w:t>a</w:t>
      </w:r>
      <w:r w:rsidRPr="00E165F3">
        <w:rPr>
          <w:sz w:val="24"/>
          <w:szCs w:val="24"/>
        </w:rPr>
        <w:t xml:space="preserve"> fuse in order to make sure that system will be disconnected in case of overcurrent.</w:t>
      </w:r>
    </w:p>
    <w:p w:rsidR="00D16B2F" w:rsidRPr="00E165F3" w:rsidRDefault="00D16B2F" w:rsidP="00D16B2F">
      <w:pPr>
        <w:spacing w:line="360" w:lineRule="auto"/>
        <w:rPr>
          <w:sz w:val="24"/>
          <w:szCs w:val="24"/>
        </w:rPr>
      </w:pPr>
      <w:r w:rsidRPr="00E165F3">
        <w:rPr>
          <w:sz w:val="24"/>
          <w:szCs w:val="24"/>
        </w:rPr>
        <w:tab/>
        <w:t>The temperature also affects the productivity of the Li</w:t>
      </w:r>
      <w:r w:rsidR="00391639">
        <w:rPr>
          <w:sz w:val="24"/>
          <w:szCs w:val="24"/>
        </w:rPr>
        <w:t>thium</w:t>
      </w:r>
      <w:r w:rsidRPr="00E165F3">
        <w:rPr>
          <w:sz w:val="24"/>
          <w:szCs w:val="24"/>
        </w:rPr>
        <w:t xml:space="preserve">-ion batteries. The higher the temperature, </w:t>
      </w:r>
      <w:r w:rsidR="00391639">
        <w:rPr>
          <w:sz w:val="24"/>
          <w:szCs w:val="24"/>
        </w:rPr>
        <w:t xml:space="preserve">the </w:t>
      </w:r>
      <w:r w:rsidRPr="00E165F3">
        <w:rPr>
          <w:sz w:val="24"/>
          <w:szCs w:val="24"/>
        </w:rPr>
        <w:t xml:space="preserve">faster chemical reactions will occur within the batteries. As a result, a high temperature can increase performance of the batteries. However, high temperature will also increase the rate of undesired reactions and it will result in corresponding loss of a battery life. </w:t>
      </w:r>
      <w:r w:rsidR="00391639">
        <w:rPr>
          <w:sz w:val="24"/>
          <w:szCs w:val="24"/>
        </w:rPr>
        <w:t>On the</w:t>
      </w:r>
      <w:r w:rsidRPr="00E165F3">
        <w:rPr>
          <w:sz w:val="24"/>
          <w:szCs w:val="24"/>
        </w:rPr>
        <w:t xml:space="preserve"> other hand, if the temp</w:t>
      </w:r>
      <w:r w:rsidR="00391639">
        <w:rPr>
          <w:sz w:val="24"/>
          <w:szCs w:val="24"/>
        </w:rPr>
        <w:t>erature of the batteries is</w:t>
      </w:r>
      <w:r w:rsidRPr="00E165F3">
        <w:rPr>
          <w:sz w:val="24"/>
          <w:szCs w:val="24"/>
        </w:rPr>
        <w:t xml:space="preserve"> very low, it will slow down the charge speed. Therefore, maintaining a </w:t>
      </w:r>
      <w:r w:rsidR="00391639">
        <w:rPr>
          <w:sz w:val="24"/>
          <w:szCs w:val="24"/>
        </w:rPr>
        <w:t>correct temperature for</w:t>
      </w:r>
      <w:r w:rsidRPr="00E165F3">
        <w:rPr>
          <w:sz w:val="24"/>
          <w:szCs w:val="24"/>
        </w:rPr>
        <w:t xml:space="preserve"> the battery will help to increase </w:t>
      </w:r>
      <w:proofErr w:type="gramStart"/>
      <w:r w:rsidRPr="00E165F3">
        <w:rPr>
          <w:sz w:val="24"/>
          <w:szCs w:val="24"/>
        </w:rPr>
        <w:t>it</w:t>
      </w:r>
      <w:r w:rsidR="00391639">
        <w:rPr>
          <w:sz w:val="24"/>
          <w:szCs w:val="24"/>
        </w:rPr>
        <w:t>’</w:t>
      </w:r>
      <w:r w:rsidRPr="00E165F3">
        <w:rPr>
          <w:sz w:val="24"/>
          <w:szCs w:val="24"/>
        </w:rPr>
        <w:t>s</w:t>
      </w:r>
      <w:proofErr w:type="gramEnd"/>
      <w:r w:rsidRPr="00E165F3">
        <w:rPr>
          <w:sz w:val="24"/>
          <w:szCs w:val="24"/>
        </w:rPr>
        <w:t xml:space="preserve"> performance and life </w:t>
      </w:r>
      <w:r w:rsidR="00391639">
        <w:rPr>
          <w:sz w:val="24"/>
          <w:szCs w:val="24"/>
        </w:rPr>
        <w:t>cycle</w:t>
      </w:r>
      <w:r w:rsidRPr="00E165F3">
        <w:rPr>
          <w:sz w:val="24"/>
          <w:szCs w:val="24"/>
        </w:rPr>
        <w:t xml:space="preserve">. In order to overcome this problem, our team had to install temperature sensors across each battery cell and two fans that could cool down the whole pack. These sensors are also connected to the main board, providing the driver information </w:t>
      </w:r>
      <w:r w:rsidRPr="00E165F3">
        <w:rPr>
          <w:sz w:val="24"/>
          <w:szCs w:val="24"/>
        </w:rPr>
        <w:lastRenderedPageBreak/>
        <w:t>about batteries’ temperature. In case of the overheating the batteries the fans will turn on and help the batteries to cool down.</w:t>
      </w:r>
    </w:p>
    <w:p w:rsidR="00391639" w:rsidRPr="00391639" w:rsidRDefault="00D16B2F" w:rsidP="0053093B">
      <w:pPr>
        <w:spacing w:line="360" w:lineRule="auto"/>
        <w:rPr>
          <w:sz w:val="24"/>
          <w:szCs w:val="24"/>
        </w:rPr>
      </w:pPr>
      <w:r w:rsidRPr="00E165F3">
        <w:rPr>
          <w:sz w:val="24"/>
          <w:szCs w:val="24"/>
        </w:rPr>
        <w:tab/>
        <w:t>In addition, our team has decided to install a main switch that could turn off the whole system in case of emergency. In other words, if the driver suspects any suspicious behavior of the system, he ca</w:t>
      </w:r>
      <w:r w:rsidR="00391639">
        <w:rPr>
          <w:sz w:val="24"/>
          <w:szCs w:val="24"/>
        </w:rPr>
        <w:t>n easily shut it down.</w:t>
      </w:r>
      <w:bookmarkStart w:id="0" w:name="_GoBack"/>
      <w:bookmarkEnd w:id="0"/>
    </w:p>
    <w:p w:rsidR="00EA348C" w:rsidRDefault="00EA348C" w:rsidP="0053093B">
      <w:pPr>
        <w:spacing w:line="360" w:lineRule="auto"/>
        <w:rPr>
          <w:i/>
          <w:sz w:val="24"/>
          <w:szCs w:val="24"/>
        </w:rPr>
      </w:pPr>
      <w:r w:rsidRPr="00E165F3">
        <w:rPr>
          <w:i/>
          <w:sz w:val="24"/>
          <w:szCs w:val="24"/>
        </w:rPr>
        <w:t>Conclusion:</w:t>
      </w:r>
    </w:p>
    <w:p w:rsidR="00734B47" w:rsidRDefault="00734B47" w:rsidP="0053093B">
      <w:pPr>
        <w:spacing w:line="360" w:lineRule="auto"/>
        <w:rPr>
          <w:sz w:val="24"/>
          <w:szCs w:val="24"/>
        </w:rPr>
      </w:pPr>
      <w:r>
        <w:rPr>
          <w:i/>
          <w:sz w:val="24"/>
          <w:szCs w:val="24"/>
        </w:rPr>
        <w:tab/>
      </w:r>
      <w:r>
        <w:rPr>
          <w:sz w:val="24"/>
          <w:szCs w:val="24"/>
        </w:rPr>
        <w:t xml:space="preserve">The battery management system has provided obstacles that had to be addressed and overcome. The use of unfamiliar parts was </w:t>
      </w:r>
      <w:r w:rsidR="007B67F1">
        <w:rPr>
          <w:sz w:val="24"/>
          <w:szCs w:val="24"/>
        </w:rPr>
        <w:t>a large</w:t>
      </w:r>
      <w:r>
        <w:rPr>
          <w:sz w:val="24"/>
          <w:szCs w:val="24"/>
        </w:rPr>
        <w:t xml:space="preserve"> obstacle</w:t>
      </w:r>
      <w:r w:rsidR="00F1500C">
        <w:rPr>
          <w:sz w:val="24"/>
          <w:szCs w:val="24"/>
        </w:rPr>
        <w:t>,</w:t>
      </w:r>
      <w:r w:rsidR="007B67F1">
        <w:rPr>
          <w:sz w:val="24"/>
          <w:szCs w:val="24"/>
        </w:rPr>
        <w:t xml:space="preserve"> but </w:t>
      </w:r>
      <w:r w:rsidR="00F1500C">
        <w:rPr>
          <w:sz w:val="24"/>
          <w:szCs w:val="24"/>
        </w:rPr>
        <w:t>they were</w:t>
      </w:r>
      <w:r w:rsidR="007B67F1">
        <w:rPr>
          <w:sz w:val="24"/>
          <w:szCs w:val="24"/>
        </w:rPr>
        <w:t xml:space="preserve"> overcome by extensive research and testing</w:t>
      </w:r>
      <w:r>
        <w:rPr>
          <w:sz w:val="24"/>
          <w:szCs w:val="24"/>
        </w:rPr>
        <w:t>.</w:t>
      </w:r>
      <w:r w:rsidR="007B67F1">
        <w:rPr>
          <w:sz w:val="24"/>
          <w:szCs w:val="24"/>
        </w:rPr>
        <w:t xml:space="preserve"> The </w:t>
      </w:r>
      <w:r w:rsidR="00F1500C">
        <w:rPr>
          <w:sz w:val="24"/>
          <w:szCs w:val="24"/>
        </w:rPr>
        <w:t>project</w:t>
      </w:r>
      <w:r w:rsidR="007B67F1">
        <w:rPr>
          <w:sz w:val="24"/>
          <w:szCs w:val="24"/>
        </w:rPr>
        <w:t xml:space="preserve"> </w:t>
      </w:r>
      <w:r w:rsidR="00391639">
        <w:rPr>
          <w:sz w:val="24"/>
          <w:szCs w:val="24"/>
        </w:rPr>
        <w:t>required us</w:t>
      </w:r>
      <w:r w:rsidR="007B67F1">
        <w:rPr>
          <w:sz w:val="24"/>
          <w:szCs w:val="24"/>
        </w:rPr>
        <w:t xml:space="preserve"> to make the battery system sa</w:t>
      </w:r>
      <w:r w:rsidR="00391639">
        <w:rPr>
          <w:sz w:val="24"/>
          <w:szCs w:val="24"/>
        </w:rPr>
        <w:t>fer and more energy efficient. With s</w:t>
      </w:r>
      <w:r w:rsidR="007B67F1">
        <w:rPr>
          <w:sz w:val="24"/>
          <w:szCs w:val="24"/>
        </w:rPr>
        <w:t xml:space="preserve">afety being our biggest concern, the prototype was built on a smaller scale to decrease the power, voltage, and current in the battery system that was being monitored. </w:t>
      </w:r>
      <w:r w:rsidR="00391639">
        <w:rPr>
          <w:sz w:val="24"/>
          <w:szCs w:val="24"/>
        </w:rPr>
        <w:t>The</w:t>
      </w:r>
      <w:r w:rsidR="007B67F1">
        <w:rPr>
          <w:sz w:val="24"/>
          <w:szCs w:val="24"/>
        </w:rPr>
        <w:t xml:space="preserve"> system has a multitude of backup safety features such as a physical kill switch and a software controlled kill switch to turn off the system to ensure minimal damage occurs and parts are not destroyed.</w:t>
      </w:r>
      <w:r w:rsidR="00F1500C">
        <w:rPr>
          <w:sz w:val="24"/>
          <w:szCs w:val="24"/>
        </w:rPr>
        <w:t xml:space="preserve"> The project also used fused wiring. Once the project was as safe as we could make it, we focused on making the battery system more efficient. The implementation of battery balancing increases the longevity of each battery cell. With each battery last</w:t>
      </w:r>
      <w:r w:rsidR="00391639">
        <w:rPr>
          <w:sz w:val="24"/>
          <w:szCs w:val="24"/>
        </w:rPr>
        <w:t>ing</w:t>
      </w:r>
      <w:r w:rsidR="00F1500C">
        <w:rPr>
          <w:sz w:val="24"/>
          <w:szCs w:val="24"/>
        </w:rPr>
        <w:t xml:space="preserve"> longer, the system</w:t>
      </w:r>
      <w:r w:rsidR="00391639">
        <w:rPr>
          <w:sz w:val="24"/>
          <w:szCs w:val="24"/>
        </w:rPr>
        <w:t xml:space="preserve"> will</w:t>
      </w:r>
      <w:r w:rsidR="00F1500C">
        <w:rPr>
          <w:sz w:val="24"/>
          <w:szCs w:val="24"/>
        </w:rPr>
        <w:t xml:space="preserve"> become more cost effective. Overall the project </w:t>
      </w:r>
      <w:r w:rsidR="00311FF8">
        <w:rPr>
          <w:sz w:val="24"/>
          <w:szCs w:val="24"/>
        </w:rPr>
        <w:t xml:space="preserve">involved more unforeseen problems than originally anticipated, </w:t>
      </w:r>
      <w:r w:rsidR="00391639">
        <w:rPr>
          <w:sz w:val="24"/>
          <w:szCs w:val="24"/>
        </w:rPr>
        <w:t>which tested our problem solving skills that we have learned throughout our engineering career. As a team, we were able to solve these problems to create the best system we could.</w:t>
      </w:r>
    </w:p>
    <w:p w:rsidR="00391639" w:rsidRPr="00E165F3" w:rsidRDefault="00391639" w:rsidP="00391639">
      <w:pPr>
        <w:spacing w:line="360" w:lineRule="auto"/>
        <w:rPr>
          <w:i/>
          <w:sz w:val="24"/>
          <w:szCs w:val="24"/>
        </w:rPr>
      </w:pPr>
    </w:p>
    <w:p w:rsidR="00391639" w:rsidRPr="00E165F3" w:rsidRDefault="00391639" w:rsidP="00391639">
      <w:pPr>
        <w:spacing w:line="360" w:lineRule="auto"/>
        <w:rPr>
          <w:i/>
          <w:sz w:val="24"/>
          <w:szCs w:val="24"/>
        </w:rPr>
      </w:pPr>
      <w:r w:rsidRPr="00E165F3">
        <w:rPr>
          <w:i/>
          <w:sz w:val="24"/>
          <w:szCs w:val="24"/>
        </w:rPr>
        <w:t>Reference:</w:t>
      </w:r>
    </w:p>
    <w:p w:rsidR="00391639" w:rsidRPr="00E165F3" w:rsidRDefault="00391639" w:rsidP="00391639">
      <w:pPr>
        <w:spacing w:line="360" w:lineRule="auto"/>
        <w:rPr>
          <w:sz w:val="24"/>
          <w:szCs w:val="24"/>
        </w:rPr>
      </w:pPr>
      <w:r w:rsidRPr="00E165F3">
        <w:rPr>
          <w:sz w:val="24"/>
          <w:szCs w:val="24"/>
        </w:rPr>
        <w:t>http://cds.linear.com/docs/en/lt-journal/LT1389_0699_Mag.pdf</w:t>
      </w:r>
    </w:p>
    <w:p w:rsidR="00391639" w:rsidRPr="00E165F3" w:rsidRDefault="00391639" w:rsidP="00391639">
      <w:pPr>
        <w:spacing w:line="360" w:lineRule="auto"/>
        <w:rPr>
          <w:sz w:val="24"/>
          <w:szCs w:val="24"/>
        </w:rPr>
      </w:pPr>
      <w:r w:rsidRPr="00E165F3">
        <w:rPr>
          <w:sz w:val="24"/>
          <w:szCs w:val="24"/>
        </w:rPr>
        <w:t>http://www.batteryspace.com/batteryknowledge.aspx#8</w:t>
      </w:r>
    </w:p>
    <w:p w:rsidR="00391639" w:rsidRPr="00734B47" w:rsidRDefault="00391639" w:rsidP="0053093B">
      <w:pPr>
        <w:spacing w:line="360" w:lineRule="auto"/>
        <w:rPr>
          <w:sz w:val="24"/>
          <w:szCs w:val="24"/>
        </w:rPr>
      </w:pPr>
      <w:r w:rsidRPr="00E165F3">
        <w:rPr>
          <w:sz w:val="24"/>
          <w:szCs w:val="24"/>
        </w:rPr>
        <w:t>http://www.mpoweruk.com/life.htm</w:t>
      </w:r>
    </w:p>
    <w:sectPr w:rsidR="00391639" w:rsidRPr="00734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F5E"/>
    <w:rsid w:val="000467EA"/>
    <w:rsid w:val="000F1DD4"/>
    <w:rsid w:val="001F580F"/>
    <w:rsid w:val="00280CBA"/>
    <w:rsid w:val="00311FF8"/>
    <w:rsid w:val="00391639"/>
    <w:rsid w:val="003B20FC"/>
    <w:rsid w:val="003E3802"/>
    <w:rsid w:val="00474F5E"/>
    <w:rsid w:val="0053093B"/>
    <w:rsid w:val="0057577C"/>
    <w:rsid w:val="00725119"/>
    <w:rsid w:val="00734B47"/>
    <w:rsid w:val="00770E9C"/>
    <w:rsid w:val="007B67F1"/>
    <w:rsid w:val="00830CBC"/>
    <w:rsid w:val="00932690"/>
    <w:rsid w:val="00A5105A"/>
    <w:rsid w:val="00A62BE8"/>
    <w:rsid w:val="00A66C22"/>
    <w:rsid w:val="00B35691"/>
    <w:rsid w:val="00CF3073"/>
    <w:rsid w:val="00D16B2F"/>
    <w:rsid w:val="00D17F6C"/>
    <w:rsid w:val="00DF0087"/>
    <w:rsid w:val="00E165F3"/>
    <w:rsid w:val="00EA348C"/>
    <w:rsid w:val="00EC36C0"/>
    <w:rsid w:val="00EE1708"/>
    <w:rsid w:val="00EF199D"/>
    <w:rsid w:val="00F1500C"/>
    <w:rsid w:val="00F25EB7"/>
    <w:rsid w:val="00FF0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DB12CF8D</Template>
  <TotalTime>44</TotalTime>
  <Pages>7</Pages>
  <Words>1814</Words>
  <Characters>10343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Michael Ryan Burch</cp:lastModifiedBy>
  <cp:revision>8</cp:revision>
  <dcterms:created xsi:type="dcterms:W3CDTF">2014-04-10T23:01:00Z</dcterms:created>
  <dcterms:modified xsi:type="dcterms:W3CDTF">2014-04-11T00:08:00Z</dcterms:modified>
</cp:coreProperties>
</file>