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4F6729" w14:textId="77777777" w:rsidR="00B73998" w:rsidRPr="00FC3FB0" w:rsidRDefault="00B73998" w:rsidP="00535963">
      <w:pPr>
        <w:spacing w:line="360" w:lineRule="auto"/>
        <w:jc w:val="center"/>
        <w:rPr>
          <w:b/>
          <w:sz w:val="32"/>
          <w:szCs w:val="26"/>
        </w:rPr>
      </w:pPr>
      <w:r w:rsidRPr="00FC3FB0">
        <w:rPr>
          <w:b/>
          <w:sz w:val="32"/>
          <w:szCs w:val="26"/>
        </w:rPr>
        <w:t>ECE 480 Senior Capstone Design Project</w:t>
      </w:r>
    </w:p>
    <w:p w14:paraId="6635678F" w14:textId="77777777" w:rsidR="00B73998" w:rsidRPr="00FC3FB0" w:rsidRDefault="00B73998" w:rsidP="00535963">
      <w:pPr>
        <w:spacing w:line="360" w:lineRule="auto"/>
        <w:jc w:val="center"/>
        <w:rPr>
          <w:sz w:val="28"/>
          <w:szCs w:val="26"/>
        </w:rPr>
      </w:pPr>
      <w:r w:rsidRPr="00FC3FB0">
        <w:rPr>
          <w:i/>
          <w:sz w:val="28"/>
          <w:szCs w:val="26"/>
        </w:rPr>
        <w:t>Team 5</w:t>
      </w:r>
      <w:r w:rsidRPr="00FC3FB0">
        <w:rPr>
          <w:sz w:val="28"/>
          <w:szCs w:val="26"/>
        </w:rPr>
        <w:t xml:space="preserve"> – 3D Tactile Display</w:t>
      </w:r>
    </w:p>
    <w:p w14:paraId="08721263" w14:textId="77777777" w:rsidR="002C121A" w:rsidRPr="00FC3FB0" w:rsidRDefault="00B73998" w:rsidP="00535963">
      <w:pPr>
        <w:spacing w:line="360" w:lineRule="auto"/>
        <w:jc w:val="center"/>
        <w:rPr>
          <w:sz w:val="28"/>
          <w:szCs w:val="26"/>
        </w:rPr>
      </w:pPr>
      <w:r w:rsidRPr="00FC3FB0">
        <w:rPr>
          <w:sz w:val="28"/>
          <w:szCs w:val="26"/>
        </w:rPr>
        <w:t xml:space="preserve">Sponsors: Dr. Satish </w:t>
      </w:r>
      <w:proofErr w:type="spellStart"/>
      <w:r w:rsidRPr="00FC3FB0">
        <w:rPr>
          <w:sz w:val="28"/>
          <w:szCs w:val="26"/>
        </w:rPr>
        <w:t>Udpa</w:t>
      </w:r>
      <w:proofErr w:type="spellEnd"/>
      <w:r w:rsidRPr="00FC3FB0">
        <w:rPr>
          <w:sz w:val="28"/>
          <w:szCs w:val="26"/>
        </w:rPr>
        <w:t xml:space="preserve">, </w:t>
      </w:r>
      <w:r w:rsidR="002C121A" w:rsidRPr="00FC3FB0">
        <w:rPr>
          <w:sz w:val="28"/>
          <w:szCs w:val="26"/>
        </w:rPr>
        <w:t>MSU RCPD</w:t>
      </w:r>
    </w:p>
    <w:p w14:paraId="7C38F437" w14:textId="1B380D39" w:rsidR="0079390B" w:rsidRPr="00541599" w:rsidRDefault="00F6068F" w:rsidP="00535963">
      <w:pPr>
        <w:spacing w:after="120" w:line="360" w:lineRule="auto"/>
        <w:jc w:val="center"/>
      </w:pPr>
      <w:r w:rsidRPr="00541599">
        <w:rPr>
          <w:noProof/>
        </w:rPr>
        <w:drawing>
          <wp:anchor distT="0" distB="0" distL="114300" distR="114300" simplePos="0" relativeHeight="251662336" behindDoc="0" locked="0" layoutInCell="1" allowOverlap="1" wp14:anchorId="0BB6501C" wp14:editId="4F69FE51">
            <wp:simplePos x="0" y="0"/>
            <wp:positionH relativeFrom="margin">
              <wp:posOffset>371475</wp:posOffset>
            </wp:positionH>
            <wp:positionV relativeFrom="paragraph">
              <wp:posOffset>175260</wp:posOffset>
            </wp:positionV>
            <wp:extent cx="1905000" cy="1905000"/>
            <wp:effectExtent l="0" t="0" r="0" b="0"/>
            <wp:wrapThrough wrapText="bothSides">
              <wp:wrapPolygon edited="0">
                <wp:start x="7992" y="0"/>
                <wp:lineTo x="6696" y="216"/>
                <wp:lineTo x="2160" y="3024"/>
                <wp:lineTo x="1512" y="4536"/>
                <wp:lineTo x="216" y="6912"/>
                <wp:lineTo x="0" y="7992"/>
                <wp:lineTo x="0" y="14040"/>
                <wp:lineTo x="1512" y="17280"/>
                <wp:lineTo x="1512" y="17712"/>
                <wp:lineTo x="5616" y="20736"/>
                <wp:lineTo x="7560" y="21384"/>
                <wp:lineTo x="7992" y="21384"/>
                <wp:lineTo x="13608" y="21384"/>
                <wp:lineTo x="15984" y="20736"/>
                <wp:lineTo x="19872" y="17280"/>
                <wp:lineTo x="21384" y="14040"/>
                <wp:lineTo x="21384" y="6912"/>
                <wp:lineTo x="19872" y="4536"/>
                <wp:lineTo x="19440" y="3024"/>
                <wp:lineTo x="15120" y="432"/>
                <wp:lineTo x="13392" y="0"/>
                <wp:lineTo x="7992" y="0"/>
              </wp:wrapPolygon>
            </wp:wrapThrough>
            <wp:docPr id="13" name="Picture 13" descr="http://upload.wikimedia.org/wikipedia/en/thumb/6/60/MSU_Seal_2010.svg/200px-MSU_Seal_2010.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en/thumb/6/60/MSU_Seal_2010.svg/200px-MSU_Seal_2010.svg.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1158A9" w14:textId="61E4D686" w:rsidR="0079390B" w:rsidRPr="00541599" w:rsidRDefault="00F6068F" w:rsidP="00535963">
      <w:pPr>
        <w:spacing w:after="120" w:line="360" w:lineRule="auto"/>
        <w:jc w:val="center"/>
      </w:pPr>
      <w:r w:rsidRPr="00541599">
        <w:rPr>
          <w:noProof/>
        </w:rPr>
        <w:drawing>
          <wp:anchor distT="0" distB="0" distL="114300" distR="114300" simplePos="0" relativeHeight="251665408" behindDoc="0" locked="0" layoutInCell="1" allowOverlap="1" wp14:anchorId="4576BA59" wp14:editId="48F46472">
            <wp:simplePos x="0" y="0"/>
            <wp:positionH relativeFrom="column">
              <wp:posOffset>3456940</wp:posOffset>
            </wp:positionH>
            <wp:positionV relativeFrom="paragraph">
              <wp:posOffset>34925</wp:posOffset>
            </wp:positionV>
            <wp:extent cx="1285875" cy="1755310"/>
            <wp:effectExtent l="0" t="0" r="0" b="0"/>
            <wp:wrapNone/>
            <wp:docPr id="1026" name="Picture 2" descr="https://pbs.twimg.com/profile_images/1258851849/RCPD-LOGO-4in-Picture-On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s://pbs.twimg.com/profile_images/1258851849/RCPD-LOGO-4in-Picture-Only.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85875" cy="1755310"/>
                    </a:xfrm>
                    <a:prstGeom prst="rect">
                      <a:avLst/>
                    </a:prstGeom>
                    <a:noFill/>
                    <a:extLst/>
                  </pic:spPr>
                </pic:pic>
              </a:graphicData>
            </a:graphic>
            <wp14:sizeRelH relativeFrom="page">
              <wp14:pctWidth>0</wp14:pctWidth>
            </wp14:sizeRelH>
            <wp14:sizeRelV relativeFrom="page">
              <wp14:pctHeight>0</wp14:pctHeight>
            </wp14:sizeRelV>
          </wp:anchor>
        </w:drawing>
      </w:r>
    </w:p>
    <w:p w14:paraId="4F1074FF" w14:textId="107C6A5B" w:rsidR="0079390B" w:rsidRPr="00541599" w:rsidRDefault="0079390B" w:rsidP="00535963">
      <w:pPr>
        <w:spacing w:after="120" w:line="360" w:lineRule="auto"/>
        <w:jc w:val="center"/>
      </w:pPr>
    </w:p>
    <w:p w14:paraId="5DE63C8B" w14:textId="3AF9AC24" w:rsidR="0079390B" w:rsidRPr="00541599" w:rsidRDefault="0079390B" w:rsidP="00535963">
      <w:pPr>
        <w:spacing w:after="120" w:line="360" w:lineRule="auto"/>
        <w:jc w:val="center"/>
      </w:pPr>
    </w:p>
    <w:p w14:paraId="41899611" w14:textId="796D298B" w:rsidR="0079390B" w:rsidRPr="00541599" w:rsidRDefault="0079390B" w:rsidP="00535963">
      <w:pPr>
        <w:spacing w:after="120" w:line="360" w:lineRule="auto"/>
        <w:jc w:val="center"/>
      </w:pPr>
    </w:p>
    <w:p w14:paraId="76040A7A" w14:textId="4E46C14C" w:rsidR="0079390B" w:rsidRPr="00541599" w:rsidRDefault="0079390B" w:rsidP="00535963">
      <w:pPr>
        <w:spacing w:after="120" w:line="360" w:lineRule="auto"/>
        <w:jc w:val="center"/>
      </w:pPr>
    </w:p>
    <w:p w14:paraId="4841BF8C" w14:textId="1D5E4C62" w:rsidR="00D716F3" w:rsidRDefault="00682D32" w:rsidP="00D716F3">
      <w:pPr>
        <w:spacing w:after="120" w:line="360" w:lineRule="auto"/>
        <w:jc w:val="center"/>
      </w:pPr>
      <w:r w:rsidRPr="00541599">
        <w:rPr>
          <w:noProof/>
        </w:rPr>
        <w:drawing>
          <wp:anchor distT="0" distB="0" distL="114300" distR="114300" simplePos="0" relativeHeight="251663360" behindDoc="0" locked="0" layoutInCell="1" allowOverlap="1" wp14:anchorId="51750683" wp14:editId="313BDB90">
            <wp:simplePos x="0" y="0"/>
            <wp:positionH relativeFrom="margin">
              <wp:align>right</wp:align>
            </wp:positionH>
            <wp:positionV relativeFrom="paragraph">
              <wp:posOffset>278130</wp:posOffset>
            </wp:positionV>
            <wp:extent cx="5486400" cy="822960"/>
            <wp:effectExtent l="0" t="0" r="0" b="0"/>
            <wp:wrapThrough wrapText="bothSides">
              <wp:wrapPolygon edited="0">
                <wp:start x="0" y="0"/>
                <wp:lineTo x="0" y="21000"/>
                <wp:lineTo x="21525" y="21000"/>
                <wp:lineTo x="21525" y="0"/>
                <wp:lineTo x="0" y="0"/>
              </wp:wrapPolygon>
            </wp:wrapThrough>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0" cy="822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1B424B" w14:textId="77777777" w:rsidR="00A46563" w:rsidRPr="00A46563" w:rsidRDefault="00A46563" w:rsidP="00A46563">
      <w:pPr>
        <w:spacing w:after="120"/>
        <w:jc w:val="center"/>
        <w:rPr>
          <w:sz w:val="16"/>
          <w:szCs w:val="16"/>
        </w:rPr>
      </w:pPr>
    </w:p>
    <w:p w14:paraId="4D43B91F" w14:textId="3D3DC1CC" w:rsidR="00682D32" w:rsidRPr="00D716F3" w:rsidRDefault="0079390B" w:rsidP="00225075">
      <w:pPr>
        <w:spacing w:after="120" w:line="360" w:lineRule="auto"/>
        <w:jc w:val="center"/>
      </w:pPr>
      <w:r w:rsidRPr="00D716F3">
        <w:t>Team five has constructed a refreshable tactile display for displaying 3D images.  It is the first of its kind to be prototyped, and has groundbreaking implications for the delivery and accessibility of 3D information available to the blind.  The</w:t>
      </w:r>
      <w:r w:rsidR="00B73998" w:rsidRPr="00D716F3">
        <w:t xml:space="preserve"> device </w:t>
      </w:r>
      <w:r w:rsidRPr="00D716F3">
        <w:t>is</w:t>
      </w:r>
      <w:r w:rsidR="00B73998" w:rsidRPr="00D716F3">
        <w:t xml:space="preserve"> able to display pictures by raising a series of pins arranged in a grid to different heights, based on grayscale color intensity of the image after it has been processed.  After each pin is positioned correctly, the device will then lock, allowing users to feel the displayed image without altering pin heights.  </w:t>
      </w:r>
      <w:r w:rsidR="002741F3" w:rsidRPr="00D716F3">
        <w:t>The greatest advantage of the display is that it is low cost and refreshable, allowing multiple graphics to be displayed consecutively, as well as forgoing the need to constantly purchase Braille printing paper or 3D printing filament as nonrenewable forms of written communication for the blind.</w:t>
      </w:r>
    </w:p>
    <w:p w14:paraId="4DB406F0" w14:textId="77777777" w:rsidR="00B73998" w:rsidRPr="00541599" w:rsidRDefault="00B73998" w:rsidP="00535963">
      <w:pPr>
        <w:spacing w:line="360" w:lineRule="auto"/>
        <w:jc w:val="center"/>
      </w:pPr>
      <w:r w:rsidRPr="00541599">
        <w:t>Steven Chao</w:t>
      </w:r>
    </w:p>
    <w:p w14:paraId="0E7B1176" w14:textId="77777777" w:rsidR="00B73998" w:rsidRPr="00541599" w:rsidRDefault="00B73998" w:rsidP="00535963">
      <w:pPr>
        <w:spacing w:line="360" w:lineRule="auto"/>
        <w:jc w:val="center"/>
      </w:pPr>
      <w:proofErr w:type="spellStart"/>
      <w:r w:rsidRPr="00541599">
        <w:t>Kodai</w:t>
      </w:r>
      <w:proofErr w:type="spellEnd"/>
      <w:r w:rsidRPr="00541599">
        <w:t xml:space="preserve"> Ishikawa</w:t>
      </w:r>
    </w:p>
    <w:p w14:paraId="2259A167" w14:textId="77777777" w:rsidR="00B73998" w:rsidRPr="00541599" w:rsidRDefault="00B73998" w:rsidP="00535963">
      <w:pPr>
        <w:spacing w:line="360" w:lineRule="auto"/>
        <w:jc w:val="center"/>
      </w:pPr>
      <w:r w:rsidRPr="00541599">
        <w:t xml:space="preserve">Daniel </w:t>
      </w:r>
      <w:proofErr w:type="spellStart"/>
      <w:r w:rsidRPr="00541599">
        <w:t>Olbrys</w:t>
      </w:r>
      <w:proofErr w:type="spellEnd"/>
    </w:p>
    <w:p w14:paraId="6391B579" w14:textId="77777777" w:rsidR="00B73998" w:rsidRPr="00541599" w:rsidRDefault="00B73998" w:rsidP="00535963">
      <w:pPr>
        <w:spacing w:line="360" w:lineRule="auto"/>
        <w:jc w:val="center"/>
      </w:pPr>
      <w:r w:rsidRPr="00541599">
        <w:t xml:space="preserve">Terry </w:t>
      </w:r>
      <w:proofErr w:type="spellStart"/>
      <w:r w:rsidRPr="00541599">
        <w:t>Pharaon</w:t>
      </w:r>
      <w:proofErr w:type="spellEnd"/>
    </w:p>
    <w:p w14:paraId="765EF091" w14:textId="77777777" w:rsidR="007174F5" w:rsidRDefault="004C7355" w:rsidP="007174F5">
      <w:pPr>
        <w:spacing w:line="360" w:lineRule="auto"/>
        <w:jc w:val="center"/>
      </w:pPr>
      <w:r>
        <w:t>Michael Wang</w:t>
      </w:r>
    </w:p>
    <w:p w14:paraId="10E39FE3" w14:textId="5AF33D50" w:rsidR="006B45B0" w:rsidRPr="006B45B0" w:rsidRDefault="006B45B0" w:rsidP="006B45B0">
      <w:r w:rsidRPr="006B45B0">
        <w:rPr>
          <w:b/>
          <w:sz w:val="28"/>
        </w:rPr>
        <w:lastRenderedPageBreak/>
        <w:t>Acknowledgement</w:t>
      </w:r>
      <w:r w:rsidR="00F92B35">
        <w:rPr>
          <w:b/>
          <w:sz w:val="28"/>
        </w:rPr>
        <w:t>s</w:t>
      </w:r>
      <w:r w:rsidRPr="006B45B0">
        <w:rPr>
          <w:b/>
          <w:sz w:val="28"/>
        </w:rPr>
        <w:t xml:space="preserve"> </w:t>
      </w:r>
    </w:p>
    <w:p w14:paraId="07797CBE" w14:textId="77777777" w:rsidR="006B45B0" w:rsidRDefault="006B45B0" w:rsidP="006B45B0"/>
    <w:p w14:paraId="5AB33E1E" w14:textId="038DDEA1" w:rsidR="006B45B0" w:rsidRPr="00CC0E94" w:rsidRDefault="006B45B0" w:rsidP="006B45B0">
      <w:r w:rsidRPr="00CC0E94">
        <w:t xml:space="preserve">Team 5 would like to acknowledge all of those who </w:t>
      </w:r>
      <w:r>
        <w:t>contributed</w:t>
      </w:r>
      <w:r w:rsidRPr="00CC0E94">
        <w:t xml:space="preserve"> in some way to the fulfillment of our project. </w:t>
      </w:r>
    </w:p>
    <w:p w14:paraId="2962EE79" w14:textId="77777777" w:rsidR="006B45B0" w:rsidRPr="00CC0E94" w:rsidRDefault="006B45B0" w:rsidP="006B45B0"/>
    <w:p w14:paraId="53636F2C" w14:textId="7D1DCBDF" w:rsidR="006B45B0" w:rsidRPr="00CC0E94" w:rsidRDefault="006B45B0" w:rsidP="006B45B0">
      <w:r>
        <w:rPr>
          <w:b/>
          <w:u w:val="single"/>
        </w:rPr>
        <w:t>Mr.</w:t>
      </w:r>
      <w:r w:rsidRPr="00971359">
        <w:rPr>
          <w:b/>
          <w:u w:val="single"/>
        </w:rPr>
        <w:t xml:space="preserve"> Stephen </w:t>
      </w:r>
      <w:proofErr w:type="spellStart"/>
      <w:r w:rsidRPr="00971359">
        <w:rPr>
          <w:b/>
          <w:u w:val="single"/>
        </w:rPr>
        <w:t>Blosser</w:t>
      </w:r>
      <w:proofErr w:type="spellEnd"/>
      <w:r w:rsidRPr="00971359">
        <w:rPr>
          <w:b/>
        </w:rPr>
        <w:t>:</w:t>
      </w:r>
      <w:r w:rsidRPr="00CC0E94">
        <w:t xml:space="preserve"> The resources, expertise</w:t>
      </w:r>
      <w:r w:rsidR="004D1ECB">
        <w:t>,</w:t>
      </w:r>
      <w:r w:rsidRPr="00CC0E94">
        <w:t xml:space="preserve"> and involvement of </w:t>
      </w:r>
      <w:r>
        <w:t>Mr</w:t>
      </w:r>
      <w:r w:rsidRPr="00CC0E94">
        <w:t xml:space="preserve">. </w:t>
      </w:r>
      <w:proofErr w:type="spellStart"/>
      <w:r w:rsidRPr="00CC0E94">
        <w:t>Blosser</w:t>
      </w:r>
      <w:proofErr w:type="spellEnd"/>
      <w:r w:rsidRPr="00CC0E94">
        <w:t xml:space="preserve"> were key</w:t>
      </w:r>
      <w:r w:rsidR="00A46563">
        <w:t>s</w:t>
      </w:r>
      <w:r w:rsidRPr="00CC0E94">
        <w:t xml:space="preserve"> to the success of our project. </w:t>
      </w:r>
      <w:r>
        <w:t xml:space="preserve"> </w:t>
      </w:r>
      <w:r w:rsidRPr="00CC0E94">
        <w:t>His unconditi</w:t>
      </w:r>
      <w:r w:rsidR="004D1ECB">
        <w:t>onal commitment to this project was a huge boost to see us to our</w:t>
      </w:r>
      <w:r w:rsidRPr="00CC0E94">
        <w:t xml:space="preserve"> goal. </w:t>
      </w:r>
      <w:r>
        <w:t xml:space="preserve"> </w:t>
      </w:r>
      <w:r w:rsidRPr="00CC0E94">
        <w:t>Each and every team members thank</w:t>
      </w:r>
      <w:r>
        <w:t>s</w:t>
      </w:r>
      <w:r w:rsidRPr="00CC0E94">
        <w:t xml:space="preserve"> him for his support and guidance.</w:t>
      </w:r>
      <w:r>
        <w:t xml:space="preserve"> </w:t>
      </w:r>
      <w:r w:rsidRPr="00CC0E94">
        <w:t xml:space="preserve"> We would not have seen </w:t>
      </w:r>
      <w:r>
        <w:t>these</w:t>
      </w:r>
      <w:r w:rsidRPr="00CC0E94">
        <w:t xml:space="preserve"> accomplishment</w:t>
      </w:r>
      <w:r>
        <w:t>s</w:t>
      </w:r>
      <w:r w:rsidRPr="00CC0E94">
        <w:t xml:space="preserve"> without him. </w:t>
      </w:r>
      <w:r>
        <w:t xml:space="preserve"> </w:t>
      </w:r>
      <w:r w:rsidRPr="00CC0E94">
        <w:t>Thank you.</w:t>
      </w:r>
    </w:p>
    <w:p w14:paraId="28ACD54F" w14:textId="77777777" w:rsidR="006B45B0" w:rsidRPr="00CC0E94" w:rsidRDefault="006B45B0" w:rsidP="006B45B0"/>
    <w:p w14:paraId="098007E0" w14:textId="21EBD954" w:rsidR="006B45B0" w:rsidRPr="00CC0E94" w:rsidRDefault="006B45B0" w:rsidP="006B45B0">
      <w:r w:rsidRPr="00971359">
        <w:rPr>
          <w:b/>
          <w:u w:val="single"/>
        </w:rPr>
        <w:t xml:space="preserve">Dr. Satish </w:t>
      </w:r>
      <w:proofErr w:type="spellStart"/>
      <w:r w:rsidRPr="00971359">
        <w:rPr>
          <w:b/>
          <w:u w:val="single"/>
        </w:rPr>
        <w:t>Udpa</w:t>
      </w:r>
      <w:proofErr w:type="spellEnd"/>
      <w:r w:rsidRPr="00971359">
        <w:rPr>
          <w:b/>
        </w:rPr>
        <w:t>:</w:t>
      </w:r>
      <w:r w:rsidRPr="00CC0E94">
        <w:t xml:space="preserve"> Due to unexpected circumstances, our project changed during the course of the semester.</w:t>
      </w:r>
      <w:r>
        <w:t xml:space="preserve"> </w:t>
      </w:r>
      <w:r w:rsidRPr="00CC0E94">
        <w:t xml:space="preserve"> Although being the executive vice president for administrative services, Dr. </w:t>
      </w:r>
      <w:proofErr w:type="spellStart"/>
      <w:r w:rsidRPr="00CC0E94">
        <w:t>Udpa</w:t>
      </w:r>
      <w:proofErr w:type="spellEnd"/>
      <w:r w:rsidRPr="00CC0E94">
        <w:t xml:space="preserve"> took the time to be our sponsor for our new assigned project. </w:t>
      </w:r>
      <w:r>
        <w:t xml:space="preserve"> </w:t>
      </w:r>
      <w:r w:rsidRPr="00CC0E94">
        <w:t>His flexibility in proposing ideas and embracing our innovative design proposal made it possible for the team to make this idea concrete.</w:t>
      </w:r>
      <w:r>
        <w:t xml:space="preserve"> </w:t>
      </w:r>
      <w:r w:rsidRPr="00CC0E94">
        <w:t xml:space="preserve"> With his mentorship, we found great determination.</w:t>
      </w:r>
    </w:p>
    <w:p w14:paraId="0FBADD7E" w14:textId="77777777" w:rsidR="006B45B0" w:rsidRPr="00CC0E94" w:rsidRDefault="006B45B0" w:rsidP="006B45B0"/>
    <w:p w14:paraId="0ECFD855" w14:textId="5A14EC70" w:rsidR="006B45B0" w:rsidRPr="00CC0E94" w:rsidRDefault="006B45B0" w:rsidP="006B45B0">
      <w:r w:rsidRPr="00971359">
        <w:rPr>
          <w:b/>
          <w:u w:val="single"/>
        </w:rPr>
        <w:t xml:space="preserve">Dr. </w:t>
      </w:r>
      <w:proofErr w:type="spellStart"/>
      <w:r w:rsidRPr="00971359">
        <w:rPr>
          <w:b/>
          <w:u w:val="single"/>
        </w:rPr>
        <w:t>Tongtong</w:t>
      </w:r>
      <w:proofErr w:type="spellEnd"/>
      <w:r w:rsidRPr="00971359">
        <w:rPr>
          <w:b/>
          <w:u w:val="single"/>
        </w:rPr>
        <w:t xml:space="preserve"> Li</w:t>
      </w:r>
      <w:r w:rsidRPr="00971359">
        <w:rPr>
          <w:b/>
        </w:rPr>
        <w:t>:</w:t>
      </w:r>
      <w:r w:rsidRPr="00CC0E94">
        <w:t xml:space="preserve"> As our facilitator, </w:t>
      </w:r>
      <w:r>
        <w:t>Dr.</w:t>
      </w:r>
      <w:r w:rsidRPr="00CC0E94">
        <w:t xml:space="preserve"> Li helped us mediate any possible conflict and miscommunication within the team. She gave us valuable feedback on our reports and presentations during the course of the semester. She was definitely the go</w:t>
      </w:r>
      <w:r>
        <w:t>-</w:t>
      </w:r>
      <w:r w:rsidRPr="00CC0E94">
        <w:t xml:space="preserve">to person for writing/presentation related issues as well as making sure our concept was realizable.  </w:t>
      </w:r>
    </w:p>
    <w:p w14:paraId="56AAF923" w14:textId="77777777" w:rsidR="006B45B0" w:rsidRPr="00971359" w:rsidRDefault="006B45B0" w:rsidP="006B45B0">
      <w:pPr>
        <w:rPr>
          <w:b/>
        </w:rPr>
      </w:pPr>
    </w:p>
    <w:p w14:paraId="78249FC2" w14:textId="2971308F" w:rsidR="006B45B0" w:rsidRPr="00CC0E94" w:rsidRDefault="006B45B0" w:rsidP="006B45B0">
      <w:r w:rsidRPr="006B45B0">
        <w:rPr>
          <w:b/>
          <w:u w:val="single"/>
        </w:rPr>
        <w:t xml:space="preserve">Mr. Al </w:t>
      </w:r>
      <w:proofErr w:type="spellStart"/>
      <w:r w:rsidRPr="006B45B0">
        <w:rPr>
          <w:b/>
          <w:u w:val="single"/>
        </w:rPr>
        <w:t>Puzzuoli</w:t>
      </w:r>
      <w:proofErr w:type="spellEnd"/>
      <w:r w:rsidRPr="00971359">
        <w:rPr>
          <w:b/>
        </w:rPr>
        <w:t>:</w:t>
      </w:r>
      <w:r w:rsidRPr="00CC0E94">
        <w:t xml:space="preserve"> </w:t>
      </w:r>
      <w:r>
        <w:t>F</w:t>
      </w:r>
      <w:r w:rsidRPr="00CC0E94">
        <w:t xml:space="preserve">acility member of the Resources Center for Persons with Disability, Mr. </w:t>
      </w:r>
      <w:proofErr w:type="spellStart"/>
      <w:r w:rsidRPr="00CC0E94">
        <w:t>Puzzuoli</w:t>
      </w:r>
      <w:proofErr w:type="spellEnd"/>
      <w:r w:rsidRPr="00CC0E94">
        <w:t xml:space="preserve"> gave us </w:t>
      </w:r>
      <w:r>
        <w:t xml:space="preserve">valuable </w:t>
      </w:r>
      <w:r w:rsidRPr="00CC0E94">
        <w:t>insight</w:t>
      </w:r>
      <w:r>
        <w:t>s</w:t>
      </w:r>
      <w:r w:rsidRPr="00CC0E94">
        <w:t xml:space="preserve"> on what is practical for </w:t>
      </w:r>
      <w:r>
        <w:t>regular use of our design. From</w:t>
      </w:r>
      <w:r w:rsidRPr="00CC0E94">
        <w:t xml:space="preserve"> his experien</w:t>
      </w:r>
      <w:r>
        <w:t xml:space="preserve">ce as a blind person, he </w:t>
      </w:r>
      <w:r w:rsidRPr="00CC0E94">
        <w:t>gave us valued guidelines and points that w</w:t>
      </w:r>
      <w:r>
        <w:t xml:space="preserve">e used as a basis for our </w:t>
      </w:r>
      <w:r w:rsidRPr="00CC0E94">
        <w:t>design specifications.</w:t>
      </w:r>
    </w:p>
    <w:p w14:paraId="36D20ADF" w14:textId="77777777" w:rsidR="006B45B0" w:rsidRPr="00CC0E94" w:rsidRDefault="006B45B0" w:rsidP="006B45B0"/>
    <w:p w14:paraId="32F7F085" w14:textId="1C25FAAC" w:rsidR="006B45B0" w:rsidRPr="00CC0E94" w:rsidRDefault="006B45B0" w:rsidP="006B45B0">
      <w:r w:rsidRPr="00971359">
        <w:rPr>
          <w:b/>
          <w:u w:val="single"/>
        </w:rPr>
        <w:t>Ms. Jordyn Castor:</w:t>
      </w:r>
      <w:r w:rsidRPr="00CC0E94">
        <w:t xml:space="preserve"> </w:t>
      </w:r>
      <w:r>
        <w:t xml:space="preserve">Ms. Castor graciously </w:t>
      </w:r>
      <w:r w:rsidRPr="00CC0E94">
        <w:t>shared her experiences using braille displays</w:t>
      </w:r>
      <w:r>
        <w:t xml:space="preserve"> with us</w:t>
      </w:r>
      <w:r w:rsidRPr="00CC0E94">
        <w:t xml:space="preserve">. This information was </w:t>
      </w:r>
      <w:r>
        <w:t>extremely helpful for us in</w:t>
      </w:r>
      <w:r w:rsidRPr="00CC0E94">
        <w:t xml:space="preserve"> com</w:t>
      </w:r>
      <w:r>
        <w:t>ing</w:t>
      </w:r>
      <w:r w:rsidRPr="00CC0E94">
        <w:t xml:space="preserve"> up with accurate customer requirements. </w:t>
      </w:r>
    </w:p>
    <w:p w14:paraId="6CD2DA2F" w14:textId="77777777" w:rsidR="006B45B0" w:rsidRPr="00CC0E94" w:rsidRDefault="006B45B0" w:rsidP="006B45B0">
      <w:r w:rsidRPr="00CC0E94">
        <w:t xml:space="preserve"> </w:t>
      </w:r>
    </w:p>
    <w:p w14:paraId="70091BEE" w14:textId="5F56B3C4" w:rsidR="006B45B0" w:rsidRPr="00CC0E94" w:rsidRDefault="006B45B0" w:rsidP="006B45B0">
      <w:r w:rsidRPr="00971359">
        <w:rPr>
          <w:b/>
          <w:u w:val="single"/>
        </w:rPr>
        <w:t>Ms. Roxanne Peacock</w:t>
      </w:r>
      <w:r w:rsidRPr="00CC0E94">
        <w:t xml:space="preserve">: All our required components were ordered by Ms. Peacock. She </w:t>
      </w:r>
      <w:r>
        <w:t xml:space="preserve">ensured that </w:t>
      </w:r>
      <w:r w:rsidRPr="00CC0E94">
        <w:t xml:space="preserve">we </w:t>
      </w:r>
      <w:r>
        <w:t>would receive</w:t>
      </w:r>
      <w:r w:rsidRPr="00CC0E94">
        <w:t xml:space="preserve"> </w:t>
      </w:r>
      <w:r>
        <w:t>all ordered materials</w:t>
      </w:r>
      <w:r w:rsidRPr="00CC0E94">
        <w:t xml:space="preserve"> in a timely fashion. </w:t>
      </w:r>
    </w:p>
    <w:p w14:paraId="2881782B" w14:textId="77777777" w:rsidR="006B45B0" w:rsidRDefault="006B45B0" w:rsidP="006B45B0"/>
    <w:p w14:paraId="6414DB07" w14:textId="77777777" w:rsidR="00594FF1" w:rsidRPr="00541599" w:rsidRDefault="00594FF1" w:rsidP="00535963">
      <w:pPr>
        <w:spacing w:after="120" w:line="360" w:lineRule="auto"/>
        <w:rPr>
          <w:b/>
          <w:sz w:val="28"/>
          <w:szCs w:val="26"/>
        </w:rPr>
      </w:pPr>
    </w:p>
    <w:p w14:paraId="0329E424" w14:textId="77777777" w:rsidR="00594FF1" w:rsidRPr="00541599" w:rsidRDefault="00594FF1" w:rsidP="00535963">
      <w:pPr>
        <w:spacing w:after="120" w:line="360" w:lineRule="auto"/>
        <w:rPr>
          <w:b/>
          <w:sz w:val="28"/>
          <w:szCs w:val="26"/>
        </w:rPr>
      </w:pPr>
    </w:p>
    <w:p w14:paraId="0B841BCC" w14:textId="77777777" w:rsidR="00594FF1" w:rsidRDefault="00594FF1" w:rsidP="00535963">
      <w:pPr>
        <w:spacing w:after="120" w:line="360" w:lineRule="auto"/>
        <w:rPr>
          <w:b/>
          <w:sz w:val="28"/>
          <w:szCs w:val="26"/>
        </w:rPr>
      </w:pPr>
    </w:p>
    <w:p w14:paraId="6FA8AE27" w14:textId="498C86B8" w:rsidR="0086292C" w:rsidRDefault="0086292C" w:rsidP="00535963">
      <w:pPr>
        <w:spacing w:after="120" w:line="360" w:lineRule="auto"/>
        <w:rPr>
          <w:b/>
          <w:sz w:val="28"/>
          <w:szCs w:val="26"/>
        </w:rPr>
      </w:pPr>
    </w:p>
    <w:p w14:paraId="243CBF88" w14:textId="77777777" w:rsidR="0086292C" w:rsidRPr="00541599" w:rsidRDefault="0086292C" w:rsidP="00535963">
      <w:pPr>
        <w:spacing w:after="120" w:line="360" w:lineRule="auto"/>
        <w:rPr>
          <w:b/>
          <w:sz w:val="28"/>
          <w:szCs w:val="26"/>
        </w:rPr>
      </w:pPr>
    </w:p>
    <w:p w14:paraId="38E87A65" w14:textId="04F2E7EC" w:rsidR="00594FF1" w:rsidRPr="00F442A2" w:rsidRDefault="0086292C" w:rsidP="00FD2D87">
      <w:pPr>
        <w:tabs>
          <w:tab w:val="left" w:pos="2763"/>
        </w:tabs>
        <w:spacing w:line="360" w:lineRule="auto"/>
        <w:jc w:val="center"/>
        <w:rPr>
          <w:b/>
          <w:sz w:val="28"/>
          <w:szCs w:val="26"/>
          <w:u w:val="single"/>
        </w:rPr>
      </w:pPr>
      <w:r w:rsidRPr="00F442A2">
        <w:rPr>
          <w:b/>
          <w:sz w:val="28"/>
          <w:szCs w:val="26"/>
          <w:u w:val="single"/>
        </w:rPr>
        <w:lastRenderedPageBreak/>
        <w:t>Table of Contents</w:t>
      </w:r>
    </w:p>
    <w:p w14:paraId="1C45E4BD" w14:textId="632BA476" w:rsidR="004C7355" w:rsidRPr="008A0BF3" w:rsidRDefault="007174F5" w:rsidP="00FD2D87">
      <w:pPr>
        <w:spacing w:line="360" w:lineRule="auto"/>
        <w:rPr>
          <w:b/>
          <w:sz w:val="28"/>
          <w:szCs w:val="26"/>
        </w:rPr>
      </w:pPr>
      <w:r w:rsidRPr="008A0BF3">
        <w:rPr>
          <w:b/>
          <w:sz w:val="28"/>
          <w:szCs w:val="26"/>
        </w:rPr>
        <w:t>Chapter 1</w:t>
      </w:r>
      <w:r w:rsidR="008A0BF3">
        <w:rPr>
          <w:b/>
          <w:sz w:val="28"/>
          <w:szCs w:val="26"/>
        </w:rPr>
        <w:t xml:space="preserve"> – Background and Introduction</w:t>
      </w:r>
      <w:r w:rsidRPr="008A0BF3">
        <w:rPr>
          <w:b/>
          <w:sz w:val="28"/>
          <w:szCs w:val="26"/>
        </w:rPr>
        <w:tab/>
      </w:r>
      <w:r w:rsidRPr="008A0BF3">
        <w:rPr>
          <w:b/>
          <w:sz w:val="28"/>
          <w:szCs w:val="26"/>
        </w:rPr>
        <w:tab/>
      </w:r>
      <w:r w:rsidRPr="008A0BF3">
        <w:rPr>
          <w:b/>
          <w:sz w:val="28"/>
          <w:szCs w:val="26"/>
        </w:rPr>
        <w:tab/>
      </w:r>
      <w:r w:rsidRPr="008A0BF3">
        <w:rPr>
          <w:b/>
          <w:sz w:val="28"/>
          <w:szCs w:val="26"/>
        </w:rPr>
        <w:tab/>
        <w:t>1-2</w:t>
      </w:r>
    </w:p>
    <w:p w14:paraId="788C9ABE" w14:textId="75EDF822" w:rsidR="007174F5" w:rsidRPr="00FD2D87" w:rsidRDefault="007174F5" w:rsidP="00FD2D87">
      <w:pPr>
        <w:pStyle w:val="ListParagraph"/>
        <w:numPr>
          <w:ilvl w:val="1"/>
          <w:numId w:val="3"/>
        </w:numPr>
        <w:spacing w:line="360" w:lineRule="auto"/>
        <w:rPr>
          <w:szCs w:val="26"/>
        </w:rPr>
      </w:pPr>
      <w:r w:rsidRPr="00FD2D87">
        <w:rPr>
          <w:szCs w:val="26"/>
        </w:rPr>
        <w:t>Background</w:t>
      </w:r>
      <w:r w:rsidRPr="00FD2D87">
        <w:rPr>
          <w:szCs w:val="26"/>
        </w:rPr>
        <w:tab/>
      </w:r>
      <w:r w:rsidRPr="00FD2D87">
        <w:rPr>
          <w:szCs w:val="26"/>
        </w:rPr>
        <w:tab/>
      </w:r>
      <w:r w:rsidRPr="00FD2D87">
        <w:rPr>
          <w:szCs w:val="26"/>
        </w:rPr>
        <w:tab/>
      </w:r>
      <w:r w:rsidRPr="00FD2D87">
        <w:rPr>
          <w:szCs w:val="26"/>
        </w:rPr>
        <w:tab/>
      </w:r>
      <w:r w:rsidRPr="00FD2D87">
        <w:rPr>
          <w:szCs w:val="26"/>
        </w:rPr>
        <w:tab/>
      </w:r>
      <w:r w:rsidRPr="00FD2D87">
        <w:rPr>
          <w:szCs w:val="26"/>
        </w:rPr>
        <w:tab/>
      </w:r>
      <w:r w:rsidRPr="00FD2D87">
        <w:rPr>
          <w:szCs w:val="26"/>
        </w:rPr>
        <w:tab/>
      </w:r>
      <w:r w:rsidRPr="00FD2D87">
        <w:rPr>
          <w:szCs w:val="26"/>
        </w:rPr>
        <w:tab/>
        <w:t>1</w:t>
      </w:r>
    </w:p>
    <w:p w14:paraId="565BB221" w14:textId="1C500B6F" w:rsidR="007174F5" w:rsidRPr="00FD2D87" w:rsidRDefault="007174F5" w:rsidP="00FD2D87">
      <w:pPr>
        <w:pStyle w:val="ListParagraph"/>
        <w:numPr>
          <w:ilvl w:val="1"/>
          <w:numId w:val="3"/>
        </w:numPr>
        <w:spacing w:line="360" w:lineRule="auto"/>
        <w:rPr>
          <w:szCs w:val="26"/>
        </w:rPr>
      </w:pPr>
      <w:r w:rsidRPr="00FD2D87">
        <w:rPr>
          <w:szCs w:val="26"/>
        </w:rPr>
        <w:t>Device Introduction</w:t>
      </w:r>
      <w:r w:rsidRPr="00FD2D87">
        <w:rPr>
          <w:szCs w:val="26"/>
        </w:rPr>
        <w:tab/>
      </w:r>
      <w:r w:rsidRPr="00FD2D87">
        <w:rPr>
          <w:szCs w:val="26"/>
        </w:rPr>
        <w:tab/>
      </w:r>
      <w:r w:rsidRPr="00FD2D87">
        <w:rPr>
          <w:szCs w:val="26"/>
        </w:rPr>
        <w:tab/>
      </w:r>
      <w:r w:rsidRPr="00FD2D87">
        <w:rPr>
          <w:szCs w:val="26"/>
        </w:rPr>
        <w:tab/>
      </w:r>
      <w:r w:rsidRPr="00FD2D87">
        <w:rPr>
          <w:szCs w:val="26"/>
        </w:rPr>
        <w:tab/>
      </w:r>
      <w:r w:rsidRPr="00FD2D87">
        <w:rPr>
          <w:szCs w:val="26"/>
        </w:rPr>
        <w:tab/>
      </w:r>
      <w:r w:rsidRPr="00FD2D87">
        <w:rPr>
          <w:szCs w:val="26"/>
        </w:rPr>
        <w:tab/>
        <w:t>2</w:t>
      </w:r>
    </w:p>
    <w:p w14:paraId="3AB06644" w14:textId="39B11286" w:rsidR="007174F5" w:rsidRPr="008A0BF3" w:rsidRDefault="007174F5" w:rsidP="00FD2D87">
      <w:pPr>
        <w:spacing w:line="360" w:lineRule="auto"/>
        <w:rPr>
          <w:b/>
          <w:sz w:val="28"/>
          <w:szCs w:val="26"/>
        </w:rPr>
      </w:pPr>
      <w:r w:rsidRPr="008A0BF3">
        <w:rPr>
          <w:b/>
          <w:sz w:val="28"/>
          <w:szCs w:val="26"/>
        </w:rPr>
        <w:t>Chapter 2</w:t>
      </w:r>
      <w:r w:rsidR="008A0BF3">
        <w:rPr>
          <w:b/>
          <w:sz w:val="28"/>
          <w:szCs w:val="26"/>
        </w:rPr>
        <w:t xml:space="preserve"> – Solution Space and Budget</w:t>
      </w:r>
      <w:r w:rsidR="008A0BF3" w:rsidRPr="008A0BF3">
        <w:rPr>
          <w:b/>
          <w:sz w:val="28"/>
          <w:szCs w:val="26"/>
        </w:rPr>
        <w:tab/>
      </w:r>
      <w:r w:rsidR="008A0BF3" w:rsidRPr="008A0BF3">
        <w:rPr>
          <w:b/>
          <w:sz w:val="28"/>
          <w:szCs w:val="26"/>
        </w:rPr>
        <w:tab/>
      </w:r>
      <w:r w:rsidR="008A0BF3" w:rsidRPr="008A0BF3">
        <w:rPr>
          <w:b/>
          <w:sz w:val="28"/>
          <w:szCs w:val="26"/>
        </w:rPr>
        <w:tab/>
      </w:r>
      <w:r w:rsidR="008A0BF3" w:rsidRPr="008A0BF3">
        <w:rPr>
          <w:b/>
          <w:sz w:val="28"/>
          <w:szCs w:val="26"/>
        </w:rPr>
        <w:tab/>
      </w:r>
      <w:r w:rsidR="008A0BF3" w:rsidRPr="008A0BF3">
        <w:rPr>
          <w:b/>
          <w:sz w:val="28"/>
          <w:szCs w:val="26"/>
        </w:rPr>
        <w:tab/>
        <w:t>3-11</w:t>
      </w:r>
    </w:p>
    <w:p w14:paraId="649E02CA" w14:textId="42284479" w:rsidR="007174F5" w:rsidRPr="00FD2D87" w:rsidRDefault="007174F5" w:rsidP="00FD2D87">
      <w:pPr>
        <w:spacing w:line="360" w:lineRule="auto"/>
        <w:rPr>
          <w:i/>
          <w:szCs w:val="26"/>
        </w:rPr>
      </w:pPr>
      <w:r w:rsidRPr="00FD2D87">
        <w:rPr>
          <w:szCs w:val="26"/>
        </w:rPr>
        <w:tab/>
      </w:r>
      <w:proofErr w:type="gramStart"/>
      <w:r w:rsidRPr="00FD2D87">
        <w:rPr>
          <w:szCs w:val="26"/>
        </w:rPr>
        <w:t>2.1 Function</w:t>
      </w:r>
      <w:proofErr w:type="gramEnd"/>
      <w:r w:rsidRPr="00FD2D87">
        <w:rPr>
          <w:szCs w:val="26"/>
        </w:rPr>
        <w:t xml:space="preserve"> Analysis</w:t>
      </w:r>
      <w:r w:rsidRPr="00FD2D87">
        <w:rPr>
          <w:szCs w:val="26"/>
        </w:rPr>
        <w:tab/>
      </w:r>
      <w:r w:rsidRPr="00FD2D87">
        <w:rPr>
          <w:szCs w:val="26"/>
        </w:rPr>
        <w:tab/>
      </w:r>
      <w:r w:rsidRPr="00FD2D87">
        <w:rPr>
          <w:szCs w:val="26"/>
        </w:rPr>
        <w:tab/>
      </w:r>
      <w:r w:rsidRPr="00FD2D87">
        <w:rPr>
          <w:szCs w:val="26"/>
        </w:rPr>
        <w:tab/>
      </w:r>
      <w:r w:rsidRPr="00FD2D87">
        <w:rPr>
          <w:szCs w:val="26"/>
        </w:rPr>
        <w:tab/>
      </w:r>
      <w:r w:rsidRPr="00FD2D87">
        <w:rPr>
          <w:szCs w:val="26"/>
        </w:rPr>
        <w:tab/>
      </w:r>
      <w:r w:rsidRPr="00FD2D87">
        <w:rPr>
          <w:szCs w:val="26"/>
        </w:rPr>
        <w:tab/>
      </w:r>
      <w:r w:rsidR="00FD2D87">
        <w:rPr>
          <w:szCs w:val="26"/>
        </w:rPr>
        <w:tab/>
      </w:r>
      <w:r w:rsidRPr="00FD2D87">
        <w:rPr>
          <w:szCs w:val="26"/>
        </w:rPr>
        <w:t>3</w:t>
      </w:r>
      <w:r w:rsidR="008A0BF3" w:rsidRPr="00FD2D87">
        <w:rPr>
          <w:szCs w:val="26"/>
        </w:rPr>
        <w:t>-4</w:t>
      </w:r>
    </w:p>
    <w:p w14:paraId="2A23DD30" w14:textId="64A9BF55" w:rsidR="008A0BF3" w:rsidRPr="00FD2D87" w:rsidRDefault="008A0BF3" w:rsidP="00FD2D87">
      <w:pPr>
        <w:spacing w:line="360" w:lineRule="auto"/>
        <w:rPr>
          <w:szCs w:val="26"/>
        </w:rPr>
      </w:pPr>
      <w:r w:rsidRPr="00FD2D87">
        <w:rPr>
          <w:szCs w:val="26"/>
        </w:rPr>
        <w:tab/>
      </w:r>
      <w:r w:rsidRPr="00FD2D87">
        <w:rPr>
          <w:szCs w:val="26"/>
        </w:rPr>
        <w:tab/>
      </w:r>
      <w:proofErr w:type="spellStart"/>
      <w:proofErr w:type="gramStart"/>
      <w:r w:rsidRPr="00FD2D87">
        <w:rPr>
          <w:szCs w:val="26"/>
        </w:rPr>
        <w:t>i</w:t>
      </w:r>
      <w:proofErr w:type="spellEnd"/>
      <w:r w:rsidRPr="00FD2D87">
        <w:rPr>
          <w:szCs w:val="26"/>
        </w:rPr>
        <w:t>.  FAST</w:t>
      </w:r>
      <w:proofErr w:type="gramEnd"/>
      <w:r w:rsidRPr="00FD2D87">
        <w:rPr>
          <w:szCs w:val="26"/>
        </w:rPr>
        <w:t xml:space="preserve"> Diagram</w:t>
      </w:r>
      <w:r w:rsidRPr="00FD2D87">
        <w:rPr>
          <w:szCs w:val="26"/>
        </w:rPr>
        <w:tab/>
      </w:r>
      <w:r w:rsidRPr="00FD2D87">
        <w:rPr>
          <w:szCs w:val="26"/>
        </w:rPr>
        <w:tab/>
      </w:r>
      <w:r w:rsidRPr="00FD2D87">
        <w:rPr>
          <w:szCs w:val="26"/>
        </w:rPr>
        <w:tab/>
      </w:r>
      <w:r w:rsidRPr="00FD2D87">
        <w:rPr>
          <w:szCs w:val="26"/>
        </w:rPr>
        <w:tab/>
      </w:r>
      <w:r w:rsidRPr="00FD2D87">
        <w:rPr>
          <w:szCs w:val="26"/>
        </w:rPr>
        <w:tab/>
      </w:r>
      <w:r w:rsidRPr="00FD2D87">
        <w:rPr>
          <w:szCs w:val="26"/>
        </w:rPr>
        <w:tab/>
      </w:r>
      <w:r w:rsidRPr="00FD2D87">
        <w:rPr>
          <w:szCs w:val="26"/>
        </w:rPr>
        <w:tab/>
        <w:t>3-4</w:t>
      </w:r>
    </w:p>
    <w:p w14:paraId="75C51159" w14:textId="31B3A589" w:rsidR="007174F5" w:rsidRPr="00FD2D87" w:rsidRDefault="007174F5" w:rsidP="00FD2D87">
      <w:pPr>
        <w:spacing w:line="360" w:lineRule="auto"/>
        <w:rPr>
          <w:szCs w:val="26"/>
        </w:rPr>
      </w:pPr>
      <w:r w:rsidRPr="00FD2D87">
        <w:rPr>
          <w:szCs w:val="26"/>
        </w:rPr>
        <w:tab/>
        <w:t>2.2 House of Quality</w:t>
      </w:r>
      <w:r w:rsidRPr="00FD2D87">
        <w:rPr>
          <w:szCs w:val="26"/>
        </w:rPr>
        <w:tab/>
      </w:r>
      <w:r w:rsidRPr="00FD2D87">
        <w:rPr>
          <w:szCs w:val="26"/>
        </w:rPr>
        <w:tab/>
      </w:r>
      <w:r w:rsidRPr="00FD2D87">
        <w:rPr>
          <w:szCs w:val="26"/>
        </w:rPr>
        <w:tab/>
      </w:r>
      <w:r w:rsidRPr="00FD2D87">
        <w:rPr>
          <w:szCs w:val="26"/>
        </w:rPr>
        <w:tab/>
      </w:r>
      <w:r w:rsidRPr="00FD2D87">
        <w:rPr>
          <w:szCs w:val="26"/>
        </w:rPr>
        <w:tab/>
      </w:r>
      <w:r w:rsidRPr="00FD2D87">
        <w:rPr>
          <w:szCs w:val="26"/>
        </w:rPr>
        <w:tab/>
      </w:r>
      <w:r w:rsidRPr="00FD2D87">
        <w:rPr>
          <w:szCs w:val="26"/>
        </w:rPr>
        <w:tab/>
      </w:r>
      <w:r w:rsidR="00FD2D87">
        <w:rPr>
          <w:szCs w:val="26"/>
        </w:rPr>
        <w:tab/>
      </w:r>
      <w:r w:rsidR="008A0BF3" w:rsidRPr="00FD2D87">
        <w:rPr>
          <w:szCs w:val="26"/>
        </w:rPr>
        <w:t>5-7</w:t>
      </w:r>
    </w:p>
    <w:p w14:paraId="2CB8C9AB" w14:textId="601CFBBC" w:rsidR="008A0BF3" w:rsidRPr="00FD2D87" w:rsidRDefault="008A0BF3" w:rsidP="00FD2D87">
      <w:pPr>
        <w:spacing w:line="360" w:lineRule="auto"/>
        <w:contextualSpacing/>
        <w:rPr>
          <w:szCs w:val="28"/>
        </w:rPr>
      </w:pPr>
      <w:r w:rsidRPr="00FD2D87">
        <w:rPr>
          <w:szCs w:val="28"/>
        </w:rPr>
        <w:tab/>
      </w:r>
      <w:r w:rsidRPr="00FD2D87">
        <w:rPr>
          <w:szCs w:val="28"/>
        </w:rPr>
        <w:tab/>
      </w:r>
      <w:proofErr w:type="spellStart"/>
      <w:proofErr w:type="gramStart"/>
      <w:r w:rsidRPr="00FD2D87">
        <w:rPr>
          <w:szCs w:val="28"/>
        </w:rPr>
        <w:t>i</w:t>
      </w:r>
      <w:proofErr w:type="spellEnd"/>
      <w:r w:rsidRPr="00FD2D87">
        <w:rPr>
          <w:szCs w:val="28"/>
        </w:rPr>
        <w:t>.  Detailed</w:t>
      </w:r>
      <w:proofErr w:type="gramEnd"/>
      <w:r w:rsidRPr="00FD2D87">
        <w:rPr>
          <w:szCs w:val="28"/>
        </w:rPr>
        <w:t xml:space="preserve"> Analysis of Proposed Designs</w:t>
      </w:r>
      <w:r w:rsidRPr="00FD2D87">
        <w:rPr>
          <w:szCs w:val="28"/>
        </w:rPr>
        <w:tab/>
      </w:r>
      <w:r w:rsidRPr="00FD2D87">
        <w:rPr>
          <w:szCs w:val="28"/>
        </w:rPr>
        <w:tab/>
      </w:r>
      <w:r w:rsidRPr="00FD2D87">
        <w:rPr>
          <w:szCs w:val="28"/>
        </w:rPr>
        <w:tab/>
      </w:r>
      <w:r w:rsidR="00FD2D87">
        <w:rPr>
          <w:szCs w:val="28"/>
        </w:rPr>
        <w:tab/>
      </w:r>
      <w:r w:rsidRPr="00FD2D87">
        <w:rPr>
          <w:szCs w:val="28"/>
        </w:rPr>
        <w:t>6</w:t>
      </w:r>
    </w:p>
    <w:p w14:paraId="1A14CBDF" w14:textId="5FBBFF31" w:rsidR="008A0BF3" w:rsidRPr="00FD2D87" w:rsidRDefault="008A0BF3" w:rsidP="00FD2D87">
      <w:pPr>
        <w:spacing w:line="360" w:lineRule="auto"/>
        <w:contextualSpacing/>
        <w:rPr>
          <w:szCs w:val="28"/>
        </w:rPr>
      </w:pPr>
      <w:r w:rsidRPr="00FD2D87">
        <w:rPr>
          <w:szCs w:val="28"/>
        </w:rPr>
        <w:tab/>
      </w:r>
      <w:r w:rsidRPr="00FD2D87">
        <w:rPr>
          <w:szCs w:val="28"/>
        </w:rPr>
        <w:tab/>
      </w:r>
      <w:proofErr w:type="gramStart"/>
      <w:r w:rsidRPr="00FD2D87">
        <w:rPr>
          <w:szCs w:val="28"/>
        </w:rPr>
        <w:t>ii</w:t>
      </w:r>
      <w:proofErr w:type="gramEnd"/>
      <w:r w:rsidRPr="00FD2D87">
        <w:rPr>
          <w:szCs w:val="28"/>
        </w:rPr>
        <w:t>. Decision Matrix Feasibility Criterion</w:t>
      </w:r>
      <w:r w:rsidRPr="00FD2D87">
        <w:rPr>
          <w:szCs w:val="28"/>
        </w:rPr>
        <w:tab/>
      </w:r>
      <w:r w:rsidRPr="00FD2D87">
        <w:rPr>
          <w:szCs w:val="28"/>
        </w:rPr>
        <w:tab/>
      </w:r>
      <w:r w:rsidRPr="00FD2D87">
        <w:rPr>
          <w:szCs w:val="28"/>
        </w:rPr>
        <w:tab/>
      </w:r>
      <w:r w:rsidR="00FD2D87">
        <w:rPr>
          <w:szCs w:val="28"/>
        </w:rPr>
        <w:tab/>
      </w:r>
      <w:r w:rsidRPr="00FD2D87">
        <w:rPr>
          <w:szCs w:val="28"/>
        </w:rPr>
        <w:t>7</w:t>
      </w:r>
    </w:p>
    <w:p w14:paraId="18948984" w14:textId="67482B20" w:rsidR="008A0BF3" w:rsidRPr="00FD2D87" w:rsidRDefault="008A0BF3" w:rsidP="00FD2D87">
      <w:pPr>
        <w:spacing w:line="360" w:lineRule="auto"/>
        <w:contextualSpacing/>
        <w:rPr>
          <w:szCs w:val="28"/>
        </w:rPr>
      </w:pPr>
      <w:r w:rsidRPr="00FD2D87">
        <w:rPr>
          <w:szCs w:val="28"/>
        </w:rPr>
        <w:tab/>
        <w:t>2.3 Budget</w:t>
      </w:r>
      <w:r w:rsidRPr="00FD2D87">
        <w:rPr>
          <w:szCs w:val="28"/>
        </w:rPr>
        <w:tab/>
      </w:r>
      <w:r w:rsidRPr="00FD2D87">
        <w:rPr>
          <w:szCs w:val="28"/>
        </w:rPr>
        <w:tab/>
      </w:r>
      <w:r w:rsidRPr="00FD2D87">
        <w:rPr>
          <w:szCs w:val="28"/>
        </w:rPr>
        <w:tab/>
      </w:r>
      <w:r w:rsidRPr="00FD2D87">
        <w:rPr>
          <w:szCs w:val="28"/>
        </w:rPr>
        <w:tab/>
      </w:r>
      <w:r w:rsidRPr="00FD2D87">
        <w:rPr>
          <w:szCs w:val="28"/>
        </w:rPr>
        <w:tab/>
      </w:r>
      <w:r w:rsidRPr="00FD2D87">
        <w:rPr>
          <w:szCs w:val="28"/>
        </w:rPr>
        <w:tab/>
      </w:r>
      <w:r w:rsidRPr="00FD2D87">
        <w:rPr>
          <w:szCs w:val="28"/>
        </w:rPr>
        <w:tab/>
      </w:r>
      <w:r w:rsidRPr="00FD2D87">
        <w:rPr>
          <w:szCs w:val="28"/>
        </w:rPr>
        <w:tab/>
      </w:r>
      <w:r w:rsidRPr="00FD2D87">
        <w:rPr>
          <w:szCs w:val="28"/>
        </w:rPr>
        <w:tab/>
        <w:t>8</w:t>
      </w:r>
    </w:p>
    <w:p w14:paraId="083F836D" w14:textId="28CFB26C" w:rsidR="008A0BF3" w:rsidRDefault="008A0BF3" w:rsidP="00FD2D87">
      <w:pPr>
        <w:spacing w:line="360" w:lineRule="auto"/>
        <w:contextualSpacing/>
        <w:rPr>
          <w:sz w:val="28"/>
          <w:szCs w:val="28"/>
        </w:rPr>
      </w:pPr>
      <w:r w:rsidRPr="00FD2D87">
        <w:rPr>
          <w:szCs w:val="28"/>
        </w:rPr>
        <w:tab/>
        <w:t>2.4 Gantt Chart</w:t>
      </w:r>
      <w:r w:rsidRPr="00FD2D87">
        <w:rPr>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BB3C93">
        <w:rPr>
          <w:szCs w:val="28"/>
        </w:rPr>
        <w:t>9-11</w:t>
      </w:r>
    </w:p>
    <w:p w14:paraId="5A33781B" w14:textId="772734DE" w:rsidR="004C7355" w:rsidRPr="008A0BF3" w:rsidRDefault="008A0BF3" w:rsidP="00FD2D87">
      <w:pPr>
        <w:spacing w:line="360" w:lineRule="auto"/>
        <w:rPr>
          <w:b/>
          <w:sz w:val="28"/>
          <w:szCs w:val="28"/>
        </w:rPr>
      </w:pPr>
      <w:r w:rsidRPr="008A0BF3">
        <w:rPr>
          <w:b/>
          <w:sz w:val="28"/>
          <w:szCs w:val="28"/>
        </w:rPr>
        <w:t>Chapter 3 – Technical Descriptions</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12-24</w:t>
      </w:r>
    </w:p>
    <w:p w14:paraId="2F5E615B" w14:textId="213F56BF" w:rsidR="008A0BF3" w:rsidRPr="00FD2D87" w:rsidRDefault="008A0BF3" w:rsidP="00FD2D87">
      <w:pPr>
        <w:spacing w:line="360" w:lineRule="auto"/>
        <w:rPr>
          <w:szCs w:val="28"/>
        </w:rPr>
      </w:pPr>
      <w:r w:rsidRPr="00FD2D87">
        <w:rPr>
          <w:szCs w:val="28"/>
        </w:rPr>
        <w:tab/>
        <w:t>3.1 Hardware Design Efforts</w:t>
      </w:r>
      <w:r w:rsidRPr="00FD2D87">
        <w:rPr>
          <w:szCs w:val="28"/>
        </w:rPr>
        <w:tab/>
      </w:r>
      <w:r w:rsidRPr="00FD2D87">
        <w:rPr>
          <w:szCs w:val="28"/>
        </w:rPr>
        <w:tab/>
      </w:r>
      <w:r w:rsidRPr="00FD2D87">
        <w:rPr>
          <w:szCs w:val="28"/>
        </w:rPr>
        <w:tab/>
      </w:r>
      <w:r w:rsidRPr="00FD2D87">
        <w:rPr>
          <w:szCs w:val="28"/>
        </w:rPr>
        <w:tab/>
      </w:r>
      <w:r w:rsidRPr="00FD2D87">
        <w:rPr>
          <w:szCs w:val="28"/>
        </w:rPr>
        <w:tab/>
      </w:r>
      <w:r w:rsidRPr="00FD2D87">
        <w:rPr>
          <w:szCs w:val="28"/>
        </w:rPr>
        <w:tab/>
      </w:r>
      <w:r w:rsidR="00FD2D87">
        <w:rPr>
          <w:szCs w:val="28"/>
        </w:rPr>
        <w:tab/>
      </w:r>
      <w:r w:rsidRPr="00FD2D87">
        <w:rPr>
          <w:szCs w:val="28"/>
        </w:rPr>
        <w:t>12</w:t>
      </w:r>
    </w:p>
    <w:p w14:paraId="1EFFBA34" w14:textId="0DB5CC0B" w:rsidR="008A0BF3" w:rsidRPr="00FD2D87" w:rsidRDefault="008A0BF3" w:rsidP="00FD2D87">
      <w:pPr>
        <w:spacing w:line="360" w:lineRule="auto"/>
        <w:rPr>
          <w:szCs w:val="28"/>
        </w:rPr>
      </w:pPr>
      <w:r w:rsidRPr="00FD2D87">
        <w:rPr>
          <w:szCs w:val="28"/>
        </w:rPr>
        <w:tab/>
        <w:t>3.2 Z-Axis</w:t>
      </w:r>
      <w:r w:rsidRPr="00FD2D87">
        <w:rPr>
          <w:szCs w:val="28"/>
        </w:rPr>
        <w:tab/>
      </w:r>
      <w:r w:rsidRPr="00FD2D87">
        <w:rPr>
          <w:szCs w:val="28"/>
        </w:rPr>
        <w:tab/>
      </w:r>
      <w:r w:rsidRPr="00FD2D87">
        <w:rPr>
          <w:szCs w:val="28"/>
        </w:rPr>
        <w:tab/>
      </w:r>
      <w:r w:rsidRPr="00FD2D87">
        <w:rPr>
          <w:szCs w:val="28"/>
        </w:rPr>
        <w:tab/>
      </w:r>
      <w:r w:rsidRPr="00FD2D87">
        <w:rPr>
          <w:szCs w:val="28"/>
        </w:rPr>
        <w:tab/>
      </w:r>
      <w:r w:rsidRPr="00FD2D87">
        <w:rPr>
          <w:szCs w:val="28"/>
        </w:rPr>
        <w:tab/>
      </w:r>
      <w:r w:rsidRPr="00FD2D87">
        <w:rPr>
          <w:szCs w:val="28"/>
        </w:rPr>
        <w:tab/>
      </w:r>
      <w:r w:rsidRPr="00FD2D87">
        <w:rPr>
          <w:szCs w:val="28"/>
        </w:rPr>
        <w:tab/>
      </w:r>
      <w:r w:rsidRPr="00FD2D87">
        <w:rPr>
          <w:szCs w:val="28"/>
        </w:rPr>
        <w:tab/>
        <w:t>13-14</w:t>
      </w:r>
    </w:p>
    <w:p w14:paraId="6CE94CA6" w14:textId="4ACA8BD1" w:rsidR="008A0BF3" w:rsidRPr="00FD2D87" w:rsidRDefault="008A0BF3" w:rsidP="00FD2D87">
      <w:pPr>
        <w:spacing w:line="360" w:lineRule="auto"/>
        <w:rPr>
          <w:szCs w:val="28"/>
        </w:rPr>
      </w:pPr>
      <w:r w:rsidRPr="00FD2D87">
        <w:rPr>
          <w:szCs w:val="28"/>
        </w:rPr>
        <w:tab/>
        <w:t>3.3 XY-Table</w:t>
      </w:r>
      <w:r w:rsidRPr="00FD2D87">
        <w:rPr>
          <w:szCs w:val="28"/>
        </w:rPr>
        <w:tab/>
      </w:r>
      <w:r w:rsidRPr="00FD2D87">
        <w:rPr>
          <w:szCs w:val="28"/>
        </w:rPr>
        <w:tab/>
      </w:r>
      <w:r w:rsidRPr="00FD2D87">
        <w:rPr>
          <w:szCs w:val="28"/>
        </w:rPr>
        <w:tab/>
      </w:r>
      <w:r w:rsidRPr="00FD2D87">
        <w:rPr>
          <w:szCs w:val="28"/>
        </w:rPr>
        <w:tab/>
      </w:r>
      <w:r w:rsidRPr="00FD2D87">
        <w:rPr>
          <w:szCs w:val="28"/>
        </w:rPr>
        <w:tab/>
      </w:r>
      <w:r w:rsidRPr="00FD2D87">
        <w:rPr>
          <w:szCs w:val="28"/>
        </w:rPr>
        <w:tab/>
      </w:r>
      <w:r w:rsidRPr="00FD2D87">
        <w:rPr>
          <w:szCs w:val="28"/>
        </w:rPr>
        <w:tab/>
      </w:r>
      <w:r w:rsidRPr="00FD2D87">
        <w:rPr>
          <w:szCs w:val="28"/>
        </w:rPr>
        <w:tab/>
      </w:r>
      <w:r w:rsidR="00FD2D87">
        <w:rPr>
          <w:szCs w:val="28"/>
        </w:rPr>
        <w:tab/>
      </w:r>
      <w:r w:rsidRPr="00FD2D87">
        <w:rPr>
          <w:szCs w:val="28"/>
        </w:rPr>
        <w:t>15</w:t>
      </w:r>
    </w:p>
    <w:p w14:paraId="0ECD56A2" w14:textId="06939E47" w:rsidR="008A0BF3" w:rsidRPr="00FD2D87" w:rsidRDefault="008A0BF3" w:rsidP="00FD2D87">
      <w:pPr>
        <w:spacing w:line="360" w:lineRule="auto"/>
        <w:rPr>
          <w:szCs w:val="28"/>
        </w:rPr>
      </w:pPr>
      <w:r w:rsidRPr="00FD2D87">
        <w:rPr>
          <w:szCs w:val="28"/>
        </w:rPr>
        <w:tab/>
        <w:t>3.4 Pin Matrix Display</w:t>
      </w:r>
      <w:r w:rsidRPr="00FD2D87">
        <w:rPr>
          <w:szCs w:val="28"/>
        </w:rPr>
        <w:tab/>
      </w:r>
      <w:r w:rsidRPr="00FD2D87">
        <w:rPr>
          <w:szCs w:val="28"/>
        </w:rPr>
        <w:tab/>
      </w:r>
      <w:r w:rsidRPr="00FD2D87">
        <w:rPr>
          <w:szCs w:val="28"/>
        </w:rPr>
        <w:tab/>
      </w:r>
      <w:r w:rsidRPr="00FD2D87">
        <w:rPr>
          <w:szCs w:val="28"/>
        </w:rPr>
        <w:tab/>
      </w:r>
      <w:r w:rsidRPr="00FD2D87">
        <w:rPr>
          <w:szCs w:val="28"/>
        </w:rPr>
        <w:tab/>
      </w:r>
      <w:r w:rsidRPr="00FD2D87">
        <w:rPr>
          <w:szCs w:val="28"/>
        </w:rPr>
        <w:tab/>
      </w:r>
      <w:r w:rsidRPr="00FD2D87">
        <w:rPr>
          <w:szCs w:val="28"/>
        </w:rPr>
        <w:tab/>
        <w:t>16</w:t>
      </w:r>
    </w:p>
    <w:p w14:paraId="5B2BA6CA" w14:textId="1A1CB1D5" w:rsidR="004C7355" w:rsidRPr="00FD2D87" w:rsidRDefault="008A0BF3" w:rsidP="00FD2D87">
      <w:pPr>
        <w:spacing w:line="360" w:lineRule="auto"/>
        <w:rPr>
          <w:szCs w:val="26"/>
        </w:rPr>
      </w:pPr>
      <w:r w:rsidRPr="00FD2D87">
        <w:rPr>
          <w:szCs w:val="26"/>
        </w:rPr>
        <w:tab/>
        <w:t>3.5 Enclosure</w:t>
      </w:r>
      <w:r w:rsidRPr="00FD2D87">
        <w:rPr>
          <w:szCs w:val="26"/>
        </w:rPr>
        <w:tab/>
      </w:r>
      <w:r w:rsidRPr="00FD2D87">
        <w:rPr>
          <w:szCs w:val="26"/>
        </w:rPr>
        <w:tab/>
      </w:r>
      <w:r w:rsidRPr="00FD2D87">
        <w:rPr>
          <w:szCs w:val="26"/>
        </w:rPr>
        <w:tab/>
      </w:r>
      <w:r w:rsidRPr="00FD2D87">
        <w:rPr>
          <w:szCs w:val="26"/>
        </w:rPr>
        <w:tab/>
      </w:r>
      <w:r w:rsidRPr="00FD2D87">
        <w:rPr>
          <w:szCs w:val="26"/>
        </w:rPr>
        <w:tab/>
      </w:r>
      <w:r w:rsidRPr="00FD2D87">
        <w:rPr>
          <w:szCs w:val="26"/>
        </w:rPr>
        <w:tab/>
      </w:r>
      <w:r w:rsidRPr="00FD2D87">
        <w:rPr>
          <w:szCs w:val="26"/>
        </w:rPr>
        <w:tab/>
      </w:r>
      <w:r w:rsidRPr="00FD2D87">
        <w:rPr>
          <w:szCs w:val="26"/>
        </w:rPr>
        <w:tab/>
      </w:r>
      <w:r w:rsidR="00FD2D87">
        <w:rPr>
          <w:szCs w:val="26"/>
        </w:rPr>
        <w:tab/>
      </w:r>
      <w:r w:rsidRPr="00FD2D87">
        <w:rPr>
          <w:szCs w:val="26"/>
        </w:rPr>
        <w:t>16</w:t>
      </w:r>
    </w:p>
    <w:p w14:paraId="61FC2549" w14:textId="6C15BCD6" w:rsidR="008A0BF3" w:rsidRPr="00FD2D87" w:rsidRDefault="008A0BF3" w:rsidP="00FD2D87">
      <w:pPr>
        <w:spacing w:line="360" w:lineRule="auto"/>
        <w:rPr>
          <w:szCs w:val="26"/>
        </w:rPr>
      </w:pPr>
      <w:r w:rsidRPr="00FD2D87">
        <w:rPr>
          <w:szCs w:val="26"/>
        </w:rPr>
        <w:tab/>
        <w:t>3.6 Hardware Implementation</w:t>
      </w:r>
      <w:r w:rsidRPr="00FD2D87">
        <w:rPr>
          <w:szCs w:val="26"/>
        </w:rPr>
        <w:tab/>
      </w:r>
      <w:r w:rsidRPr="00FD2D87">
        <w:rPr>
          <w:szCs w:val="26"/>
        </w:rPr>
        <w:tab/>
      </w:r>
      <w:r w:rsidRPr="00FD2D87">
        <w:rPr>
          <w:szCs w:val="26"/>
        </w:rPr>
        <w:tab/>
      </w:r>
      <w:r w:rsidRPr="00FD2D87">
        <w:rPr>
          <w:szCs w:val="26"/>
        </w:rPr>
        <w:tab/>
      </w:r>
      <w:r w:rsidRPr="00FD2D87">
        <w:rPr>
          <w:szCs w:val="26"/>
        </w:rPr>
        <w:tab/>
      </w:r>
      <w:r w:rsidRPr="00FD2D87">
        <w:rPr>
          <w:szCs w:val="26"/>
        </w:rPr>
        <w:tab/>
        <w:t>17-18</w:t>
      </w:r>
    </w:p>
    <w:p w14:paraId="5B4B1FF4" w14:textId="586D4E52" w:rsidR="008A0BF3" w:rsidRPr="00FD2D87" w:rsidRDefault="008A0BF3" w:rsidP="00FD2D87">
      <w:pPr>
        <w:spacing w:line="360" w:lineRule="auto"/>
        <w:rPr>
          <w:szCs w:val="26"/>
        </w:rPr>
      </w:pPr>
      <w:r w:rsidRPr="00FD2D87">
        <w:rPr>
          <w:szCs w:val="26"/>
        </w:rPr>
        <w:tab/>
        <w:t>3.7 Software Implementation</w:t>
      </w:r>
      <w:r w:rsidRPr="00FD2D87">
        <w:rPr>
          <w:szCs w:val="26"/>
        </w:rPr>
        <w:tab/>
      </w:r>
      <w:r w:rsidRPr="00FD2D87">
        <w:rPr>
          <w:szCs w:val="26"/>
        </w:rPr>
        <w:tab/>
      </w:r>
      <w:r w:rsidRPr="00FD2D87">
        <w:rPr>
          <w:szCs w:val="26"/>
        </w:rPr>
        <w:tab/>
      </w:r>
      <w:r w:rsidRPr="00FD2D87">
        <w:rPr>
          <w:szCs w:val="26"/>
        </w:rPr>
        <w:tab/>
      </w:r>
      <w:r w:rsidRPr="00FD2D87">
        <w:rPr>
          <w:szCs w:val="26"/>
        </w:rPr>
        <w:tab/>
      </w:r>
      <w:r w:rsidRPr="00FD2D87">
        <w:rPr>
          <w:szCs w:val="26"/>
        </w:rPr>
        <w:tab/>
      </w:r>
      <w:r w:rsidR="00FD2D87">
        <w:rPr>
          <w:szCs w:val="26"/>
        </w:rPr>
        <w:tab/>
      </w:r>
      <w:r w:rsidRPr="00FD2D87">
        <w:rPr>
          <w:szCs w:val="26"/>
        </w:rPr>
        <w:t>19-24</w:t>
      </w:r>
    </w:p>
    <w:p w14:paraId="1AAF29BE" w14:textId="6394A851" w:rsidR="00E25C96" w:rsidRPr="00A76706" w:rsidRDefault="008A0BF3" w:rsidP="00FD2D87">
      <w:pPr>
        <w:spacing w:line="360" w:lineRule="auto"/>
        <w:rPr>
          <w:b/>
          <w:sz w:val="28"/>
          <w:szCs w:val="26"/>
        </w:rPr>
      </w:pPr>
      <w:r w:rsidRPr="008A0BF3">
        <w:rPr>
          <w:b/>
          <w:sz w:val="28"/>
          <w:szCs w:val="26"/>
        </w:rPr>
        <w:t>Chapter 4 – Test Dat</w:t>
      </w:r>
      <w:r w:rsidR="00E25C96">
        <w:rPr>
          <w:b/>
          <w:sz w:val="28"/>
          <w:szCs w:val="26"/>
        </w:rPr>
        <w:t>a</w:t>
      </w:r>
      <w:r w:rsidR="00A76706">
        <w:rPr>
          <w:b/>
          <w:sz w:val="28"/>
          <w:szCs w:val="26"/>
        </w:rPr>
        <w:tab/>
      </w:r>
      <w:r w:rsidR="00A76706">
        <w:rPr>
          <w:b/>
          <w:sz w:val="28"/>
          <w:szCs w:val="26"/>
        </w:rPr>
        <w:tab/>
      </w:r>
      <w:r w:rsidR="00A76706">
        <w:rPr>
          <w:b/>
          <w:sz w:val="28"/>
          <w:szCs w:val="26"/>
        </w:rPr>
        <w:tab/>
      </w:r>
      <w:r w:rsidR="00A76706">
        <w:rPr>
          <w:b/>
          <w:sz w:val="28"/>
          <w:szCs w:val="26"/>
        </w:rPr>
        <w:tab/>
      </w:r>
      <w:r w:rsidR="00A76706">
        <w:rPr>
          <w:b/>
          <w:sz w:val="28"/>
          <w:szCs w:val="26"/>
        </w:rPr>
        <w:tab/>
      </w:r>
      <w:r w:rsidR="00A76706">
        <w:rPr>
          <w:b/>
          <w:sz w:val="28"/>
          <w:szCs w:val="26"/>
        </w:rPr>
        <w:tab/>
      </w:r>
      <w:r w:rsidR="00A76706">
        <w:rPr>
          <w:b/>
          <w:sz w:val="28"/>
          <w:szCs w:val="26"/>
        </w:rPr>
        <w:tab/>
      </w:r>
      <w:r w:rsidR="00A76706">
        <w:rPr>
          <w:b/>
          <w:sz w:val="28"/>
          <w:szCs w:val="26"/>
        </w:rPr>
        <w:tab/>
        <w:t>25</w:t>
      </w:r>
    </w:p>
    <w:p w14:paraId="6E73636E" w14:textId="55A92E23" w:rsidR="00E25C96" w:rsidRDefault="00A76706" w:rsidP="00FD2D87">
      <w:pPr>
        <w:spacing w:line="360" w:lineRule="auto"/>
        <w:rPr>
          <w:b/>
          <w:sz w:val="28"/>
          <w:szCs w:val="26"/>
        </w:rPr>
      </w:pPr>
      <w:r>
        <w:rPr>
          <w:b/>
          <w:sz w:val="28"/>
          <w:szCs w:val="26"/>
        </w:rPr>
        <w:t>Chapter 5 – Conclusions</w:t>
      </w:r>
      <w:r>
        <w:rPr>
          <w:b/>
          <w:sz w:val="28"/>
          <w:szCs w:val="26"/>
        </w:rPr>
        <w:tab/>
      </w:r>
      <w:r>
        <w:rPr>
          <w:b/>
          <w:sz w:val="28"/>
          <w:szCs w:val="26"/>
        </w:rPr>
        <w:tab/>
      </w:r>
      <w:r>
        <w:rPr>
          <w:b/>
          <w:sz w:val="28"/>
          <w:szCs w:val="26"/>
        </w:rPr>
        <w:tab/>
      </w:r>
      <w:r>
        <w:rPr>
          <w:b/>
          <w:sz w:val="28"/>
          <w:szCs w:val="26"/>
        </w:rPr>
        <w:tab/>
      </w:r>
      <w:r>
        <w:rPr>
          <w:b/>
          <w:sz w:val="28"/>
          <w:szCs w:val="26"/>
        </w:rPr>
        <w:tab/>
      </w:r>
      <w:r>
        <w:rPr>
          <w:b/>
          <w:sz w:val="28"/>
          <w:szCs w:val="26"/>
        </w:rPr>
        <w:tab/>
      </w:r>
      <w:r>
        <w:rPr>
          <w:b/>
          <w:sz w:val="28"/>
          <w:szCs w:val="26"/>
        </w:rPr>
        <w:tab/>
        <w:t>26-28</w:t>
      </w:r>
    </w:p>
    <w:p w14:paraId="590A2722" w14:textId="1967B29B" w:rsidR="00A76706" w:rsidRPr="00FD2D87" w:rsidRDefault="00A76706" w:rsidP="00FD2D87">
      <w:pPr>
        <w:spacing w:line="360" w:lineRule="auto"/>
        <w:rPr>
          <w:szCs w:val="26"/>
        </w:rPr>
      </w:pPr>
      <w:r w:rsidRPr="00FD2D87">
        <w:rPr>
          <w:b/>
          <w:szCs w:val="26"/>
        </w:rPr>
        <w:tab/>
      </w:r>
      <w:r w:rsidRPr="00FD2D87">
        <w:rPr>
          <w:szCs w:val="26"/>
        </w:rPr>
        <w:t>5.1 Summary</w:t>
      </w:r>
      <w:r w:rsidRPr="00FD2D87">
        <w:rPr>
          <w:szCs w:val="26"/>
        </w:rPr>
        <w:tab/>
      </w:r>
      <w:r w:rsidRPr="00FD2D87">
        <w:rPr>
          <w:szCs w:val="26"/>
        </w:rPr>
        <w:tab/>
      </w:r>
      <w:r w:rsidRPr="00FD2D87">
        <w:rPr>
          <w:szCs w:val="26"/>
        </w:rPr>
        <w:tab/>
      </w:r>
      <w:r w:rsidRPr="00FD2D87">
        <w:rPr>
          <w:szCs w:val="26"/>
        </w:rPr>
        <w:tab/>
      </w:r>
      <w:r w:rsidRPr="00FD2D87">
        <w:rPr>
          <w:szCs w:val="26"/>
        </w:rPr>
        <w:tab/>
      </w:r>
      <w:r w:rsidRPr="00FD2D87">
        <w:rPr>
          <w:szCs w:val="26"/>
        </w:rPr>
        <w:tab/>
      </w:r>
      <w:r w:rsidRPr="00FD2D87">
        <w:rPr>
          <w:szCs w:val="26"/>
        </w:rPr>
        <w:tab/>
      </w:r>
      <w:r w:rsidRPr="00FD2D87">
        <w:rPr>
          <w:szCs w:val="26"/>
        </w:rPr>
        <w:tab/>
      </w:r>
      <w:r w:rsidR="00FD2D87">
        <w:rPr>
          <w:szCs w:val="26"/>
        </w:rPr>
        <w:tab/>
      </w:r>
      <w:r w:rsidRPr="00FD2D87">
        <w:rPr>
          <w:szCs w:val="26"/>
        </w:rPr>
        <w:t>26</w:t>
      </w:r>
    </w:p>
    <w:p w14:paraId="53B0C098" w14:textId="79C65069" w:rsidR="00A76706" w:rsidRPr="00FD2D87" w:rsidRDefault="00A76706" w:rsidP="00FD2D87">
      <w:pPr>
        <w:spacing w:line="360" w:lineRule="auto"/>
        <w:rPr>
          <w:szCs w:val="26"/>
        </w:rPr>
      </w:pPr>
      <w:r w:rsidRPr="00FD2D87">
        <w:rPr>
          <w:szCs w:val="26"/>
        </w:rPr>
        <w:tab/>
        <w:t>5.2 Success and Failures</w:t>
      </w:r>
      <w:r w:rsidRPr="00FD2D87">
        <w:rPr>
          <w:szCs w:val="26"/>
        </w:rPr>
        <w:tab/>
      </w:r>
      <w:r w:rsidRPr="00FD2D87">
        <w:rPr>
          <w:szCs w:val="26"/>
        </w:rPr>
        <w:tab/>
      </w:r>
      <w:r w:rsidRPr="00FD2D87">
        <w:rPr>
          <w:szCs w:val="26"/>
        </w:rPr>
        <w:tab/>
      </w:r>
      <w:r w:rsidRPr="00FD2D87">
        <w:rPr>
          <w:szCs w:val="26"/>
        </w:rPr>
        <w:tab/>
      </w:r>
      <w:r w:rsidRPr="00FD2D87">
        <w:rPr>
          <w:szCs w:val="26"/>
        </w:rPr>
        <w:tab/>
      </w:r>
      <w:r w:rsidRPr="00FD2D87">
        <w:rPr>
          <w:szCs w:val="26"/>
        </w:rPr>
        <w:tab/>
      </w:r>
      <w:r w:rsidRPr="00FD2D87">
        <w:rPr>
          <w:szCs w:val="26"/>
        </w:rPr>
        <w:tab/>
        <w:t>26</w:t>
      </w:r>
    </w:p>
    <w:p w14:paraId="1C42F08C" w14:textId="4807D6B0" w:rsidR="00A76706" w:rsidRPr="00FD2D87" w:rsidRDefault="00A76706" w:rsidP="00FD2D87">
      <w:pPr>
        <w:spacing w:line="360" w:lineRule="auto"/>
        <w:rPr>
          <w:szCs w:val="26"/>
        </w:rPr>
      </w:pPr>
      <w:r w:rsidRPr="00FD2D87">
        <w:rPr>
          <w:szCs w:val="26"/>
        </w:rPr>
        <w:tab/>
        <w:t>5.3 Suggestions for the Future</w:t>
      </w:r>
      <w:r w:rsidRPr="00FD2D87">
        <w:rPr>
          <w:szCs w:val="26"/>
        </w:rPr>
        <w:tab/>
      </w:r>
      <w:r w:rsidRPr="00FD2D87">
        <w:rPr>
          <w:szCs w:val="26"/>
        </w:rPr>
        <w:tab/>
      </w:r>
      <w:r w:rsidRPr="00FD2D87">
        <w:rPr>
          <w:szCs w:val="26"/>
        </w:rPr>
        <w:tab/>
      </w:r>
      <w:r w:rsidRPr="00FD2D87">
        <w:rPr>
          <w:szCs w:val="26"/>
        </w:rPr>
        <w:tab/>
      </w:r>
      <w:r w:rsidRPr="00FD2D87">
        <w:rPr>
          <w:szCs w:val="26"/>
        </w:rPr>
        <w:tab/>
      </w:r>
      <w:r w:rsidRPr="00FD2D87">
        <w:rPr>
          <w:szCs w:val="26"/>
        </w:rPr>
        <w:tab/>
        <w:t>26</w:t>
      </w:r>
    </w:p>
    <w:p w14:paraId="2037FA85" w14:textId="6FC3F23B" w:rsidR="00A76706" w:rsidRPr="00FD2D87" w:rsidRDefault="00A76706" w:rsidP="00FD2D87">
      <w:pPr>
        <w:spacing w:line="360" w:lineRule="auto"/>
        <w:rPr>
          <w:szCs w:val="26"/>
        </w:rPr>
      </w:pPr>
      <w:r w:rsidRPr="00FD2D87">
        <w:rPr>
          <w:szCs w:val="26"/>
        </w:rPr>
        <w:tab/>
        <w:t>5.4 Final Schedule</w:t>
      </w:r>
      <w:r w:rsidRPr="00FD2D87">
        <w:rPr>
          <w:szCs w:val="26"/>
        </w:rPr>
        <w:tab/>
      </w:r>
      <w:r w:rsidRPr="00FD2D87">
        <w:rPr>
          <w:szCs w:val="26"/>
        </w:rPr>
        <w:tab/>
      </w:r>
      <w:r w:rsidRPr="00FD2D87">
        <w:rPr>
          <w:szCs w:val="26"/>
        </w:rPr>
        <w:tab/>
      </w:r>
      <w:r w:rsidRPr="00FD2D87">
        <w:rPr>
          <w:szCs w:val="26"/>
        </w:rPr>
        <w:tab/>
      </w:r>
      <w:r w:rsidRPr="00FD2D87">
        <w:rPr>
          <w:szCs w:val="26"/>
        </w:rPr>
        <w:tab/>
      </w:r>
      <w:r w:rsidRPr="00FD2D87">
        <w:rPr>
          <w:szCs w:val="26"/>
        </w:rPr>
        <w:tab/>
      </w:r>
      <w:r w:rsidRPr="00FD2D87">
        <w:rPr>
          <w:szCs w:val="26"/>
        </w:rPr>
        <w:tab/>
      </w:r>
      <w:r w:rsidRPr="00FD2D87">
        <w:rPr>
          <w:szCs w:val="26"/>
        </w:rPr>
        <w:tab/>
        <w:t>27</w:t>
      </w:r>
    </w:p>
    <w:p w14:paraId="1367A1EB" w14:textId="4B30A889" w:rsidR="00A76706" w:rsidRPr="00FD2D87" w:rsidRDefault="00A76706" w:rsidP="00FD2D87">
      <w:pPr>
        <w:spacing w:line="360" w:lineRule="auto"/>
        <w:rPr>
          <w:szCs w:val="26"/>
        </w:rPr>
      </w:pPr>
      <w:r w:rsidRPr="00FD2D87">
        <w:rPr>
          <w:szCs w:val="26"/>
        </w:rPr>
        <w:tab/>
        <w:t>5.5 Final Budget</w:t>
      </w:r>
      <w:r w:rsidRPr="00FD2D87">
        <w:rPr>
          <w:szCs w:val="26"/>
        </w:rPr>
        <w:tab/>
      </w:r>
      <w:r w:rsidRPr="00FD2D87">
        <w:rPr>
          <w:szCs w:val="26"/>
        </w:rPr>
        <w:tab/>
      </w:r>
      <w:r w:rsidRPr="00FD2D87">
        <w:rPr>
          <w:szCs w:val="26"/>
        </w:rPr>
        <w:tab/>
      </w:r>
      <w:r w:rsidRPr="00FD2D87">
        <w:rPr>
          <w:szCs w:val="26"/>
        </w:rPr>
        <w:tab/>
      </w:r>
      <w:r w:rsidRPr="00FD2D87">
        <w:rPr>
          <w:szCs w:val="26"/>
        </w:rPr>
        <w:tab/>
      </w:r>
      <w:r w:rsidRPr="00FD2D87">
        <w:rPr>
          <w:szCs w:val="26"/>
        </w:rPr>
        <w:tab/>
      </w:r>
      <w:r w:rsidRPr="00FD2D87">
        <w:rPr>
          <w:szCs w:val="26"/>
        </w:rPr>
        <w:tab/>
      </w:r>
      <w:r w:rsidRPr="00FD2D87">
        <w:rPr>
          <w:szCs w:val="26"/>
        </w:rPr>
        <w:tab/>
        <w:t>27-28</w:t>
      </w:r>
    </w:p>
    <w:p w14:paraId="24BE6736" w14:textId="47E30C06" w:rsidR="00A76706" w:rsidRPr="008E56C5" w:rsidRDefault="00A76706" w:rsidP="00FD2D87">
      <w:pPr>
        <w:spacing w:line="360" w:lineRule="auto"/>
        <w:rPr>
          <w:i/>
          <w:sz w:val="28"/>
          <w:szCs w:val="26"/>
        </w:rPr>
      </w:pPr>
      <w:r w:rsidRPr="008E56C5">
        <w:rPr>
          <w:i/>
          <w:sz w:val="28"/>
          <w:szCs w:val="26"/>
        </w:rPr>
        <w:t>Appe</w:t>
      </w:r>
      <w:r w:rsidR="0088517E">
        <w:rPr>
          <w:i/>
          <w:sz w:val="28"/>
          <w:szCs w:val="26"/>
        </w:rPr>
        <w:t>ndix 1 – Technical Roles</w:t>
      </w:r>
      <w:r w:rsidR="0088517E">
        <w:rPr>
          <w:i/>
          <w:sz w:val="28"/>
          <w:szCs w:val="26"/>
        </w:rPr>
        <w:tab/>
      </w:r>
      <w:r w:rsidR="0088517E">
        <w:rPr>
          <w:i/>
          <w:sz w:val="28"/>
          <w:szCs w:val="26"/>
        </w:rPr>
        <w:tab/>
      </w:r>
      <w:r w:rsidR="0088517E">
        <w:rPr>
          <w:i/>
          <w:sz w:val="28"/>
          <w:szCs w:val="26"/>
        </w:rPr>
        <w:tab/>
      </w:r>
      <w:r w:rsidR="0088517E">
        <w:rPr>
          <w:i/>
          <w:sz w:val="28"/>
          <w:szCs w:val="26"/>
        </w:rPr>
        <w:tab/>
      </w:r>
      <w:r w:rsidR="0088517E">
        <w:rPr>
          <w:i/>
          <w:sz w:val="28"/>
          <w:szCs w:val="26"/>
        </w:rPr>
        <w:tab/>
      </w:r>
      <w:r w:rsidR="0088517E">
        <w:rPr>
          <w:i/>
          <w:sz w:val="28"/>
          <w:szCs w:val="26"/>
        </w:rPr>
        <w:tab/>
      </w:r>
      <w:r w:rsidR="0088517E">
        <w:rPr>
          <w:i/>
          <w:sz w:val="28"/>
          <w:szCs w:val="26"/>
        </w:rPr>
        <w:tab/>
        <w:t>2</w:t>
      </w:r>
      <w:r w:rsidR="00AE2D7C">
        <w:rPr>
          <w:i/>
          <w:sz w:val="28"/>
          <w:szCs w:val="26"/>
        </w:rPr>
        <w:t>9-32</w:t>
      </w:r>
    </w:p>
    <w:p w14:paraId="565BCAE2" w14:textId="23A97063" w:rsidR="00A76706" w:rsidRPr="008E56C5" w:rsidRDefault="00A76706" w:rsidP="00FD2D87">
      <w:pPr>
        <w:spacing w:line="360" w:lineRule="auto"/>
        <w:rPr>
          <w:i/>
          <w:sz w:val="28"/>
          <w:szCs w:val="26"/>
        </w:rPr>
      </w:pPr>
      <w:r w:rsidRPr="008E56C5">
        <w:rPr>
          <w:i/>
          <w:sz w:val="28"/>
          <w:szCs w:val="26"/>
        </w:rPr>
        <w:t>Appendix 2 – References</w:t>
      </w:r>
      <w:r w:rsidRPr="008E56C5">
        <w:rPr>
          <w:i/>
          <w:sz w:val="28"/>
          <w:szCs w:val="26"/>
        </w:rPr>
        <w:tab/>
      </w:r>
      <w:r w:rsidRPr="008E56C5">
        <w:rPr>
          <w:i/>
          <w:sz w:val="28"/>
          <w:szCs w:val="26"/>
        </w:rPr>
        <w:tab/>
      </w:r>
      <w:r w:rsidRPr="008E56C5">
        <w:rPr>
          <w:i/>
          <w:sz w:val="28"/>
          <w:szCs w:val="26"/>
        </w:rPr>
        <w:tab/>
      </w:r>
      <w:r w:rsidRPr="008E56C5">
        <w:rPr>
          <w:i/>
          <w:sz w:val="28"/>
          <w:szCs w:val="26"/>
        </w:rPr>
        <w:tab/>
      </w:r>
      <w:r w:rsidRPr="008E56C5">
        <w:rPr>
          <w:i/>
          <w:sz w:val="28"/>
          <w:szCs w:val="26"/>
        </w:rPr>
        <w:tab/>
      </w:r>
      <w:r w:rsidRPr="008E56C5">
        <w:rPr>
          <w:i/>
          <w:sz w:val="28"/>
          <w:szCs w:val="26"/>
        </w:rPr>
        <w:tab/>
      </w:r>
      <w:r w:rsidRPr="008E56C5">
        <w:rPr>
          <w:i/>
          <w:sz w:val="28"/>
          <w:szCs w:val="26"/>
        </w:rPr>
        <w:tab/>
      </w:r>
      <w:r w:rsidR="008E56C5">
        <w:rPr>
          <w:i/>
          <w:sz w:val="28"/>
          <w:szCs w:val="26"/>
        </w:rPr>
        <w:tab/>
      </w:r>
      <w:r w:rsidR="00AE2D7C">
        <w:rPr>
          <w:i/>
          <w:sz w:val="28"/>
          <w:szCs w:val="26"/>
        </w:rPr>
        <w:t>33</w:t>
      </w:r>
    </w:p>
    <w:p w14:paraId="53203B18" w14:textId="50F544E4" w:rsidR="00A76706" w:rsidRPr="008E56C5" w:rsidRDefault="00A76706" w:rsidP="00FD2D87">
      <w:pPr>
        <w:spacing w:line="360" w:lineRule="auto"/>
        <w:rPr>
          <w:i/>
          <w:sz w:val="28"/>
          <w:szCs w:val="26"/>
        </w:rPr>
        <w:sectPr w:rsidR="00A76706" w:rsidRPr="008E56C5" w:rsidSect="004C7355">
          <w:pgSz w:w="12240" w:h="15840"/>
          <w:pgMar w:top="1440" w:right="1800" w:bottom="1440" w:left="1800" w:header="720" w:footer="720" w:gutter="0"/>
          <w:pgNumType w:start="1"/>
          <w:cols w:space="720"/>
          <w:docGrid w:linePitch="360"/>
        </w:sectPr>
      </w:pPr>
      <w:r w:rsidRPr="008E56C5">
        <w:rPr>
          <w:i/>
          <w:sz w:val="28"/>
          <w:szCs w:val="26"/>
        </w:rPr>
        <w:t>Appendix 3 – Supplemental Material</w:t>
      </w:r>
      <w:r w:rsidR="00275B36">
        <w:rPr>
          <w:i/>
          <w:sz w:val="28"/>
          <w:szCs w:val="26"/>
        </w:rPr>
        <w:tab/>
      </w:r>
      <w:r w:rsidR="00275B36">
        <w:rPr>
          <w:i/>
          <w:sz w:val="28"/>
          <w:szCs w:val="26"/>
        </w:rPr>
        <w:tab/>
      </w:r>
      <w:r w:rsidR="00275B36">
        <w:rPr>
          <w:i/>
          <w:sz w:val="28"/>
          <w:szCs w:val="26"/>
        </w:rPr>
        <w:tab/>
      </w:r>
      <w:r w:rsidR="00275B36">
        <w:rPr>
          <w:i/>
          <w:sz w:val="28"/>
          <w:szCs w:val="26"/>
        </w:rPr>
        <w:tab/>
      </w:r>
      <w:r w:rsidR="00275B36">
        <w:rPr>
          <w:i/>
          <w:sz w:val="28"/>
          <w:szCs w:val="26"/>
        </w:rPr>
        <w:tab/>
      </w:r>
      <w:r w:rsidR="00275B36">
        <w:rPr>
          <w:i/>
          <w:sz w:val="28"/>
          <w:szCs w:val="26"/>
        </w:rPr>
        <w:tab/>
        <w:t>3</w:t>
      </w:r>
      <w:r w:rsidR="00AE2D7C">
        <w:rPr>
          <w:i/>
          <w:sz w:val="28"/>
          <w:szCs w:val="26"/>
        </w:rPr>
        <w:t>4</w:t>
      </w:r>
      <w:r w:rsidR="00275B36">
        <w:rPr>
          <w:i/>
          <w:sz w:val="28"/>
          <w:szCs w:val="26"/>
        </w:rPr>
        <w:t>-5</w:t>
      </w:r>
      <w:r w:rsidR="006B1E0F">
        <w:rPr>
          <w:i/>
          <w:sz w:val="28"/>
          <w:szCs w:val="26"/>
        </w:rPr>
        <w:t>1</w:t>
      </w:r>
    </w:p>
    <w:p w14:paraId="42C81E1A" w14:textId="36C50000" w:rsidR="00164F8C" w:rsidRPr="00541599" w:rsidRDefault="002E054F" w:rsidP="00535963">
      <w:pPr>
        <w:spacing w:after="120" w:line="360" w:lineRule="auto"/>
        <w:rPr>
          <w:b/>
          <w:sz w:val="28"/>
          <w:szCs w:val="26"/>
        </w:rPr>
      </w:pPr>
      <w:r w:rsidRPr="00541599">
        <w:rPr>
          <w:b/>
          <w:sz w:val="28"/>
          <w:szCs w:val="26"/>
        </w:rPr>
        <w:lastRenderedPageBreak/>
        <w:t>C</w:t>
      </w:r>
      <w:r w:rsidR="00164F8C" w:rsidRPr="00541599">
        <w:rPr>
          <w:b/>
          <w:sz w:val="28"/>
          <w:szCs w:val="26"/>
        </w:rPr>
        <w:t xml:space="preserve">hapter 1 – </w:t>
      </w:r>
      <w:r w:rsidR="00347A59" w:rsidRPr="00541599">
        <w:rPr>
          <w:b/>
          <w:sz w:val="28"/>
          <w:szCs w:val="26"/>
        </w:rPr>
        <w:t>Background and Introduction</w:t>
      </w:r>
    </w:p>
    <w:p w14:paraId="23DD5F6E" w14:textId="57880B59" w:rsidR="00347A59" w:rsidRPr="002D069D" w:rsidRDefault="00347A59" w:rsidP="00535963">
      <w:pPr>
        <w:spacing w:line="360" w:lineRule="auto"/>
        <w:rPr>
          <w:b/>
          <w:szCs w:val="26"/>
          <w:u w:val="single"/>
        </w:rPr>
      </w:pPr>
      <w:r w:rsidRPr="002D069D">
        <w:rPr>
          <w:b/>
          <w:i/>
          <w:szCs w:val="26"/>
          <w:u w:val="single"/>
        </w:rPr>
        <w:softHyphen/>
      </w:r>
      <w:r w:rsidRPr="002D069D">
        <w:rPr>
          <w:b/>
          <w:i/>
          <w:szCs w:val="26"/>
          <w:u w:val="single"/>
        </w:rPr>
        <w:softHyphen/>
      </w:r>
      <w:r w:rsidR="002D069D" w:rsidRPr="002D069D">
        <w:rPr>
          <w:b/>
          <w:i/>
          <w:szCs w:val="26"/>
          <w:u w:val="single"/>
        </w:rPr>
        <w:t>1.1</w:t>
      </w:r>
      <w:r w:rsidR="002D069D" w:rsidRPr="002D069D">
        <w:rPr>
          <w:b/>
          <w:szCs w:val="26"/>
          <w:u w:val="single"/>
        </w:rPr>
        <w:t xml:space="preserve"> </w:t>
      </w:r>
      <w:r w:rsidRPr="002D069D">
        <w:rPr>
          <w:b/>
          <w:i/>
          <w:szCs w:val="26"/>
          <w:u w:val="single"/>
        </w:rPr>
        <w:t>Background</w:t>
      </w:r>
    </w:p>
    <w:p w14:paraId="7C5F4C98" w14:textId="53FB98E7" w:rsidR="00164F8C" w:rsidRPr="00541599" w:rsidRDefault="002741F3" w:rsidP="00535963">
      <w:pPr>
        <w:spacing w:after="120" w:line="360" w:lineRule="auto"/>
      </w:pPr>
      <w:r w:rsidRPr="00541599">
        <w:t xml:space="preserve">In an age of forever increasing digitization, issues arise with equalizing opportunities for the blind.  </w:t>
      </w:r>
      <w:r w:rsidR="0091010D" w:rsidRPr="00541599">
        <w:t>Despite the fact that</w:t>
      </w:r>
      <w:r w:rsidRPr="00541599">
        <w:t xml:space="preserve"> Universities </w:t>
      </w:r>
      <w:r w:rsidR="0091010D" w:rsidRPr="00541599">
        <w:t xml:space="preserve">have been </w:t>
      </w:r>
      <w:r w:rsidRPr="00541599">
        <w:t>push</w:t>
      </w:r>
      <w:r w:rsidR="002C7A11">
        <w:t>ing</w:t>
      </w:r>
      <w:r w:rsidRPr="00541599">
        <w:t xml:space="preserve"> for the adoption of new technologies, blind students may be left behind other students.  The current </w:t>
      </w:r>
      <w:r w:rsidR="002C7A11" w:rsidRPr="00541599">
        <w:t>crop of commercially available solutions to mitigate this issue falls</w:t>
      </w:r>
      <w:r w:rsidRPr="00541599">
        <w:t xml:space="preserve"> short of being practical, both from an accessibility and fiscal standpoint.  Braille printers are large and extremely costly, as well as </w:t>
      </w:r>
      <w:r w:rsidR="0091010D" w:rsidRPr="00541599">
        <w:t>require</w:t>
      </w:r>
      <w:r w:rsidRPr="00541599">
        <w:t xml:space="preserve"> the use of special paper stock to properly operate.  Alternatively, the advent of relatively low-cost 3D printers has sparked a large amount of interest and development to adapt 3D printers to allow blind people to gain concrete experience with abstract concepts (3D printing various functions and curves, maps, etc.).  However, this form of printing is also fundamentally flawed in the sense that it constantly requires </w:t>
      </w:r>
      <w:r w:rsidR="0091010D" w:rsidRPr="00541599">
        <w:t xml:space="preserve">expensive and hard-to-find raw material (in this case, 3D printing filament) in order to produce output.  </w:t>
      </w:r>
      <w:r w:rsidRPr="00541599">
        <w:t>This presents a lack of resources for blind students, especially when it comes to si</w:t>
      </w:r>
      <w:r w:rsidR="0091010D" w:rsidRPr="00541599">
        <w:t>tuations which involve abstract 3D images and models</w:t>
      </w:r>
      <w:r w:rsidRPr="00541599">
        <w:t xml:space="preserve">.  </w:t>
      </w:r>
    </w:p>
    <w:p w14:paraId="5FC655BA" w14:textId="2812C478" w:rsidR="00682D32" w:rsidRPr="00541599" w:rsidRDefault="00EC2835" w:rsidP="00535963">
      <w:pPr>
        <w:spacing w:after="120" w:line="360" w:lineRule="auto"/>
      </w:pPr>
      <w:r w:rsidRPr="00541599">
        <w:t>A</w:t>
      </w:r>
      <w:r w:rsidR="00247746" w:rsidRPr="00541599">
        <w:t xml:space="preserve">fter conducting research </w:t>
      </w:r>
      <w:r w:rsidRPr="00541599">
        <w:t>with members of Michigan State University’s Resource Center for Persons with Disabilities (MSU RCPD), it became clear that a refreshable 3D tactile display is one of the most desirable technologies that is not actively being pursued (with high costs being an extremely prominent barrier to entry).  Current braille display technologies</w:t>
      </w:r>
      <w:r w:rsidR="00BD6687" w:rsidRPr="00541599">
        <w:t xml:space="preserve"> generally utilize electromechanical actuators (piezo</w:t>
      </w:r>
      <w:r w:rsidR="00535963" w:rsidRPr="00541599">
        <w:t>electric</w:t>
      </w:r>
      <w:r w:rsidR="00BD6687" w:rsidRPr="00541599">
        <w:t xml:space="preserve"> crystals), which while durable and effective, are costly and lack the ability to be set to </w:t>
      </w:r>
      <w:r w:rsidR="00247746" w:rsidRPr="00541599">
        <w:t>variable</w:t>
      </w:r>
      <w:r w:rsidR="00BD6687" w:rsidRPr="00541599">
        <w:t xml:space="preserve"> heights.  This type of technology requires a </w:t>
      </w:r>
      <w:r w:rsidR="00535963" w:rsidRPr="00541599">
        <w:t>piezoelectric</w:t>
      </w:r>
      <w:r w:rsidR="00BD6687" w:rsidRPr="00541599">
        <w:t xml:space="preserve"> crystal actuator unit for each and every pin in the display.  Standard American Braille requires at least six (if not eight) pins to display a </w:t>
      </w:r>
      <w:r w:rsidR="00BD6687" w:rsidRPr="00541599">
        <w:rPr>
          <w:i/>
        </w:rPr>
        <w:t>single</w:t>
      </w:r>
      <w:r w:rsidR="00BD6687" w:rsidRPr="00541599">
        <w:t xml:space="preserve"> character.  </w:t>
      </w:r>
      <w:r w:rsidR="00247746" w:rsidRPr="00541599">
        <w:t xml:space="preserve">A display of resolution 32x32 requires 1024 pins.  Given that the average </w:t>
      </w:r>
      <w:r w:rsidR="005C0DD6" w:rsidRPr="00541599">
        <w:t>b</w:t>
      </w:r>
      <w:r w:rsidR="00247746" w:rsidRPr="00541599">
        <w:t>raille display can display approximately 14-25 characters (200 pins on the high end) and cost upwards of $2000, it is apparent that utilizing an individual actuator unit for each pin on a 3D display with any sort of meaningful resolution would be prohibitively</w:t>
      </w:r>
      <w:r w:rsidR="00164F8C" w:rsidRPr="00541599">
        <w:t xml:space="preserve"> expensive, as well as physically unachievable using current </w:t>
      </w:r>
      <w:r w:rsidR="005C0DD6" w:rsidRPr="00541599">
        <w:t>b</w:t>
      </w:r>
      <w:r w:rsidR="00164F8C" w:rsidRPr="00541599">
        <w:t>raille display technologies.  It is for this reason that a radically different mechanism of actuation is required to implement a refreshable 3D tactile display.</w:t>
      </w:r>
    </w:p>
    <w:p w14:paraId="486D6F56" w14:textId="1EEF270A" w:rsidR="00347A59" w:rsidRPr="002D069D" w:rsidRDefault="002D069D" w:rsidP="00535963">
      <w:pPr>
        <w:spacing w:line="360" w:lineRule="auto"/>
        <w:rPr>
          <w:b/>
          <w:u w:val="single"/>
        </w:rPr>
      </w:pPr>
      <w:r w:rsidRPr="002D069D">
        <w:rPr>
          <w:b/>
          <w:i/>
          <w:u w:val="single"/>
        </w:rPr>
        <w:lastRenderedPageBreak/>
        <w:t xml:space="preserve">1.2 </w:t>
      </w:r>
      <w:r w:rsidR="00347A59" w:rsidRPr="002D069D">
        <w:rPr>
          <w:b/>
          <w:i/>
          <w:u w:val="single"/>
        </w:rPr>
        <w:t>Device Introduction</w:t>
      </w:r>
    </w:p>
    <w:p w14:paraId="6B78D3E9" w14:textId="0250FA92" w:rsidR="0091010D" w:rsidRPr="00541599" w:rsidRDefault="002741F3" w:rsidP="00535963">
      <w:pPr>
        <w:spacing w:after="120" w:line="360" w:lineRule="auto"/>
      </w:pPr>
      <w:r w:rsidRPr="00541599">
        <w:t xml:space="preserve">Team </w:t>
      </w:r>
      <w:r w:rsidR="0091010D" w:rsidRPr="00541599">
        <w:t>Five has</w:t>
      </w:r>
      <w:r w:rsidRPr="00541599">
        <w:t xml:space="preserve"> construct</w:t>
      </w:r>
      <w:r w:rsidR="0091010D" w:rsidRPr="00541599">
        <w:t>ed</w:t>
      </w:r>
      <w:r w:rsidRPr="00541599">
        <w:t xml:space="preserve"> a device that </w:t>
      </w:r>
      <w:r w:rsidR="0091010D" w:rsidRPr="00541599">
        <w:t xml:space="preserve">utilizes </w:t>
      </w:r>
      <w:r w:rsidR="002C7A11" w:rsidRPr="00541599">
        <w:t>refreshable display to display tactile 3D images</w:t>
      </w:r>
      <w:r w:rsidR="0091010D" w:rsidRPr="00541599">
        <w:t>.  The device is</w:t>
      </w:r>
      <w:r w:rsidRPr="00541599">
        <w:t xml:space="preserve"> able to receive image files, analyze and process the image in terms of color intensity, and then output these results via a 3D pin matrix display, with color intensity determining the height of each pin.  The device feature</w:t>
      </w:r>
      <w:r w:rsidR="0091010D" w:rsidRPr="00541599">
        <w:t>s</w:t>
      </w:r>
      <w:r w:rsidRPr="00541599">
        <w:t xml:space="preserve"> a </w:t>
      </w:r>
      <w:r w:rsidR="0091010D" w:rsidRPr="00541599">
        <w:t>32x32</w:t>
      </w:r>
      <w:r w:rsidRPr="00541599">
        <w:t xml:space="preserve"> pin matrix display that </w:t>
      </w:r>
      <w:r w:rsidR="0091010D" w:rsidRPr="00541599">
        <w:t>with a height resolution of roughly 1 inch</w:t>
      </w:r>
      <w:r w:rsidRPr="00541599">
        <w:t xml:space="preserve">.  This resolution was </w:t>
      </w:r>
      <w:r w:rsidR="0091010D" w:rsidRPr="00541599">
        <w:t xml:space="preserve">decided as the optimum compromise between image clarity and cost constraints.  It is large enough of a display such that users will be able to use their entire hand to feel the display, increasing efficiency as well as creating a more immersive experience.  </w:t>
      </w:r>
      <w:r w:rsidRPr="00541599">
        <w:t xml:space="preserve">The pins </w:t>
      </w:r>
      <w:r w:rsidR="0091010D" w:rsidRPr="00541599">
        <w:t>are</w:t>
      </w:r>
      <w:r w:rsidRPr="00541599">
        <w:t xml:space="preserve"> held captive by independent grooved panels, and </w:t>
      </w:r>
      <w:r w:rsidR="0091010D" w:rsidRPr="00541599">
        <w:t>are</w:t>
      </w:r>
      <w:r w:rsidRPr="00541599">
        <w:t xml:space="preserve"> set</w:t>
      </w:r>
      <w:r w:rsidR="0091010D" w:rsidRPr="00541599">
        <w:t xml:space="preserve"> their desired heights by two servos, which are moved into position by a custom-built XY-table</w:t>
      </w:r>
      <w:r w:rsidRPr="00541599">
        <w:t xml:space="preserve">.  The servo </w:t>
      </w:r>
      <w:r w:rsidR="0091010D" w:rsidRPr="00541599">
        <w:t>utilizes a rack and pinion mechanism in order</w:t>
      </w:r>
      <w:r w:rsidRPr="00541599">
        <w:t xml:space="preserve"> to convert rotational motion </w:t>
      </w:r>
      <w:r w:rsidR="0091010D" w:rsidRPr="00541599">
        <w:t>in</w:t>
      </w:r>
      <w:r w:rsidRPr="00541599">
        <w:t xml:space="preserve">to Z axis motion, </w:t>
      </w:r>
      <w:r w:rsidR="0091010D" w:rsidRPr="00541599">
        <w:t>allowing the hardware to push pins upwards</w:t>
      </w:r>
      <w:r w:rsidRPr="00541599">
        <w:t xml:space="preserve">.  </w:t>
      </w:r>
      <w:r w:rsidR="00164F8C" w:rsidRPr="00541599">
        <w:t>The XY-table is the fundamental difference between this new device an</w:t>
      </w:r>
      <w:r w:rsidR="005C0DD6" w:rsidRPr="00541599">
        <w:t>d current b</w:t>
      </w:r>
      <w:r w:rsidR="00164F8C" w:rsidRPr="00541599">
        <w:t xml:space="preserve">raille technologies.  This device utilizes only two actuators to adjust pin heights (with optional expandability – more actuators will result in increased refresh rates), instead of requiring an actuator for each pin.  This drastically cuts the component costs of manufacturing, and while the refresh rate of the display is not as high as a device using </w:t>
      </w:r>
      <w:r w:rsidR="00F512F4" w:rsidRPr="00541599">
        <w:t>piezoelectric</w:t>
      </w:r>
      <w:r w:rsidR="00164F8C" w:rsidRPr="00541599">
        <w:t xml:space="preserve"> actuators, the very </w:t>
      </w:r>
      <w:r w:rsidR="00380539" w:rsidRPr="00541599">
        <w:t>nature of a tactile image display means that refreshes w</w:t>
      </w:r>
      <w:r w:rsidR="005C0DD6" w:rsidRPr="00541599">
        <w:t>ill be much less common than a b</w:t>
      </w:r>
      <w:r w:rsidR="00380539" w:rsidRPr="00541599">
        <w:t xml:space="preserve">raille display designed to display text.  </w:t>
      </w:r>
      <w:r w:rsidR="0091010D" w:rsidRPr="00541599">
        <w:t xml:space="preserve">During a display refresh, the pins are held in place by static friction alone, but this friction alone is not enough force to maintain pin heights if external forces are applied.  The display is “locked” into place (preventing further pin motion) by </w:t>
      </w:r>
      <w:r w:rsidRPr="00541599">
        <w:t>increasing</w:t>
      </w:r>
      <w:r w:rsidR="0091010D" w:rsidRPr="00541599">
        <w:t xml:space="preserve"> this static friction, which is achieved by tightening the nut and bolt that holds the display plates together</w:t>
      </w:r>
      <w:r w:rsidRPr="00541599">
        <w:t xml:space="preserve">.  </w:t>
      </w:r>
      <w:r w:rsidR="0091010D" w:rsidRPr="00541599">
        <w:t>An Arduino Uno</w:t>
      </w:r>
      <w:r w:rsidR="007B672C" w:rsidRPr="00541599">
        <w:t xml:space="preserve"> microcontroller is used to control all of the servos driving the necessary motions.</w:t>
      </w:r>
    </w:p>
    <w:p w14:paraId="343A7E3F" w14:textId="351BD372" w:rsidR="002741F3" w:rsidRPr="00541599" w:rsidRDefault="002741F3" w:rsidP="00535963">
      <w:pPr>
        <w:spacing w:after="120" w:line="360" w:lineRule="auto"/>
      </w:pPr>
      <w:r w:rsidRPr="00541599">
        <w:t xml:space="preserve">The refreshable nature of this device means that the device has numerous practical applications, with functionality that is currently unavailable in the marketplace.  It </w:t>
      </w:r>
      <w:r w:rsidR="007B672C" w:rsidRPr="00541599">
        <w:t>is also fa</w:t>
      </w:r>
      <w:r w:rsidRPr="00541599">
        <w:t>r less costly than the use of non-refreshable technology</w:t>
      </w:r>
      <w:r w:rsidR="007B672C" w:rsidRPr="00541599">
        <w:t>, especially over the long term</w:t>
      </w:r>
      <w:r w:rsidRPr="00541599">
        <w:t>.</w:t>
      </w:r>
      <w:r w:rsidR="00164F8C" w:rsidRPr="00541599">
        <w:t xml:space="preserve">  </w:t>
      </w:r>
    </w:p>
    <w:p w14:paraId="4725EFF2" w14:textId="6439FF8C" w:rsidR="00B73998" w:rsidRPr="00541599" w:rsidRDefault="00B73998" w:rsidP="00535963">
      <w:pPr>
        <w:pStyle w:val="HTMLPreformatted"/>
        <w:spacing w:after="120" w:line="360" w:lineRule="auto"/>
        <w:rPr>
          <w:rFonts w:ascii="Times New Roman" w:hAnsi="Times New Roman" w:cs="Times New Roman"/>
        </w:rPr>
      </w:pPr>
    </w:p>
    <w:p w14:paraId="5451D09F" w14:textId="77777777" w:rsidR="00682D32" w:rsidRPr="00541599" w:rsidRDefault="00682D32" w:rsidP="00535963">
      <w:pPr>
        <w:pStyle w:val="HTMLPreformatted"/>
        <w:spacing w:after="120" w:line="360" w:lineRule="auto"/>
        <w:rPr>
          <w:rFonts w:ascii="Times New Roman" w:hAnsi="Times New Roman" w:cs="Times New Roman"/>
        </w:rPr>
      </w:pPr>
    </w:p>
    <w:p w14:paraId="7617C772" w14:textId="4ACFB7C2" w:rsidR="00B73998" w:rsidRPr="00541599" w:rsidRDefault="00B73998" w:rsidP="00535963">
      <w:pPr>
        <w:spacing w:after="120" w:line="360" w:lineRule="auto"/>
        <w:rPr>
          <w:b/>
          <w:sz w:val="28"/>
          <w:szCs w:val="28"/>
        </w:rPr>
      </w:pPr>
      <w:r w:rsidRPr="00541599">
        <w:rPr>
          <w:b/>
          <w:sz w:val="28"/>
          <w:szCs w:val="28"/>
        </w:rPr>
        <w:lastRenderedPageBreak/>
        <w:t>C</w:t>
      </w:r>
      <w:r w:rsidR="00347A59" w:rsidRPr="00541599">
        <w:rPr>
          <w:b/>
          <w:sz w:val="28"/>
          <w:szCs w:val="28"/>
        </w:rPr>
        <w:t>hapter 2 – Solution Space</w:t>
      </w:r>
      <w:r w:rsidR="00F512F4" w:rsidRPr="00541599">
        <w:rPr>
          <w:b/>
          <w:sz w:val="28"/>
          <w:szCs w:val="28"/>
        </w:rPr>
        <w:t xml:space="preserve"> and Budget</w:t>
      </w:r>
    </w:p>
    <w:p w14:paraId="2A311175" w14:textId="32D4E93F" w:rsidR="00B73998" w:rsidRPr="002D069D" w:rsidRDefault="002D069D" w:rsidP="00535963">
      <w:pPr>
        <w:spacing w:line="360" w:lineRule="auto"/>
        <w:rPr>
          <w:b/>
          <w:i/>
          <w:u w:val="single"/>
        </w:rPr>
      </w:pPr>
      <w:r w:rsidRPr="002D069D">
        <w:rPr>
          <w:b/>
          <w:i/>
          <w:u w:val="single"/>
        </w:rPr>
        <w:t xml:space="preserve">2.1 </w:t>
      </w:r>
      <w:r w:rsidR="00B73998" w:rsidRPr="002D069D">
        <w:rPr>
          <w:b/>
          <w:i/>
          <w:u w:val="single"/>
        </w:rPr>
        <w:t>Function Analysis</w:t>
      </w:r>
    </w:p>
    <w:p w14:paraId="3BBFFA1D" w14:textId="5C441A01" w:rsidR="002D069D" w:rsidRPr="00541599" w:rsidRDefault="002C7A11" w:rsidP="00535963">
      <w:pPr>
        <w:spacing w:after="120" w:line="360" w:lineRule="auto"/>
      </w:pPr>
      <w:r>
        <w:t>The concept developed by Team Five</w:t>
      </w:r>
      <w:r w:rsidR="00B73998" w:rsidRPr="00541599">
        <w:t xml:space="preserve"> has sparked the interest of many, including Stephen </w:t>
      </w:r>
      <w:proofErr w:type="spellStart"/>
      <w:r w:rsidR="00B73998" w:rsidRPr="00541599">
        <w:t>Blosser</w:t>
      </w:r>
      <w:proofErr w:type="spellEnd"/>
      <w:r w:rsidR="00B73998" w:rsidRPr="00541599">
        <w:t xml:space="preserve">, faculty member of the Resources Center for Persons with Disabilities (RCPD). </w:t>
      </w:r>
      <w:r w:rsidR="00535963" w:rsidRPr="00541599">
        <w:t xml:space="preserve"> </w:t>
      </w:r>
      <w:r w:rsidR="005C0DD6" w:rsidRPr="00541599">
        <w:t>Mr</w:t>
      </w:r>
      <w:r w:rsidR="00B73998" w:rsidRPr="00541599">
        <w:t xml:space="preserve">. </w:t>
      </w:r>
      <w:proofErr w:type="spellStart"/>
      <w:r w:rsidR="00B73998" w:rsidRPr="00541599">
        <w:t>Blosser</w:t>
      </w:r>
      <w:proofErr w:type="spellEnd"/>
      <w:r w:rsidR="00B73998" w:rsidRPr="00541599">
        <w:t xml:space="preserve"> was our primary resource for this project due to his strong involvement in the community and his expertise in</w:t>
      </w:r>
      <w:r w:rsidR="00483D89" w:rsidRPr="00541599">
        <w:t xml:space="preserve"> developing</w:t>
      </w:r>
      <w:r w:rsidR="00B73998" w:rsidRPr="00541599">
        <w:t xml:space="preserve"> technology to assist people with disabilities.  After several discussions with </w:t>
      </w:r>
      <w:r w:rsidR="005C0DD6" w:rsidRPr="00541599">
        <w:t>Mr</w:t>
      </w:r>
      <w:r w:rsidR="00B73998" w:rsidRPr="00541599">
        <w:t xml:space="preserve">. </w:t>
      </w:r>
      <w:proofErr w:type="spellStart"/>
      <w:r w:rsidR="00B73998" w:rsidRPr="00541599">
        <w:t>Blosser</w:t>
      </w:r>
      <w:proofErr w:type="spellEnd"/>
      <w:r w:rsidR="00B73998" w:rsidRPr="00541599">
        <w:t xml:space="preserve"> and other RCPD faculty members, the team was able to develop several tools to help us audit the progress of the project. </w:t>
      </w:r>
      <w:r w:rsidR="00535963" w:rsidRPr="00541599">
        <w:t xml:space="preserve"> </w:t>
      </w:r>
      <w:r w:rsidR="00B73998" w:rsidRPr="00541599">
        <w:t xml:space="preserve">The customer requirements and minimal budget were strongly considered to reach the team’s goal, that is, to satisfy the needs of the customers and the specifications of the sponsor. </w:t>
      </w:r>
      <w:bookmarkStart w:id="0" w:name="_GoBack"/>
      <w:bookmarkEnd w:id="0"/>
    </w:p>
    <w:p w14:paraId="1D7FC312" w14:textId="5F90D898" w:rsidR="00B73998" w:rsidRPr="00541599" w:rsidRDefault="00B73998" w:rsidP="00535963">
      <w:pPr>
        <w:spacing w:line="360" w:lineRule="auto"/>
        <w:rPr>
          <w:i/>
        </w:rPr>
      </w:pPr>
      <w:r w:rsidRPr="00541599">
        <w:rPr>
          <w:i/>
        </w:rPr>
        <w:t>FAST Diagram</w:t>
      </w:r>
    </w:p>
    <w:p w14:paraId="496B4435" w14:textId="18FF0F52" w:rsidR="00B73998" w:rsidRPr="00541599" w:rsidRDefault="00B73998" w:rsidP="00535963">
      <w:pPr>
        <w:spacing w:after="120" w:line="360" w:lineRule="auto"/>
      </w:pPr>
      <w:r w:rsidRPr="00541599">
        <w:t>With a clear understan</w:t>
      </w:r>
      <w:r w:rsidR="00225075">
        <w:t>ding of the problem statement, T</w:t>
      </w:r>
      <w:r w:rsidRPr="00541599">
        <w:t xml:space="preserve">eam </w:t>
      </w:r>
      <w:r w:rsidR="00225075">
        <w:t>F</w:t>
      </w:r>
      <w:r w:rsidR="00535963" w:rsidRPr="00541599">
        <w:t>ive</w:t>
      </w:r>
      <w:r w:rsidRPr="00541599">
        <w:t xml:space="preserve"> developed a Function Analysis System Technic (FAST) diagram in order to determine the system functionality and clearly identify the steps to take to generate the antic</w:t>
      </w:r>
      <w:r w:rsidR="00483D89" w:rsidRPr="00541599">
        <w:t xml:space="preserve">ipated outcome. </w:t>
      </w:r>
      <w:r w:rsidR="00535963" w:rsidRPr="00541599">
        <w:t xml:space="preserve"> </w:t>
      </w:r>
      <w:r w:rsidR="002D069D">
        <w:t>Figure 2.2</w:t>
      </w:r>
      <w:r w:rsidRPr="00541599">
        <w:t xml:space="preserve"> illustrates the FAST diagram which contains the imperative steps and disregards avoidable elements for proper functionality.</w:t>
      </w:r>
    </w:p>
    <w:p w14:paraId="61B32DAD" w14:textId="1E9011E0" w:rsidR="00535963" w:rsidRPr="00541599" w:rsidRDefault="00535963" w:rsidP="00535963">
      <w:pPr>
        <w:spacing w:after="120" w:line="360" w:lineRule="auto"/>
      </w:pPr>
      <w:r w:rsidRPr="00541599">
        <w:t>The diagram is divided into levels/functions which are primary and secondary.  It is best understood by asking the question “how” while reading it from left to right.  For instance, from the first box, which states the functionality of the design, one may ask the question, “</w:t>
      </w:r>
      <w:r w:rsidR="00225075">
        <w:t>H</w:t>
      </w:r>
      <w:r w:rsidRPr="00541599">
        <w:t>ow does the device display refreshable 3D image</w:t>
      </w:r>
      <w:r w:rsidR="00225075">
        <w:t>s</w:t>
      </w:r>
      <w:r w:rsidRPr="00541599">
        <w:t>?”  This question is answered by the first level that contains the boxes stating: process image, store/send data and raises pins.  These functions are considered primary functions.  To get the secondary functions, the “how” question may be asked.  To reiterate the example, the question: “</w:t>
      </w:r>
      <w:r w:rsidR="00035671">
        <w:t>H</w:t>
      </w:r>
      <w:r w:rsidRPr="00541599">
        <w:t>ow is the image processed” may be asked.  It is answered: by filter</w:t>
      </w:r>
      <w:r w:rsidR="00035671">
        <w:t>ing</w:t>
      </w:r>
      <w:r w:rsidRPr="00541599">
        <w:t xml:space="preserve"> grayscale and calculat</w:t>
      </w:r>
      <w:r w:rsidR="00035671">
        <w:t>ing</w:t>
      </w:r>
      <w:r w:rsidRPr="00541599">
        <w:t xml:space="preserve"> intensities which are secondary functions of the device.  The same process of reading this diagram can be used from right to left by asking the question “why.”  Therefore one can see the interdependence of each level.</w:t>
      </w:r>
    </w:p>
    <w:p w14:paraId="05281B48" w14:textId="4FDACC52" w:rsidR="00535963" w:rsidRPr="00541599" w:rsidRDefault="00B73998" w:rsidP="00535963">
      <w:pPr>
        <w:tabs>
          <w:tab w:val="left" w:pos="330"/>
          <w:tab w:val="center" w:pos="4320"/>
        </w:tabs>
        <w:spacing w:after="120" w:line="360" w:lineRule="auto"/>
      </w:pPr>
      <w:r w:rsidRPr="00541599">
        <w:rPr>
          <w:noProof/>
        </w:rPr>
        <w:lastRenderedPageBreak/>
        <w:drawing>
          <wp:anchor distT="0" distB="0" distL="114300" distR="114300" simplePos="0" relativeHeight="251659264" behindDoc="1" locked="0" layoutInCell="1" allowOverlap="1" wp14:anchorId="74F0C174" wp14:editId="21761729">
            <wp:simplePos x="0" y="0"/>
            <wp:positionH relativeFrom="margin">
              <wp:align>left</wp:align>
            </wp:positionH>
            <wp:positionV relativeFrom="paragraph">
              <wp:posOffset>19050</wp:posOffset>
            </wp:positionV>
            <wp:extent cx="4678045" cy="4720590"/>
            <wp:effectExtent l="19050" t="19050" r="27305" b="22860"/>
            <wp:wrapTopAndBottom/>
            <wp:docPr id="6" name="Picture 6"/>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4678045" cy="4720590"/>
                    </a:xfrm>
                    <a:prstGeom prst="rect">
                      <a:avLst/>
                    </a:prstGeom>
                    <a:ln w="12700">
                      <a:solidFill>
                        <a:schemeClr val="tx1"/>
                      </a:solidFill>
                    </a:ln>
                  </pic:spPr>
                </pic:pic>
              </a:graphicData>
            </a:graphic>
            <wp14:sizeRelH relativeFrom="page">
              <wp14:pctWidth>0</wp14:pctWidth>
            </wp14:sizeRelH>
            <wp14:sizeRelV relativeFrom="page">
              <wp14:pctHeight>0</wp14:pctHeight>
            </wp14:sizeRelV>
          </wp:anchor>
        </w:drawing>
      </w:r>
      <w:proofErr w:type="gramStart"/>
      <w:r w:rsidR="00535963" w:rsidRPr="00541599">
        <w:t>F</w:t>
      </w:r>
      <w:r w:rsidR="00535963" w:rsidRPr="00541599">
        <w:rPr>
          <w:b/>
        </w:rPr>
        <w:t>igure 2.</w:t>
      </w:r>
      <w:r w:rsidR="002D069D">
        <w:rPr>
          <w:b/>
        </w:rPr>
        <w:t>1</w:t>
      </w:r>
      <w:r w:rsidR="00535963" w:rsidRPr="00541599">
        <w:rPr>
          <w:b/>
        </w:rPr>
        <w:t>.</w:t>
      </w:r>
      <w:proofErr w:type="gramEnd"/>
      <w:r w:rsidR="00535963" w:rsidRPr="00541599">
        <w:rPr>
          <w:b/>
        </w:rPr>
        <w:t xml:space="preserve">  </w:t>
      </w:r>
      <w:r w:rsidR="00C958D8" w:rsidRPr="00541599">
        <w:t xml:space="preserve">Team Five </w:t>
      </w:r>
      <w:r w:rsidR="00535963" w:rsidRPr="00541599">
        <w:t>FAST Diagram</w:t>
      </w:r>
    </w:p>
    <w:p w14:paraId="77C73A07" w14:textId="77777777" w:rsidR="00EE243C" w:rsidRPr="00541599" w:rsidRDefault="00EE243C" w:rsidP="00535963">
      <w:pPr>
        <w:spacing w:after="120" w:line="360" w:lineRule="auto"/>
        <w:rPr>
          <w:i/>
        </w:rPr>
      </w:pPr>
    </w:p>
    <w:p w14:paraId="5235F27D" w14:textId="77777777" w:rsidR="00EE243C" w:rsidRPr="00541599" w:rsidRDefault="00EE243C" w:rsidP="00535963">
      <w:pPr>
        <w:spacing w:after="120" w:line="360" w:lineRule="auto"/>
        <w:rPr>
          <w:i/>
        </w:rPr>
      </w:pPr>
    </w:p>
    <w:p w14:paraId="0425B3BB" w14:textId="77777777" w:rsidR="00EE243C" w:rsidRPr="00541599" w:rsidRDefault="00EE243C" w:rsidP="00535963">
      <w:pPr>
        <w:spacing w:after="120" w:line="360" w:lineRule="auto"/>
        <w:rPr>
          <w:i/>
        </w:rPr>
      </w:pPr>
    </w:p>
    <w:p w14:paraId="11A56B40" w14:textId="77777777" w:rsidR="00EE243C" w:rsidRPr="00541599" w:rsidRDefault="00EE243C" w:rsidP="00535963">
      <w:pPr>
        <w:spacing w:after="120" w:line="360" w:lineRule="auto"/>
        <w:rPr>
          <w:i/>
        </w:rPr>
      </w:pPr>
    </w:p>
    <w:p w14:paraId="4CFE5778" w14:textId="77777777" w:rsidR="00EE243C" w:rsidRPr="00541599" w:rsidRDefault="00EE243C" w:rsidP="00535963">
      <w:pPr>
        <w:spacing w:after="120" w:line="360" w:lineRule="auto"/>
        <w:rPr>
          <w:i/>
        </w:rPr>
      </w:pPr>
    </w:p>
    <w:p w14:paraId="79DAC5CC" w14:textId="77777777" w:rsidR="00EE243C" w:rsidRPr="00541599" w:rsidRDefault="00EE243C" w:rsidP="00535963">
      <w:pPr>
        <w:spacing w:after="120" w:line="360" w:lineRule="auto"/>
        <w:rPr>
          <w:i/>
        </w:rPr>
      </w:pPr>
    </w:p>
    <w:p w14:paraId="28178358" w14:textId="77777777" w:rsidR="00EE243C" w:rsidRPr="00541599" w:rsidRDefault="00EE243C" w:rsidP="00535963">
      <w:pPr>
        <w:spacing w:after="120" w:line="360" w:lineRule="auto"/>
        <w:rPr>
          <w:i/>
        </w:rPr>
      </w:pPr>
    </w:p>
    <w:p w14:paraId="76F07D42" w14:textId="77777777" w:rsidR="00EE243C" w:rsidRPr="00541599" w:rsidRDefault="00EE243C" w:rsidP="00535963">
      <w:pPr>
        <w:spacing w:after="120" w:line="360" w:lineRule="auto"/>
        <w:rPr>
          <w:i/>
        </w:rPr>
      </w:pPr>
    </w:p>
    <w:p w14:paraId="04826553" w14:textId="77777777" w:rsidR="00EE243C" w:rsidRPr="00541599" w:rsidRDefault="00EE243C" w:rsidP="00535963">
      <w:pPr>
        <w:spacing w:after="120" w:line="360" w:lineRule="auto"/>
        <w:rPr>
          <w:i/>
        </w:rPr>
      </w:pPr>
    </w:p>
    <w:p w14:paraId="365E82CE" w14:textId="6481782B" w:rsidR="00B73998" w:rsidRPr="002D069D" w:rsidRDefault="002D069D" w:rsidP="005C0DD6">
      <w:pPr>
        <w:spacing w:line="360" w:lineRule="auto"/>
        <w:rPr>
          <w:b/>
          <w:i/>
          <w:u w:val="single"/>
        </w:rPr>
      </w:pPr>
      <w:r w:rsidRPr="002D069D">
        <w:rPr>
          <w:b/>
          <w:i/>
          <w:u w:val="single"/>
        </w:rPr>
        <w:lastRenderedPageBreak/>
        <w:t xml:space="preserve">2.2 </w:t>
      </w:r>
      <w:r w:rsidR="00B73998" w:rsidRPr="002D069D">
        <w:rPr>
          <w:b/>
          <w:i/>
          <w:u w:val="single"/>
        </w:rPr>
        <w:t>House of Quality</w:t>
      </w:r>
    </w:p>
    <w:p w14:paraId="62CCEBC8" w14:textId="41D7FE9C" w:rsidR="00B73998" w:rsidRPr="00541599" w:rsidRDefault="00B73998" w:rsidP="00535963">
      <w:pPr>
        <w:spacing w:after="120" w:line="360" w:lineRule="auto"/>
      </w:pPr>
      <w:r w:rsidRPr="00541599">
        <w:t>A</w:t>
      </w:r>
      <w:r w:rsidR="00535963" w:rsidRPr="00541599">
        <w:t>s noted previously</w:t>
      </w:r>
      <w:r w:rsidRPr="00541599">
        <w:t xml:space="preserve">, many discussions were conducted in order to create a project that was not offered by the College of Engineering at Michigan State University. </w:t>
      </w:r>
      <w:r w:rsidR="00EE243C" w:rsidRPr="00541599">
        <w:t xml:space="preserve"> </w:t>
      </w:r>
      <w:r w:rsidRPr="00541599">
        <w:t xml:space="preserve">The executive vice president for administrative services, Dr. Satish </w:t>
      </w:r>
      <w:proofErr w:type="spellStart"/>
      <w:r w:rsidRPr="00541599">
        <w:t>Upda</w:t>
      </w:r>
      <w:proofErr w:type="spellEnd"/>
      <w:r w:rsidRPr="00541599">
        <w:t xml:space="preserve"> was generous enough to share ideas and come up with a project the group could benefit from.</w:t>
      </w:r>
      <w:r w:rsidR="00EE243C" w:rsidRPr="00541599">
        <w:t xml:space="preserve"> </w:t>
      </w:r>
      <w:r w:rsidRPr="00541599">
        <w:t xml:space="preserve"> As a new concept, no specific requirements for the device were given therefore the team used the design specifications generated from discussions and research to implement the desig</w:t>
      </w:r>
      <w:r w:rsidR="00535963" w:rsidRPr="00541599">
        <w:t>n requirements, which are as follows:</w:t>
      </w:r>
    </w:p>
    <w:p w14:paraId="06ADC1C5" w14:textId="77777777" w:rsidR="00B73998" w:rsidRPr="00541599" w:rsidRDefault="00B73998" w:rsidP="00535963">
      <w:pPr>
        <w:pStyle w:val="ListParagraph"/>
        <w:numPr>
          <w:ilvl w:val="0"/>
          <w:numId w:val="1"/>
        </w:numPr>
        <w:spacing w:after="120" w:line="360" w:lineRule="auto"/>
      </w:pPr>
      <w:r w:rsidRPr="00541599">
        <w:t>Distance between two pins 0.090in (2.3mm) to 0.102in (2.6mm)</w:t>
      </w:r>
    </w:p>
    <w:p w14:paraId="52EF4E53" w14:textId="77777777" w:rsidR="00B73998" w:rsidRPr="00541599" w:rsidRDefault="00B73998" w:rsidP="00535963">
      <w:pPr>
        <w:pStyle w:val="ListParagraph"/>
        <w:numPr>
          <w:ilvl w:val="0"/>
          <w:numId w:val="1"/>
        </w:numPr>
        <w:spacing w:after="120" w:line="360" w:lineRule="auto"/>
      </w:pPr>
      <w:r w:rsidRPr="00541599">
        <w:t>Pin height: 1in (25.4mm) to 1.5in (38.1mm)</w:t>
      </w:r>
    </w:p>
    <w:p w14:paraId="419CA2FD" w14:textId="3204A8A9" w:rsidR="00B73998" w:rsidRPr="00541599" w:rsidRDefault="00B73998" w:rsidP="00535963">
      <w:pPr>
        <w:pStyle w:val="ListParagraph"/>
        <w:numPr>
          <w:ilvl w:val="0"/>
          <w:numId w:val="1"/>
        </w:numPr>
        <w:spacing w:after="120" w:line="360" w:lineRule="auto"/>
      </w:pPr>
      <w:r w:rsidRPr="00541599">
        <w:t xml:space="preserve">Voltage supply requirement: </w:t>
      </w:r>
      <w:r w:rsidR="00EE243C" w:rsidRPr="00541599">
        <w:t>120</w:t>
      </w:r>
      <w:r w:rsidRPr="00541599">
        <w:t>V AC (Wall wart)</w:t>
      </w:r>
    </w:p>
    <w:p w14:paraId="31259FC6" w14:textId="77777777" w:rsidR="00B73998" w:rsidRPr="00541599" w:rsidRDefault="00B73998" w:rsidP="00535963">
      <w:pPr>
        <w:pStyle w:val="ListParagraph"/>
        <w:numPr>
          <w:ilvl w:val="0"/>
          <w:numId w:val="1"/>
        </w:numPr>
        <w:spacing w:after="120" w:line="360" w:lineRule="auto"/>
      </w:pPr>
      <w:r w:rsidRPr="00541599">
        <w:t>Provide accurate resolution: 32x32 or greater.</w:t>
      </w:r>
    </w:p>
    <w:p w14:paraId="0B6F3CEF" w14:textId="6D427F61" w:rsidR="00B73998" w:rsidRPr="00541599" w:rsidRDefault="00B73998" w:rsidP="00535963">
      <w:pPr>
        <w:pStyle w:val="ListParagraph"/>
        <w:numPr>
          <w:ilvl w:val="0"/>
          <w:numId w:val="1"/>
        </w:numPr>
        <w:spacing w:after="120" w:line="360" w:lineRule="auto"/>
      </w:pPr>
      <w:r w:rsidRPr="00541599">
        <w:t>Rigid pin material</w:t>
      </w:r>
    </w:p>
    <w:p w14:paraId="0D73C5D4" w14:textId="5D3AC8FE" w:rsidR="00B73998" w:rsidRPr="00541599" w:rsidRDefault="00B73998" w:rsidP="00EE243C">
      <w:pPr>
        <w:pStyle w:val="ListParagraph"/>
        <w:numPr>
          <w:ilvl w:val="0"/>
          <w:numId w:val="1"/>
        </w:numPr>
        <w:spacing w:after="120" w:line="360" w:lineRule="auto"/>
      </w:pPr>
      <w:r w:rsidRPr="00541599">
        <w:t>Alternative to conventional braille technology</w:t>
      </w:r>
    </w:p>
    <w:p w14:paraId="2D790F6A" w14:textId="34420657" w:rsidR="00B73998" w:rsidRPr="00541599" w:rsidRDefault="00B73998" w:rsidP="00535963">
      <w:pPr>
        <w:spacing w:after="120" w:line="360" w:lineRule="auto"/>
      </w:pPr>
      <w:r w:rsidRPr="00541599">
        <w:t xml:space="preserve">To identify the critical customer requirements, we used the House of Quality to do so. </w:t>
      </w:r>
      <w:r w:rsidR="00EE243C" w:rsidRPr="00541599">
        <w:t xml:space="preserve"> </w:t>
      </w:r>
      <w:r w:rsidRPr="00541599">
        <w:t xml:space="preserve">The House of Quality is a six sigma tool largely used in industry to identify and rank customer requirements. </w:t>
      </w:r>
      <w:r w:rsidR="00EE243C" w:rsidRPr="00541599">
        <w:t xml:space="preserve"> </w:t>
      </w:r>
      <w:r w:rsidRPr="00541599">
        <w:t>It is an essential tool to evaluate the best way to produce the design in order to fully satisfy the needs of customers, ensure proper use of device and maximize customer pool.</w:t>
      </w:r>
      <w:r w:rsidR="00EE243C" w:rsidRPr="00541599">
        <w:t xml:space="preserve">  </w:t>
      </w:r>
      <w:r w:rsidRPr="00541599">
        <w:t xml:space="preserve">As a result of the classification of the House of Quality, the team took into consideration the parts that will mainly be in contact with the user. </w:t>
      </w:r>
      <w:r w:rsidR="00EE243C" w:rsidRPr="00541599">
        <w:t xml:space="preserve"> </w:t>
      </w:r>
      <w:r w:rsidRPr="00541599">
        <w:t>The pin design, which will be displaying the 3D image, was therefore the emphasis of the quality evaluation.</w:t>
      </w:r>
      <w:r w:rsidR="00EE243C" w:rsidRPr="00541599">
        <w:t xml:space="preserve"> </w:t>
      </w:r>
      <w:r w:rsidRPr="00541599">
        <w:t xml:space="preserve"> </w:t>
      </w:r>
      <w:r w:rsidR="00EE243C" w:rsidRPr="00541599">
        <w:t>Table 2.2a</w:t>
      </w:r>
      <w:r w:rsidRPr="00541599">
        <w:t xml:space="preserve"> and 2.</w:t>
      </w:r>
      <w:r w:rsidR="00EE243C" w:rsidRPr="00541599">
        <w:t>2b break</w:t>
      </w:r>
      <w:r w:rsidRPr="00541599">
        <w:t xml:space="preserve"> down the ranking of each criterion to </w:t>
      </w:r>
      <w:r w:rsidR="00EE243C" w:rsidRPr="00541599">
        <w:t>reach</w:t>
      </w:r>
      <w:r w:rsidRPr="00541599">
        <w:t xml:space="preserve"> the best option.</w:t>
      </w:r>
      <w:r w:rsidR="00EE243C" w:rsidRPr="00541599">
        <w:t xml:space="preserve">  </w:t>
      </w:r>
    </w:p>
    <w:p w14:paraId="2A8211B4" w14:textId="6DC272F0" w:rsidR="00EE243C" w:rsidRPr="00541599" w:rsidRDefault="00AD6C6E" w:rsidP="00535963">
      <w:pPr>
        <w:spacing w:after="120" w:line="360" w:lineRule="auto"/>
      </w:pPr>
      <w:r w:rsidRPr="00541599">
        <w:t xml:space="preserve">The decision matrix in fact showed that the </w:t>
      </w:r>
      <w:r w:rsidR="002C7A11" w:rsidRPr="00541599">
        <w:t>pins, which are</w:t>
      </w:r>
      <w:r w:rsidRPr="00541599">
        <w:t xml:space="preserve"> the primary point of contact to the user, were the most important factor to consider.  As can be seen in Table 2.2b, using smooth rods as pins was the best alternative.  Smooth rods not only provided many alternatives as to what material could be used, but also made it easy to control the friction as needed to move the pins while holding them in place.  A written assessment of different pin configurations is as follows:</w:t>
      </w:r>
    </w:p>
    <w:p w14:paraId="04531345" w14:textId="77777777" w:rsidR="00EE243C" w:rsidRPr="00541599" w:rsidRDefault="00EE243C" w:rsidP="00535963">
      <w:pPr>
        <w:spacing w:after="120" w:line="360" w:lineRule="auto"/>
      </w:pPr>
    </w:p>
    <w:p w14:paraId="46C0DE8D" w14:textId="01152E5E" w:rsidR="002D069D" w:rsidRPr="00541599" w:rsidRDefault="00EE243C" w:rsidP="00535963">
      <w:pPr>
        <w:spacing w:after="120" w:line="360" w:lineRule="auto"/>
        <w:contextualSpacing/>
        <w:rPr>
          <w:i/>
        </w:rPr>
      </w:pPr>
      <w:r w:rsidRPr="00541599">
        <w:rPr>
          <w:i/>
        </w:rPr>
        <w:lastRenderedPageBreak/>
        <w:t>Detailed Analysis of Proposed Designs</w:t>
      </w:r>
    </w:p>
    <w:p w14:paraId="3D5936CB" w14:textId="418A411B" w:rsidR="00B73998" w:rsidRPr="00541599" w:rsidRDefault="00B73998" w:rsidP="00535963">
      <w:pPr>
        <w:spacing w:after="120" w:line="360" w:lineRule="auto"/>
        <w:contextualSpacing/>
      </w:pPr>
      <w:r w:rsidRPr="00541599">
        <w:t xml:space="preserve">Smooth Rod </w:t>
      </w:r>
      <w:r w:rsidR="00EE243C" w:rsidRPr="00541599">
        <w:t>D</w:t>
      </w:r>
      <w:r w:rsidRPr="00541599">
        <w:t>esign</w:t>
      </w:r>
      <w:r w:rsidR="00EE243C" w:rsidRPr="00541599">
        <w:t xml:space="preserve"> - </w:t>
      </w:r>
      <w:r w:rsidRPr="00541599">
        <w:t>The initial design idea was to use a grid composed of many smooth rods.  These rods would be held stationary by the friction from a small amount of applied force on the sides of the pin assembly.  A series of actuators would move in a manner similar to a printer head to push up the rods to the correct height.  After properly positioning all pins, the casing would exert more pressure on the rods, locking them in place.  The locking mechanism would be implemented by using a series of grooved panels interspaced between each row of pins.  This would serve two purposes: it would maintain the pins in their correct positions, while also allowing each row of pins to be locked individually, by applying the locking force to that panel specifically.</w:t>
      </w:r>
    </w:p>
    <w:p w14:paraId="5F9EF262" w14:textId="77777777" w:rsidR="009A1F8B" w:rsidRPr="00541599" w:rsidRDefault="009A1F8B" w:rsidP="00535963">
      <w:pPr>
        <w:spacing w:after="120" w:line="360" w:lineRule="auto"/>
        <w:contextualSpacing/>
      </w:pPr>
    </w:p>
    <w:p w14:paraId="08EE83E0" w14:textId="6FF092C1" w:rsidR="00B73998" w:rsidRPr="00541599" w:rsidRDefault="00EE243C" w:rsidP="00535963">
      <w:pPr>
        <w:spacing w:after="120" w:line="360" w:lineRule="auto"/>
        <w:contextualSpacing/>
      </w:pPr>
      <w:r w:rsidRPr="00541599">
        <w:t>Notched Rod D</w:t>
      </w:r>
      <w:r w:rsidR="00B73998" w:rsidRPr="00541599">
        <w:t>esign</w:t>
      </w:r>
      <w:r w:rsidRPr="00541599">
        <w:t xml:space="preserve"> – </w:t>
      </w:r>
      <w:r w:rsidR="00B73998" w:rsidRPr="00541599">
        <w:t>Another method for implementing the display uses a similar design, but with notched rods and a slightly different locking method.  The locking mechanism would be a thin flat board with holes for all of the pins, set on top of the display, which would still allow free vertical movement of the pins.  The actuator assembly would then set all the pins to the correct height and when ready, the locking board would be slid perpendicularly to the pins, fitting into the notches of each pin and locking them into place.  One major difference between this design and the previous is that since the locking mechanism is one solid piece, all of the pins will need to be locked simultaneously.</w:t>
      </w:r>
    </w:p>
    <w:p w14:paraId="18118D35" w14:textId="77777777" w:rsidR="009A1F8B" w:rsidRPr="00541599" w:rsidRDefault="009A1F8B" w:rsidP="00535963">
      <w:pPr>
        <w:spacing w:after="120" w:line="360" w:lineRule="auto"/>
        <w:contextualSpacing/>
      </w:pPr>
    </w:p>
    <w:p w14:paraId="30080128" w14:textId="7DBEBCB3" w:rsidR="00B73998" w:rsidRPr="00541599" w:rsidRDefault="00B73998" w:rsidP="00535963">
      <w:pPr>
        <w:spacing w:after="120" w:line="360" w:lineRule="auto"/>
        <w:contextualSpacing/>
      </w:pPr>
      <w:r w:rsidRPr="00541599">
        <w:t>Pull-up design</w:t>
      </w:r>
      <w:r w:rsidR="00EE243C" w:rsidRPr="00541599">
        <w:t xml:space="preserve"> – </w:t>
      </w:r>
      <w:r w:rsidRPr="00541599">
        <w:t xml:space="preserve">Another design </w:t>
      </w:r>
      <w:r w:rsidR="00EE243C" w:rsidRPr="00541599">
        <w:t>that was</w:t>
      </w:r>
      <w:r w:rsidRPr="00541599">
        <w:t xml:space="preserve"> considered is to force the pins to their high states using a spring mechanism.  The pins will be set to their correct height by attaching a wire to each pin.  Some mechanism (such as a motor and pulley assembly) pulls the pins down to the desired position.  While this solves many design issues and would provide a very rapid refresh rate, it also creates new problems, such as the difficulty involved in coordinating individual control of each pin using limited motors with limited space.</w:t>
      </w:r>
    </w:p>
    <w:p w14:paraId="3E21318D" w14:textId="77777777" w:rsidR="00B73998" w:rsidRDefault="00B73998" w:rsidP="00535963">
      <w:pPr>
        <w:spacing w:after="120" w:line="360" w:lineRule="auto"/>
      </w:pPr>
    </w:p>
    <w:p w14:paraId="24A08C37" w14:textId="77777777" w:rsidR="002D069D" w:rsidRPr="00541599" w:rsidRDefault="002D069D" w:rsidP="00535963">
      <w:pPr>
        <w:spacing w:after="120" w:line="360" w:lineRule="auto"/>
      </w:pPr>
    </w:p>
    <w:p w14:paraId="2455AF0B" w14:textId="2444EAEE" w:rsidR="00EE243C" w:rsidRPr="00541599" w:rsidRDefault="00EE243C" w:rsidP="00535963">
      <w:pPr>
        <w:spacing w:after="120" w:line="360" w:lineRule="auto"/>
        <w:contextualSpacing/>
        <w:rPr>
          <w:b/>
          <w:sz w:val="28"/>
        </w:rPr>
      </w:pPr>
    </w:p>
    <w:p w14:paraId="479E841D" w14:textId="577D2477" w:rsidR="00B73998" w:rsidRPr="00541599" w:rsidRDefault="00C958D8" w:rsidP="009A1F8B">
      <w:pPr>
        <w:spacing w:line="360" w:lineRule="auto"/>
        <w:contextualSpacing/>
        <w:rPr>
          <w:b/>
        </w:rPr>
      </w:pPr>
      <w:proofErr w:type="gramStart"/>
      <w:r w:rsidRPr="00541599">
        <w:rPr>
          <w:b/>
        </w:rPr>
        <w:t>Table 2.</w:t>
      </w:r>
      <w:r w:rsidR="002D069D">
        <w:rPr>
          <w:b/>
        </w:rPr>
        <w:t>2</w:t>
      </w:r>
      <w:r w:rsidRPr="00541599">
        <w:rPr>
          <w:b/>
        </w:rPr>
        <w:t>a.</w:t>
      </w:r>
      <w:proofErr w:type="gramEnd"/>
      <w:r w:rsidRPr="00541599">
        <w:rPr>
          <w:b/>
        </w:rPr>
        <w:t xml:space="preserve">  </w:t>
      </w:r>
      <w:r w:rsidRPr="00541599">
        <w:t>Decision Matrix Feasibility Criterion</w:t>
      </w:r>
    </w:p>
    <w:tbl>
      <w:tblPr>
        <w:tblStyle w:val="TableGrid"/>
        <w:tblW w:w="8635" w:type="dxa"/>
        <w:jc w:val="center"/>
        <w:tblLook w:val="0000" w:firstRow="0" w:lastRow="0" w:firstColumn="0" w:lastColumn="0" w:noHBand="0" w:noVBand="0"/>
      </w:tblPr>
      <w:tblGrid>
        <w:gridCol w:w="2245"/>
        <w:gridCol w:w="2430"/>
        <w:gridCol w:w="2070"/>
        <w:gridCol w:w="1890"/>
      </w:tblGrid>
      <w:tr w:rsidR="00541599" w:rsidRPr="00541599" w14:paraId="3A7AB57B" w14:textId="77777777" w:rsidTr="009A1F8B">
        <w:trPr>
          <w:trHeight w:val="300"/>
          <w:jc w:val="center"/>
        </w:trPr>
        <w:tc>
          <w:tcPr>
            <w:tcW w:w="2245" w:type="dxa"/>
            <w:noWrap/>
          </w:tcPr>
          <w:p w14:paraId="273F3271" w14:textId="77777777" w:rsidR="00B73998" w:rsidRPr="00541599" w:rsidRDefault="00B73998" w:rsidP="009A1F8B">
            <w:pPr>
              <w:pStyle w:val="NoSpacing"/>
              <w:rPr>
                <w:b/>
              </w:rPr>
            </w:pPr>
            <w:r w:rsidRPr="00541599">
              <w:rPr>
                <w:b/>
              </w:rPr>
              <w:t>Feasibility Criteria</w:t>
            </w:r>
          </w:p>
        </w:tc>
        <w:tc>
          <w:tcPr>
            <w:tcW w:w="2430" w:type="dxa"/>
            <w:noWrap/>
          </w:tcPr>
          <w:p w14:paraId="3E7ECDBA" w14:textId="77777777" w:rsidR="00B73998" w:rsidRPr="00541599" w:rsidRDefault="00B73998" w:rsidP="009A1F8B">
            <w:pPr>
              <w:pStyle w:val="NoSpacing"/>
              <w:rPr>
                <w:b/>
              </w:rPr>
            </w:pPr>
            <w:r w:rsidRPr="00541599">
              <w:rPr>
                <w:b/>
              </w:rPr>
              <w:t>Smooth Rod</w:t>
            </w:r>
          </w:p>
        </w:tc>
        <w:tc>
          <w:tcPr>
            <w:tcW w:w="2070" w:type="dxa"/>
            <w:noWrap/>
          </w:tcPr>
          <w:p w14:paraId="21A726A6" w14:textId="77777777" w:rsidR="00B73998" w:rsidRPr="00541599" w:rsidRDefault="00B73998" w:rsidP="009A1F8B">
            <w:pPr>
              <w:pStyle w:val="NoSpacing"/>
              <w:rPr>
                <w:b/>
              </w:rPr>
            </w:pPr>
            <w:r w:rsidRPr="00541599">
              <w:rPr>
                <w:b/>
              </w:rPr>
              <w:t>Notched Rod</w:t>
            </w:r>
          </w:p>
        </w:tc>
        <w:tc>
          <w:tcPr>
            <w:tcW w:w="1890" w:type="dxa"/>
            <w:noWrap/>
          </w:tcPr>
          <w:p w14:paraId="24826C1F" w14:textId="77777777" w:rsidR="00B73998" w:rsidRPr="00541599" w:rsidRDefault="00B73998" w:rsidP="009A1F8B">
            <w:pPr>
              <w:pStyle w:val="NoSpacing"/>
              <w:rPr>
                <w:b/>
              </w:rPr>
            </w:pPr>
            <w:r w:rsidRPr="00541599">
              <w:rPr>
                <w:b/>
              </w:rPr>
              <w:t>Pull-up</w:t>
            </w:r>
          </w:p>
        </w:tc>
      </w:tr>
      <w:tr w:rsidR="00541599" w:rsidRPr="00541599" w14:paraId="3218AA18" w14:textId="77777777" w:rsidTr="009A1F8B">
        <w:trPr>
          <w:trHeight w:val="300"/>
          <w:jc w:val="center"/>
        </w:trPr>
        <w:tc>
          <w:tcPr>
            <w:tcW w:w="2245" w:type="dxa"/>
            <w:noWrap/>
          </w:tcPr>
          <w:p w14:paraId="10910FD2" w14:textId="77777777" w:rsidR="00B73998" w:rsidRPr="00541599" w:rsidRDefault="00B73998" w:rsidP="009A1F8B">
            <w:pPr>
              <w:pStyle w:val="NoSpacing"/>
            </w:pPr>
            <w:r w:rsidRPr="00541599">
              <w:t>Locking Mechanism Implementation</w:t>
            </w:r>
          </w:p>
        </w:tc>
        <w:tc>
          <w:tcPr>
            <w:tcW w:w="2430" w:type="dxa"/>
            <w:noWrap/>
          </w:tcPr>
          <w:p w14:paraId="2818A07D" w14:textId="77777777" w:rsidR="00B73998" w:rsidRPr="00541599" w:rsidRDefault="00B73998" w:rsidP="009A1F8B">
            <w:pPr>
              <w:pStyle w:val="NoSpacing"/>
            </w:pPr>
            <w:r w:rsidRPr="00541599">
              <w:t>Moderately Complex</w:t>
            </w:r>
          </w:p>
        </w:tc>
        <w:tc>
          <w:tcPr>
            <w:tcW w:w="2070" w:type="dxa"/>
            <w:noWrap/>
          </w:tcPr>
          <w:p w14:paraId="53D1B3E6" w14:textId="77777777" w:rsidR="00B73998" w:rsidRPr="00541599" w:rsidRDefault="00B73998" w:rsidP="009A1F8B">
            <w:pPr>
              <w:pStyle w:val="NoSpacing"/>
            </w:pPr>
            <w:r w:rsidRPr="00541599">
              <w:t>Least Complicated</w:t>
            </w:r>
          </w:p>
        </w:tc>
        <w:tc>
          <w:tcPr>
            <w:tcW w:w="1890" w:type="dxa"/>
            <w:noWrap/>
          </w:tcPr>
          <w:p w14:paraId="2EEF6C40" w14:textId="77777777" w:rsidR="00B73998" w:rsidRPr="00541599" w:rsidRDefault="00B73998" w:rsidP="009A1F8B">
            <w:pPr>
              <w:pStyle w:val="NoSpacing"/>
            </w:pPr>
            <w:r w:rsidRPr="00541599">
              <w:t>Rather Complex</w:t>
            </w:r>
          </w:p>
        </w:tc>
      </w:tr>
      <w:tr w:rsidR="00541599" w:rsidRPr="00541599" w14:paraId="783F0CED" w14:textId="77777777" w:rsidTr="009A1F8B">
        <w:trPr>
          <w:trHeight w:val="300"/>
          <w:jc w:val="center"/>
        </w:trPr>
        <w:tc>
          <w:tcPr>
            <w:tcW w:w="2245" w:type="dxa"/>
            <w:noWrap/>
          </w:tcPr>
          <w:p w14:paraId="77422233" w14:textId="77777777" w:rsidR="00B73998" w:rsidRPr="00541599" w:rsidRDefault="00B73998" w:rsidP="009A1F8B">
            <w:pPr>
              <w:pStyle w:val="NoSpacing"/>
            </w:pPr>
            <w:r w:rsidRPr="00541599">
              <w:t>Locking Mechanism Effectiveness</w:t>
            </w:r>
          </w:p>
        </w:tc>
        <w:tc>
          <w:tcPr>
            <w:tcW w:w="2430" w:type="dxa"/>
            <w:noWrap/>
          </w:tcPr>
          <w:p w14:paraId="3F26E34E" w14:textId="77777777" w:rsidR="00B73998" w:rsidRPr="00541599" w:rsidRDefault="00B73998" w:rsidP="009A1F8B">
            <w:pPr>
              <w:pStyle w:val="NoSpacing"/>
            </w:pPr>
            <w:r w:rsidRPr="00541599">
              <w:t>Effective and Modular</w:t>
            </w:r>
          </w:p>
        </w:tc>
        <w:tc>
          <w:tcPr>
            <w:tcW w:w="2070" w:type="dxa"/>
            <w:noWrap/>
          </w:tcPr>
          <w:p w14:paraId="51EB0D03" w14:textId="77777777" w:rsidR="00B73998" w:rsidRPr="00541599" w:rsidRDefault="00B73998" w:rsidP="009A1F8B">
            <w:pPr>
              <w:pStyle w:val="NoSpacing"/>
            </w:pPr>
            <w:r w:rsidRPr="00541599">
              <w:t>Not very effective</w:t>
            </w:r>
          </w:p>
        </w:tc>
        <w:tc>
          <w:tcPr>
            <w:tcW w:w="1890" w:type="dxa"/>
            <w:noWrap/>
          </w:tcPr>
          <w:p w14:paraId="415F1896" w14:textId="77777777" w:rsidR="00B73998" w:rsidRPr="00541599" w:rsidRDefault="00B73998" w:rsidP="009A1F8B">
            <w:pPr>
              <w:pStyle w:val="NoSpacing"/>
            </w:pPr>
            <w:r w:rsidRPr="00541599">
              <w:t>Extremely Effective</w:t>
            </w:r>
          </w:p>
        </w:tc>
      </w:tr>
      <w:tr w:rsidR="00541599" w:rsidRPr="00541599" w14:paraId="3D59835B" w14:textId="77777777" w:rsidTr="009A1F8B">
        <w:trPr>
          <w:trHeight w:val="300"/>
          <w:jc w:val="center"/>
        </w:trPr>
        <w:tc>
          <w:tcPr>
            <w:tcW w:w="2245" w:type="dxa"/>
            <w:noWrap/>
          </w:tcPr>
          <w:p w14:paraId="25DFE985" w14:textId="77777777" w:rsidR="00B73998" w:rsidRPr="00541599" w:rsidRDefault="00B73998" w:rsidP="009A1F8B">
            <w:pPr>
              <w:pStyle w:val="NoSpacing"/>
            </w:pPr>
            <w:r w:rsidRPr="00541599">
              <w:t>Pin Setting Implementation</w:t>
            </w:r>
          </w:p>
        </w:tc>
        <w:tc>
          <w:tcPr>
            <w:tcW w:w="2430" w:type="dxa"/>
            <w:noWrap/>
          </w:tcPr>
          <w:p w14:paraId="1A0E4BE4" w14:textId="77777777" w:rsidR="00B73998" w:rsidRPr="00541599" w:rsidRDefault="00B73998" w:rsidP="009A1F8B">
            <w:pPr>
              <w:pStyle w:val="NoSpacing"/>
            </w:pPr>
            <w:r w:rsidRPr="00541599">
              <w:t>Straightforward</w:t>
            </w:r>
          </w:p>
        </w:tc>
        <w:tc>
          <w:tcPr>
            <w:tcW w:w="2070" w:type="dxa"/>
            <w:noWrap/>
          </w:tcPr>
          <w:p w14:paraId="318222A0" w14:textId="77777777" w:rsidR="00B73998" w:rsidRPr="00541599" w:rsidRDefault="00B73998" w:rsidP="009A1F8B">
            <w:pPr>
              <w:pStyle w:val="NoSpacing"/>
            </w:pPr>
            <w:r w:rsidRPr="00541599">
              <w:t>Somewhat Complex</w:t>
            </w:r>
          </w:p>
        </w:tc>
        <w:tc>
          <w:tcPr>
            <w:tcW w:w="1890" w:type="dxa"/>
            <w:noWrap/>
          </w:tcPr>
          <w:p w14:paraId="687721D3" w14:textId="77777777" w:rsidR="00B73998" w:rsidRPr="00541599" w:rsidRDefault="00B73998" w:rsidP="009A1F8B">
            <w:pPr>
              <w:pStyle w:val="NoSpacing"/>
            </w:pPr>
            <w:r w:rsidRPr="00541599">
              <w:t>Extremely Complex</w:t>
            </w:r>
          </w:p>
        </w:tc>
      </w:tr>
      <w:tr w:rsidR="00541599" w:rsidRPr="00541599" w14:paraId="07009C59" w14:textId="77777777" w:rsidTr="009A1F8B">
        <w:trPr>
          <w:trHeight w:val="300"/>
          <w:jc w:val="center"/>
        </w:trPr>
        <w:tc>
          <w:tcPr>
            <w:tcW w:w="2245" w:type="dxa"/>
            <w:noWrap/>
          </w:tcPr>
          <w:p w14:paraId="2E10FC85" w14:textId="77777777" w:rsidR="00B73998" w:rsidRPr="00541599" w:rsidRDefault="00B73998" w:rsidP="009A1F8B">
            <w:pPr>
              <w:pStyle w:val="NoSpacing"/>
            </w:pPr>
            <w:r w:rsidRPr="00541599">
              <w:t>Pin Setting Effectiveness</w:t>
            </w:r>
          </w:p>
        </w:tc>
        <w:tc>
          <w:tcPr>
            <w:tcW w:w="2430" w:type="dxa"/>
            <w:noWrap/>
          </w:tcPr>
          <w:p w14:paraId="5CB45893" w14:textId="77777777" w:rsidR="00B73998" w:rsidRPr="00541599" w:rsidRDefault="00B73998" w:rsidP="009A1F8B">
            <w:pPr>
              <w:pStyle w:val="NoSpacing"/>
            </w:pPr>
            <w:r w:rsidRPr="00541599">
              <w:t>Effective</w:t>
            </w:r>
          </w:p>
        </w:tc>
        <w:tc>
          <w:tcPr>
            <w:tcW w:w="2070" w:type="dxa"/>
            <w:noWrap/>
          </w:tcPr>
          <w:p w14:paraId="0DB6EC94" w14:textId="77777777" w:rsidR="00B73998" w:rsidRPr="00541599" w:rsidRDefault="00B73998" w:rsidP="009A1F8B">
            <w:pPr>
              <w:pStyle w:val="NoSpacing"/>
            </w:pPr>
            <w:r w:rsidRPr="00541599">
              <w:t>Effective</w:t>
            </w:r>
          </w:p>
        </w:tc>
        <w:tc>
          <w:tcPr>
            <w:tcW w:w="1890" w:type="dxa"/>
            <w:noWrap/>
          </w:tcPr>
          <w:p w14:paraId="3D9E8FD4" w14:textId="77777777" w:rsidR="00B73998" w:rsidRPr="00541599" w:rsidRDefault="00B73998" w:rsidP="009A1F8B">
            <w:pPr>
              <w:pStyle w:val="NoSpacing"/>
            </w:pPr>
            <w:r w:rsidRPr="00541599">
              <w:t>Quite Effective</w:t>
            </w:r>
          </w:p>
        </w:tc>
      </w:tr>
      <w:tr w:rsidR="00541599" w:rsidRPr="00541599" w14:paraId="19C667A8" w14:textId="77777777" w:rsidTr="009A1F8B">
        <w:trPr>
          <w:trHeight w:val="300"/>
          <w:jc w:val="center"/>
        </w:trPr>
        <w:tc>
          <w:tcPr>
            <w:tcW w:w="2245" w:type="dxa"/>
            <w:noWrap/>
          </w:tcPr>
          <w:p w14:paraId="3D7ABE20" w14:textId="77777777" w:rsidR="00B73998" w:rsidRPr="00541599" w:rsidRDefault="00B73998" w:rsidP="009A1F8B">
            <w:pPr>
              <w:pStyle w:val="NoSpacing"/>
            </w:pPr>
            <w:r w:rsidRPr="00541599">
              <w:t>Refresh Rate (speed)</w:t>
            </w:r>
          </w:p>
        </w:tc>
        <w:tc>
          <w:tcPr>
            <w:tcW w:w="2430" w:type="dxa"/>
            <w:noWrap/>
          </w:tcPr>
          <w:p w14:paraId="28DCA985" w14:textId="77777777" w:rsidR="00B73998" w:rsidRPr="00541599" w:rsidRDefault="00B73998" w:rsidP="009A1F8B">
            <w:pPr>
              <w:pStyle w:val="NoSpacing"/>
            </w:pPr>
            <w:r w:rsidRPr="00541599">
              <w:t>3 min</w:t>
            </w:r>
          </w:p>
        </w:tc>
        <w:tc>
          <w:tcPr>
            <w:tcW w:w="2070" w:type="dxa"/>
            <w:noWrap/>
          </w:tcPr>
          <w:p w14:paraId="34600944" w14:textId="77777777" w:rsidR="00B73998" w:rsidRPr="00541599" w:rsidRDefault="00B73998" w:rsidP="009A1F8B">
            <w:pPr>
              <w:pStyle w:val="NoSpacing"/>
            </w:pPr>
            <w:r w:rsidRPr="00541599">
              <w:t>5 min</w:t>
            </w:r>
          </w:p>
        </w:tc>
        <w:tc>
          <w:tcPr>
            <w:tcW w:w="1890" w:type="dxa"/>
            <w:noWrap/>
          </w:tcPr>
          <w:p w14:paraId="63504726" w14:textId="77777777" w:rsidR="00B73998" w:rsidRPr="00541599" w:rsidRDefault="00B73998" w:rsidP="009A1F8B">
            <w:pPr>
              <w:pStyle w:val="NoSpacing"/>
            </w:pPr>
            <w:r w:rsidRPr="00541599">
              <w:t>2 min</w:t>
            </w:r>
          </w:p>
        </w:tc>
      </w:tr>
      <w:tr w:rsidR="00541599" w:rsidRPr="00541599" w14:paraId="5D6EAB85" w14:textId="77777777" w:rsidTr="009A1F8B">
        <w:trPr>
          <w:trHeight w:val="300"/>
          <w:jc w:val="center"/>
        </w:trPr>
        <w:tc>
          <w:tcPr>
            <w:tcW w:w="2245" w:type="dxa"/>
            <w:noWrap/>
          </w:tcPr>
          <w:p w14:paraId="6B834C41" w14:textId="77777777" w:rsidR="00B73998" w:rsidRPr="00541599" w:rsidRDefault="00B73998" w:rsidP="009A1F8B">
            <w:pPr>
              <w:pStyle w:val="NoSpacing"/>
            </w:pPr>
            <w:r w:rsidRPr="00541599">
              <w:t>Display Size</w:t>
            </w:r>
          </w:p>
        </w:tc>
        <w:tc>
          <w:tcPr>
            <w:tcW w:w="2430" w:type="dxa"/>
            <w:noWrap/>
          </w:tcPr>
          <w:p w14:paraId="27114A9B" w14:textId="23627861" w:rsidR="00B73998" w:rsidRPr="00541599" w:rsidRDefault="00225075" w:rsidP="00225075">
            <w:pPr>
              <w:pStyle w:val="NoSpacing"/>
            </w:pPr>
            <w:r>
              <w:t>32</w:t>
            </w:r>
            <w:r w:rsidR="00B73998" w:rsidRPr="00541599">
              <w:t>x</w:t>
            </w:r>
            <w:r>
              <w:t>32</w:t>
            </w:r>
          </w:p>
        </w:tc>
        <w:tc>
          <w:tcPr>
            <w:tcW w:w="2070" w:type="dxa"/>
            <w:noWrap/>
          </w:tcPr>
          <w:p w14:paraId="5D67F2D9" w14:textId="290BC081" w:rsidR="00B73998" w:rsidRPr="00541599" w:rsidRDefault="00225075" w:rsidP="00225075">
            <w:pPr>
              <w:pStyle w:val="NoSpacing"/>
            </w:pPr>
            <w:r>
              <w:t>32</w:t>
            </w:r>
            <w:r w:rsidR="00B73998" w:rsidRPr="00541599">
              <w:t>x</w:t>
            </w:r>
            <w:r>
              <w:t>32</w:t>
            </w:r>
          </w:p>
        </w:tc>
        <w:tc>
          <w:tcPr>
            <w:tcW w:w="1890" w:type="dxa"/>
            <w:noWrap/>
          </w:tcPr>
          <w:p w14:paraId="77DC672A" w14:textId="77777777" w:rsidR="00B73998" w:rsidRPr="00541599" w:rsidRDefault="00B73998" w:rsidP="009A1F8B">
            <w:pPr>
              <w:pStyle w:val="NoSpacing"/>
            </w:pPr>
            <w:r w:rsidRPr="00541599">
              <w:t>32x32</w:t>
            </w:r>
          </w:p>
        </w:tc>
      </w:tr>
      <w:tr w:rsidR="00541599" w:rsidRPr="00541599" w14:paraId="615F1725" w14:textId="77777777" w:rsidTr="009A1F8B">
        <w:trPr>
          <w:trHeight w:val="300"/>
          <w:jc w:val="center"/>
        </w:trPr>
        <w:tc>
          <w:tcPr>
            <w:tcW w:w="2245" w:type="dxa"/>
            <w:noWrap/>
          </w:tcPr>
          <w:p w14:paraId="79B6F17E" w14:textId="77777777" w:rsidR="00B73998" w:rsidRPr="00541599" w:rsidRDefault="00B73998" w:rsidP="009A1F8B">
            <w:pPr>
              <w:pStyle w:val="NoSpacing"/>
            </w:pPr>
            <w:r w:rsidRPr="00541599">
              <w:t>Cost</w:t>
            </w:r>
          </w:p>
        </w:tc>
        <w:tc>
          <w:tcPr>
            <w:tcW w:w="2430" w:type="dxa"/>
            <w:noWrap/>
          </w:tcPr>
          <w:p w14:paraId="7A5B695A" w14:textId="77777777" w:rsidR="00B73998" w:rsidRPr="00541599" w:rsidRDefault="00B73998" w:rsidP="009A1F8B">
            <w:pPr>
              <w:pStyle w:val="NoSpacing"/>
            </w:pPr>
            <w:r w:rsidRPr="00541599">
              <w:t xml:space="preserve">$200 </w:t>
            </w:r>
          </w:p>
        </w:tc>
        <w:tc>
          <w:tcPr>
            <w:tcW w:w="2070" w:type="dxa"/>
            <w:noWrap/>
          </w:tcPr>
          <w:p w14:paraId="1FE5A832" w14:textId="77777777" w:rsidR="00B73998" w:rsidRPr="00541599" w:rsidRDefault="00B73998" w:rsidP="009A1F8B">
            <w:pPr>
              <w:pStyle w:val="NoSpacing"/>
            </w:pPr>
            <w:r w:rsidRPr="00541599">
              <w:t xml:space="preserve">$250 </w:t>
            </w:r>
          </w:p>
        </w:tc>
        <w:tc>
          <w:tcPr>
            <w:tcW w:w="1890" w:type="dxa"/>
            <w:noWrap/>
          </w:tcPr>
          <w:p w14:paraId="48723B70" w14:textId="77777777" w:rsidR="00B73998" w:rsidRPr="00541599" w:rsidRDefault="00B73998" w:rsidP="009A1F8B">
            <w:pPr>
              <w:pStyle w:val="NoSpacing"/>
            </w:pPr>
            <w:r w:rsidRPr="00541599">
              <w:t xml:space="preserve">$450 </w:t>
            </w:r>
          </w:p>
        </w:tc>
      </w:tr>
      <w:tr w:rsidR="00541599" w:rsidRPr="00541599" w14:paraId="39F8CCD7" w14:textId="77777777" w:rsidTr="009A1F8B">
        <w:trPr>
          <w:trHeight w:val="300"/>
          <w:jc w:val="center"/>
        </w:trPr>
        <w:tc>
          <w:tcPr>
            <w:tcW w:w="2245" w:type="dxa"/>
            <w:noWrap/>
          </w:tcPr>
          <w:p w14:paraId="1807D005" w14:textId="77777777" w:rsidR="00B73998" w:rsidRPr="00541599" w:rsidRDefault="00B73998" w:rsidP="009A1F8B">
            <w:pPr>
              <w:pStyle w:val="NoSpacing"/>
            </w:pPr>
            <w:r w:rsidRPr="00541599">
              <w:t>Robustness</w:t>
            </w:r>
          </w:p>
        </w:tc>
        <w:tc>
          <w:tcPr>
            <w:tcW w:w="2430" w:type="dxa"/>
            <w:noWrap/>
          </w:tcPr>
          <w:p w14:paraId="7EC400AB" w14:textId="77777777" w:rsidR="00B73998" w:rsidRPr="00541599" w:rsidRDefault="00B73998" w:rsidP="009A1F8B">
            <w:pPr>
              <w:pStyle w:val="NoSpacing"/>
            </w:pPr>
            <w:r w:rsidRPr="00541599">
              <w:t>Very Robust</w:t>
            </w:r>
          </w:p>
        </w:tc>
        <w:tc>
          <w:tcPr>
            <w:tcW w:w="2070" w:type="dxa"/>
            <w:noWrap/>
          </w:tcPr>
          <w:p w14:paraId="405A8A72" w14:textId="77777777" w:rsidR="00B73998" w:rsidRPr="00541599" w:rsidRDefault="00B73998" w:rsidP="009A1F8B">
            <w:pPr>
              <w:pStyle w:val="NoSpacing"/>
            </w:pPr>
            <w:r w:rsidRPr="00541599">
              <w:t>Moderately Robust</w:t>
            </w:r>
          </w:p>
        </w:tc>
        <w:tc>
          <w:tcPr>
            <w:tcW w:w="1890" w:type="dxa"/>
            <w:noWrap/>
          </w:tcPr>
          <w:p w14:paraId="6C7E07A9" w14:textId="77777777" w:rsidR="00B73998" w:rsidRPr="00541599" w:rsidRDefault="00B73998" w:rsidP="009A1F8B">
            <w:pPr>
              <w:pStyle w:val="NoSpacing"/>
            </w:pPr>
            <w:r w:rsidRPr="00541599">
              <w:t>Not very Robust</w:t>
            </w:r>
          </w:p>
        </w:tc>
      </w:tr>
    </w:tbl>
    <w:p w14:paraId="108EFFA9" w14:textId="77777777" w:rsidR="00B73998" w:rsidRPr="00541599" w:rsidRDefault="00B73998" w:rsidP="00535963">
      <w:pPr>
        <w:spacing w:after="120" w:line="360" w:lineRule="auto"/>
        <w:contextualSpacing/>
        <w:rPr>
          <w:b/>
          <w:i/>
        </w:rPr>
      </w:pPr>
    </w:p>
    <w:p w14:paraId="4C7968E3" w14:textId="77777777" w:rsidR="00AD6C6E" w:rsidRPr="00541599" w:rsidRDefault="00AD6C6E" w:rsidP="009A1F8B">
      <w:pPr>
        <w:spacing w:line="360" w:lineRule="auto"/>
        <w:contextualSpacing/>
        <w:rPr>
          <w:b/>
        </w:rPr>
      </w:pPr>
    </w:p>
    <w:p w14:paraId="7162D68F" w14:textId="7606E40F" w:rsidR="00B73998" w:rsidRPr="00541599" w:rsidRDefault="00C958D8" w:rsidP="009A1F8B">
      <w:pPr>
        <w:spacing w:line="360" w:lineRule="auto"/>
        <w:contextualSpacing/>
        <w:rPr>
          <w:b/>
        </w:rPr>
      </w:pPr>
      <w:proofErr w:type="gramStart"/>
      <w:r w:rsidRPr="00541599">
        <w:rPr>
          <w:b/>
        </w:rPr>
        <w:t>Table 2.</w:t>
      </w:r>
      <w:r w:rsidR="002D069D">
        <w:rPr>
          <w:b/>
        </w:rPr>
        <w:t>2</w:t>
      </w:r>
      <w:r w:rsidRPr="00541599">
        <w:rPr>
          <w:b/>
        </w:rPr>
        <w:t>b.</w:t>
      </w:r>
      <w:proofErr w:type="gramEnd"/>
      <w:r w:rsidRPr="00541599">
        <w:rPr>
          <w:b/>
        </w:rPr>
        <w:t xml:space="preserve">  </w:t>
      </w:r>
      <w:r w:rsidRPr="00541599">
        <w:t>Decision Matrix Feasibility Criterion (Weighted and Ranked)</w:t>
      </w:r>
    </w:p>
    <w:tbl>
      <w:tblPr>
        <w:tblStyle w:val="TableGrid"/>
        <w:tblW w:w="8635" w:type="dxa"/>
        <w:jc w:val="center"/>
        <w:tblLook w:val="0000" w:firstRow="0" w:lastRow="0" w:firstColumn="0" w:lastColumn="0" w:noHBand="0" w:noVBand="0"/>
      </w:tblPr>
      <w:tblGrid>
        <w:gridCol w:w="2875"/>
        <w:gridCol w:w="1350"/>
        <w:gridCol w:w="1620"/>
        <w:gridCol w:w="1580"/>
        <w:gridCol w:w="1210"/>
      </w:tblGrid>
      <w:tr w:rsidR="00541599" w:rsidRPr="00541599" w14:paraId="6FF52CA8" w14:textId="77777777" w:rsidTr="009A1F8B">
        <w:trPr>
          <w:trHeight w:val="348"/>
          <w:jc w:val="center"/>
        </w:trPr>
        <w:tc>
          <w:tcPr>
            <w:tcW w:w="2875" w:type="dxa"/>
            <w:noWrap/>
          </w:tcPr>
          <w:p w14:paraId="77CE228F" w14:textId="77777777" w:rsidR="00B73998" w:rsidRPr="00541599" w:rsidRDefault="00B73998" w:rsidP="009A1F8B">
            <w:pPr>
              <w:pStyle w:val="NoSpacing"/>
              <w:rPr>
                <w:b/>
              </w:rPr>
            </w:pPr>
            <w:r w:rsidRPr="00541599">
              <w:rPr>
                <w:b/>
              </w:rPr>
              <w:t>Feasibility Criteria</w:t>
            </w:r>
          </w:p>
        </w:tc>
        <w:tc>
          <w:tcPr>
            <w:tcW w:w="1350" w:type="dxa"/>
            <w:noWrap/>
          </w:tcPr>
          <w:p w14:paraId="3A10B678" w14:textId="77777777" w:rsidR="00B73998" w:rsidRPr="00541599" w:rsidRDefault="00B73998" w:rsidP="009A1F8B">
            <w:pPr>
              <w:pStyle w:val="NoSpacing"/>
              <w:rPr>
                <w:b/>
              </w:rPr>
            </w:pPr>
            <w:r w:rsidRPr="00541599">
              <w:rPr>
                <w:b/>
              </w:rPr>
              <w:t>Weights</w:t>
            </w:r>
          </w:p>
        </w:tc>
        <w:tc>
          <w:tcPr>
            <w:tcW w:w="1620" w:type="dxa"/>
            <w:noWrap/>
          </w:tcPr>
          <w:p w14:paraId="2E34F070" w14:textId="77777777" w:rsidR="00B73998" w:rsidRPr="00541599" w:rsidRDefault="00B73998" w:rsidP="009A1F8B">
            <w:pPr>
              <w:pStyle w:val="NoSpacing"/>
              <w:rPr>
                <w:b/>
              </w:rPr>
            </w:pPr>
            <w:r w:rsidRPr="00541599">
              <w:rPr>
                <w:b/>
              </w:rPr>
              <w:t>Smooth Rod</w:t>
            </w:r>
          </w:p>
        </w:tc>
        <w:tc>
          <w:tcPr>
            <w:tcW w:w="1580" w:type="dxa"/>
            <w:noWrap/>
          </w:tcPr>
          <w:p w14:paraId="3FF8C02B" w14:textId="77777777" w:rsidR="00B73998" w:rsidRPr="00541599" w:rsidRDefault="00B73998" w:rsidP="009A1F8B">
            <w:pPr>
              <w:pStyle w:val="NoSpacing"/>
              <w:rPr>
                <w:b/>
              </w:rPr>
            </w:pPr>
            <w:r w:rsidRPr="00541599">
              <w:rPr>
                <w:b/>
              </w:rPr>
              <w:t>Notched Rod</w:t>
            </w:r>
          </w:p>
        </w:tc>
        <w:tc>
          <w:tcPr>
            <w:tcW w:w="1210" w:type="dxa"/>
            <w:noWrap/>
          </w:tcPr>
          <w:p w14:paraId="44F11666" w14:textId="77777777" w:rsidR="00B73998" w:rsidRPr="00541599" w:rsidRDefault="00B73998" w:rsidP="009A1F8B">
            <w:pPr>
              <w:pStyle w:val="NoSpacing"/>
              <w:rPr>
                <w:b/>
              </w:rPr>
            </w:pPr>
            <w:r w:rsidRPr="00541599">
              <w:rPr>
                <w:b/>
              </w:rPr>
              <w:t>Pull-up</w:t>
            </w:r>
          </w:p>
        </w:tc>
      </w:tr>
      <w:tr w:rsidR="00541599" w:rsidRPr="00541599" w14:paraId="5AD0FE3A" w14:textId="77777777" w:rsidTr="009A1F8B">
        <w:trPr>
          <w:trHeight w:val="348"/>
          <w:jc w:val="center"/>
        </w:trPr>
        <w:tc>
          <w:tcPr>
            <w:tcW w:w="2875" w:type="dxa"/>
            <w:noWrap/>
          </w:tcPr>
          <w:p w14:paraId="2BBF0E90" w14:textId="77777777" w:rsidR="00B73998" w:rsidRPr="00541599" w:rsidRDefault="00B73998" w:rsidP="009A1F8B">
            <w:pPr>
              <w:pStyle w:val="NoSpacing"/>
            </w:pPr>
            <w:r w:rsidRPr="00541599">
              <w:t>Locking Mechanism Implementation</w:t>
            </w:r>
          </w:p>
        </w:tc>
        <w:tc>
          <w:tcPr>
            <w:tcW w:w="1350" w:type="dxa"/>
            <w:noWrap/>
          </w:tcPr>
          <w:p w14:paraId="5B9E6295" w14:textId="77777777" w:rsidR="00B73998" w:rsidRPr="00541599" w:rsidRDefault="00B73998" w:rsidP="009A1F8B">
            <w:pPr>
              <w:pStyle w:val="NoSpacing"/>
            </w:pPr>
            <w:r w:rsidRPr="00541599">
              <w:t>2</w:t>
            </w:r>
          </w:p>
        </w:tc>
        <w:tc>
          <w:tcPr>
            <w:tcW w:w="1620" w:type="dxa"/>
            <w:noWrap/>
          </w:tcPr>
          <w:p w14:paraId="6638D7C7" w14:textId="77777777" w:rsidR="00B73998" w:rsidRPr="00541599" w:rsidRDefault="00B73998" w:rsidP="009A1F8B">
            <w:pPr>
              <w:pStyle w:val="NoSpacing"/>
            </w:pPr>
            <w:r w:rsidRPr="00541599">
              <w:t>4</w:t>
            </w:r>
          </w:p>
        </w:tc>
        <w:tc>
          <w:tcPr>
            <w:tcW w:w="1580" w:type="dxa"/>
            <w:noWrap/>
          </w:tcPr>
          <w:p w14:paraId="2DBACB7B" w14:textId="77777777" w:rsidR="00B73998" w:rsidRPr="00541599" w:rsidRDefault="00B73998" w:rsidP="009A1F8B">
            <w:pPr>
              <w:pStyle w:val="NoSpacing"/>
            </w:pPr>
            <w:r w:rsidRPr="00541599">
              <w:t>5</w:t>
            </w:r>
          </w:p>
        </w:tc>
        <w:tc>
          <w:tcPr>
            <w:tcW w:w="1210" w:type="dxa"/>
            <w:noWrap/>
          </w:tcPr>
          <w:p w14:paraId="721CED85" w14:textId="77777777" w:rsidR="00B73998" w:rsidRPr="00541599" w:rsidRDefault="00B73998" w:rsidP="009A1F8B">
            <w:pPr>
              <w:pStyle w:val="NoSpacing"/>
            </w:pPr>
            <w:r w:rsidRPr="00541599">
              <w:t>2</w:t>
            </w:r>
          </w:p>
        </w:tc>
      </w:tr>
      <w:tr w:rsidR="00541599" w:rsidRPr="00541599" w14:paraId="6ECB03FC" w14:textId="77777777" w:rsidTr="009A1F8B">
        <w:trPr>
          <w:trHeight w:val="348"/>
          <w:jc w:val="center"/>
        </w:trPr>
        <w:tc>
          <w:tcPr>
            <w:tcW w:w="2875" w:type="dxa"/>
            <w:noWrap/>
          </w:tcPr>
          <w:p w14:paraId="1EB5DB1A" w14:textId="77777777" w:rsidR="00B73998" w:rsidRPr="00541599" w:rsidRDefault="00B73998" w:rsidP="009A1F8B">
            <w:pPr>
              <w:pStyle w:val="NoSpacing"/>
            </w:pPr>
            <w:r w:rsidRPr="00541599">
              <w:t>Locking Mechanism Effectiveness</w:t>
            </w:r>
          </w:p>
        </w:tc>
        <w:tc>
          <w:tcPr>
            <w:tcW w:w="1350" w:type="dxa"/>
            <w:noWrap/>
          </w:tcPr>
          <w:p w14:paraId="41A33ABA" w14:textId="77777777" w:rsidR="00B73998" w:rsidRPr="00541599" w:rsidRDefault="00B73998" w:rsidP="009A1F8B">
            <w:pPr>
              <w:pStyle w:val="NoSpacing"/>
            </w:pPr>
            <w:r w:rsidRPr="00541599">
              <w:t>4</w:t>
            </w:r>
          </w:p>
        </w:tc>
        <w:tc>
          <w:tcPr>
            <w:tcW w:w="1620" w:type="dxa"/>
            <w:noWrap/>
          </w:tcPr>
          <w:p w14:paraId="2E10D9F2" w14:textId="77777777" w:rsidR="00B73998" w:rsidRPr="00541599" w:rsidRDefault="00B73998" w:rsidP="009A1F8B">
            <w:pPr>
              <w:pStyle w:val="NoSpacing"/>
            </w:pPr>
            <w:r w:rsidRPr="00541599">
              <w:t>5</w:t>
            </w:r>
          </w:p>
        </w:tc>
        <w:tc>
          <w:tcPr>
            <w:tcW w:w="1580" w:type="dxa"/>
            <w:noWrap/>
          </w:tcPr>
          <w:p w14:paraId="5785F3BA" w14:textId="77777777" w:rsidR="00B73998" w:rsidRPr="00541599" w:rsidRDefault="00B73998" w:rsidP="009A1F8B">
            <w:pPr>
              <w:pStyle w:val="NoSpacing"/>
            </w:pPr>
            <w:r w:rsidRPr="00541599">
              <w:t>2</w:t>
            </w:r>
          </w:p>
        </w:tc>
        <w:tc>
          <w:tcPr>
            <w:tcW w:w="1210" w:type="dxa"/>
            <w:noWrap/>
          </w:tcPr>
          <w:p w14:paraId="48E4061B" w14:textId="77777777" w:rsidR="00B73998" w:rsidRPr="00541599" w:rsidRDefault="00B73998" w:rsidP="009A1F8B">
            <w:pPr>
              <w:pStyle w:val="NoSpacing"/>
            </w:pPr>
            <w:r w:rsidRPr="00541599">
              <w:t>5</w:t>
            </w:r>
          </w:p>
        </w:tc>
      </w:tr>
      <w:tr w:rsidR="00541599" w:rsidRPr="00541599" w14:paraId="08D91AC0" w14:textId="77777777" w:rsidTr="009A1F8B">
        <w:trPr>
          <w:trHeight w:val="348"/>
          <w:jc w:val="center"/>
        </w:trPr>
        <w:tc>
          <w:tcPr>
            <w:tcW w:w="2875" w:type="dxa"/>
            <w:noWrap/>
          </w:tcPr>
          <w:p w14:paraId="7D64D401" w14:textId="77777777" w:rsidR="00B73998" w:rsidRPr="00541599" w:rsidRDefault="00B73998" w:rsidP="009A1F8B">
            <w:pPr>
              <w:pStyle w:val="NoSpacing"/>
            </w:pPr>
            <w:r w:rsidRPr="00541599">
              <w:t>Pin Setting Implementation</w:t>
            </w:r>
          </w:p>
        </w:tc>
        <w:tc>
          <w:tcPr>
            <w:tcW w:w="1350" w:type="dxa"/>
            <w:noWrap/>
          </w:tcPr>
          <w:p w14:paraId="20261523" w14:textId="77777777" w:rsidR="00B73998" w:rsidRPr="00541599" w:rsidRDefault="00B73998" w:rsidP="009A1F8B">
            <w:pPr>
              <w:pStyle w:val="NoSpacing"/>
            </w:pPr>
            <w:r w:rsidRPr="00541599">
              <w:t>2</w:t>
            </w:r>
          </w:p>
        </w:tc>
        <w:tc>
          <w:tcPr>
            <w:tcW w:w="1620" w:type="dxa"/>
            <w:noWrap/>
          </w:tcPr>
          <w:p w14:paraId="7005B368" w14:textId="77777777" w:rsidR="00B73998" w:rsidRPr="00541599" w:rsidRDefault="00B73998" w:rsidP="009A1F8B">
            <w:pPr>
              <w:pStyle w:val="NoSpacing"/>
            </w:pPr>
            <w:r w:rsidRPr="00541599">
              <w:t>4</w:t>
            </w:r>
          </w:p>
        </w:tc>
        <w:tc>
          <w:tcPr>
            <w:tcW w:w="1580" w:type="dxa"/>
            <w:noWrap/>
          </w:tcPr>
          <w:p w14:paraId="25C098DD" w14:textId="77777777" w:rsidR="00B73998" w:rsidRPr="00541599" w:rsidRDefault="00B73998" w:rsidP="009A1F8B">
            <w:pPr>
              <w:pStyle w:val="NoSpacing"/>
            </w:pPr>
            <w:r w:rsidRPr="00541599">
              <w:t>4</w:t>
            </w:r>
          </w:p>
        </w:tc>
        <w:tc>
          <w:tcPr>
            <w:tcW w:w="1210" w:type="dxa"/>
            <w:noWrap/>
          </w:tcPr>
          <w:p w14:paraId="68B52854" w14:textId="77777777" w:rsidR="00B73998" w:rsidRPr="00541599" w:rsidRDefault="00B73998" w:rsidP="009A1F8B">
            <w:pPr>
              <w:pStyle w:val="NoSpacing"/>
            </w:pPr>
            <w:r w:rsidRPr="00541599">
              <w:t>1</w:t>
            </w:r>
          </w:p>
        </w:tc>
      </w:tr>
      <w:tr w:rsidR="00541599" w:rsidRPr="00541599" w14:paraId="0C48C008" w14:textId="77777777" w:rsidTr="009A1F8B">
        <w:trPr>
          <w:trHeight w:val="348"/>
          <w:jc w:val="center"/>
        </w:trPr>
        <w:tc>
          <w:tcPr>
            <w:tcW w:w="2875" w:type="dxa"/>
            <w:noWrap/>
          </w:tcPr>
          <w:p w14:paraId="0BE3F160" w14:textId="77777777" w:rsidR="00B73998" w:rsidRPr="00541599" w:rsidRDefault="00B73998" w:rsidP="009A1F8B">
            <w:pPr>
              <w:pStyle w:val="NoSpacing"/>
            </w:pPr>
            <w:r w:rsidRPr="00541599">
              <w:t>Pin Setting Effectiveness</w:t>
            </w:r>
          </w:p>
        </w:tc>
        <w:tc>
          <w:tcPr>
            <w:tcW w:w="1350" w:type="dxa"/>
            <w:noWrap/>
          </w:tcPr>
          <w:p w14:paraId="42AF9723" w14:textId="77777777" w:rsidR="00B73998" w:rsidRPr="00541599" w:rsidRDefault="00B73998" w:rsidP="009A1F8B">
            <w:pPr>
              <w:pStyle w:val="NoSpacing"/>
            </w:pPr>
            <w:r w:rsidRPr="00541599">
              <w:t>4</w:t>
            </w:r>
          </w:p>
        </w:tc>
        <w:tc>
          <w:tcPr>
            <w:tcW w:w="1620" w:type="dxa"/>
            <w:noWrap/>
          </w:tcPr>
          <w:p w14:paraId="6545FA72" w14:textId="77777777" w:rsidR="00B73998" w:rsidRPr="00541599" w:rsidRDefault="00B73998" w:rsidP="009A1F8B">
            <w:pPr>
              <w:pStyle w:val="NoSpacing"/>
            </w:pPr>
            <w:r w:rsidRPr="00541599">
              <w:t>3</w:t>
            </w:r>
          </w:p>
        </w:tc>
        <w:tc>
          <w:tcPr>
            <w:tcW w:w="1580" w:type="dxa"/>
            <w:noWrap/>
          </w:tcPr>
          <w:p w14:paraId="48A5D45C" w14:textId="77777777" w:rsidR="00B73998" w:rsidRPr="00541599" w:rsidRDefault="00B73998" w:rsidP="009A1F8B">
            <w:pPr>
              <w:pStyle w:val="NoSpacing"/>
            </w:pPr>
            <w:r w:rsidRPr="00541599">
              <w:t>3</w:t>
            </w:r>
          </w:p>
        </w:tc>
        <w:tc>
          <w:tcPr>
            <w:tcW w:w="1210" w:type="dxa"/>
            <w:noWrap/>
          </w:tcPr>
          <w:p w14:paraId="1CD0AB4F" w14:textId="77777777" w:rsidR="00B73998" w:rsidRPr="00541599" w:rsidRDefault="00B73998" w:rsidP="009A1F8B">
            <w:pPr>
              <w:pStyle w:val="NoSpacing"/>
            </w:pPr>
            <w:r w:rsidRPr="00541599">
              <w:t>5</w:t>
            </w:r>
          </w:p>
        </w:tc>
      </w:tr>
      <w:tr w:rsidR="00541599" w:rsidRPr="00541599" w14:paraId="4C7A0CC0" w14:textId="77777777" w:rsidTr="009A1F8B">
        <w:trPr>
          <w:trHeight w:val="348"/>
          <w:jc w:val="center"/>
        </w:trPr>
        <w:tc>
          <w:tcPr>
            <w:tcW w:w="2875" w:type="dxa"/>
            <w:noWrap/>
          </w:tcPr>
          <w:p w14:paraId="5DFBAD93" w14:textId="77777777" w:rsidR="00B73998" w:rsidRPr="00541599" w:rsidRDefault="00B73998" w:rsidP="009A1F8B">
            <w:pPr>
              <w:pStyle w:val="NoSpacing"/>
            </w:pPr>
            <w:r w:rsidRPr="00541599">
              <w:t>Refresh Rate (speed)</w:t>
            </w:r>
          </w:p>
        </w:tc>
        <w:tc>
          <w:tcPr>
            <w:tcW w:w="1350" w:type="dxa"/>
            <w:noWrap/>
          </w:tcPr>
          <w:p w14:paraId="1B3EC2DC" w14:textId="77777777" w:rsidR="00B73998" w:rsidRPr="00541599" w:rsidRDefault="00B73998" w:rsidP="009A1F8B">
            <w:pPr>
              <w:pStyle w:val="NoSpacing"/>
            </w:pPr>
            <w:r w:rsidRPr="00541599">
              <w:t>3</w:t>
            </w:r>
          </w:p>
        </w:tc>
        <w:tc>
          <w:tcPr>
            <w:tcW w:w="1620" w:type="dxa"/>
            <w:noWrap/>
          </w:tcPr>
          <w:p w14:paraId="51C63F52" w14:textId="77777777" w:rsidR="00B73998" w:rsidRPr="00541599" w:rsidRDefault="00B73998" w:rsidP="009A1F8B">
            <w:pPr>
              <w:pStyle w:val="NoSpacing"/>
            </w:pPr>
            <w:r w:rsidRPr="00541599">
              <w:t>3</w:t>
            </w:r>
          </w:p>
        </w:tc>
        <w:tc>
          <w:tcPr>
            <w:tcW w:w="1580" w:type="dxa"/>
            <w:noWrap/>
          </w:tcPr>
          <w:p w14:paraId="3D781EFB" w14:textId="77777777" w:rsidR="00B73998" w:rsidRPr="00541599" w:rsidRDefault="00B73998" w:rsidP="009A1F8B">
            <w:pPr>
              <w:pStyle w:val="NoSpacing"/>
            </w:pPr>
            <w:r w:rsidRPr="00541599">
              <w:t>1</w:t>
            </w:r>
          </w:p>
        </w:tc>
        <w:tc>
          <w:tcPr>
            <w:tcW w:w="1210" w:type="dxa"/>
            <w:noWrap/>
          </w:tcPr>
          <w:p w14:paraId="44495621" w14:textId="77777777" w:rsidR="00B73998" w:rsidRPr="00541599" w:rsidRDefault="00B73998" w:rsidP="009A1F8B">
            <w:pPr>
              <w:pStyle w:val="NoSpacing"/>
            </w:pPr>
            <w:r w:rsidRPr="00541599">
              <w:t>5</w:t>
            </w:r>
          </w:p>
        </w:tc>
      </w:tr>
      <w:tr w:rsidR="00541599" w:rsidRPr="00541599" w14:paraId="7F1CCD3E" w14:textId="77777777" w:rsidTr="009A1F8B">
        <w:trPr>
          <w:trHeight w:val="348"/>
          <w:jc w:val="center"/>
        </w:trPr>
        <w:tc>
          <w:tcPr>
            <w:tcW w:w="2875" w:type="dxa"/>
            <w:noWrap/>
          </w:tcPr>
          <w:p w14:paraId="0147F6A6" w14:textId="77777777" w:rsidR="00B73998" w:rsidRPr="00541599" w:rsidRDefault="00B73998" w:rsidP="009A1F8B">
            <w:pPr>
              <w:pStyle w:val="NoSpacing"/>
            </w:pPr>
            <w:r w:rsidRPr="00541599">
              <w:t>Display Size</w:t>
            </w:r>
          </w:p>
        </w:tc>
        <w:tc>
          <w:tcPr>
            <w:tcW w:w="1350" w:type="dxa"/>
            <w:noWrap/>
          </w:tcPr>
          <w:p w14:paraId="40CDEA10" w14:textId="77777777" w:rsidR="00B73998" w:rsidRPr="00541599" w:rsidRDefault="00B73998" w:rsidP="009A1F8B">
            <w:pPr>
              <w:pStyle w:val="NoSpacing"/>
            </w:pPr>
            <w:r w:rsidRPr="00541599">
              <w:t>3</w:t>
            </w:r>
          </w:p>
        </w:tc>
        <w:tc>
          <w:tcPr>
            <w:tcW w:w="1620" w:type="dxa"/>
            <w:noWrap/>
          </w:tcPr>
          <w:p w14:paraId="369944A7" w14:textId="77777777" w:rsidR="00B73998" w:rsidRPr="00541599" w:rsidRDefault="00B73998" w:rsidP="009A1F8B">
            <w:pPr>
              <w:pStyle w:val="NoSpacing"/>
            </w:pPr>
            <w:r w:rsidRPr="00541599">
              <w:t>5</w:t>
            </w:r>
          </w:p>
        </w:tc>
        <w:tc>
          <w:tcPr>
            <w:tcW w:w="1580" w:type="dxa"/>
            <w:noWrap/>
          </w:tcPr>
          <w:p w14:paraId="30EB7BA2" w14:textId="77777777" w:rsidR="00B73998" w:rsidRPr="00541599" w:rsidRDefault="00B73998" w:rsidP="009A1F8B">
            <w:pPr>
              <w:pStyle w:val="NoSpacing"/>
            </w:pPr>
            <w:r w:rsidRPr="00541599">
              <w:t>4</w:t>
            </w:r>
          </w:p>
        </w:tc>
        <w:tc>
          <w:tcPr>
            <w:tcW w:w="1210" w:type="dxa"/>
            <w:noWrap/>
          </w:tcPr>
          <w:p w14:paraId="54F2BBD5" w14:textId="77777777" w:rsidR="00B73998" w:rsidRPr="00541599" w:rsidRDefault="00B73998" w:rsidP="009A1F8B">
            <w:pPr>
              <w:pStyle w:val="NoSpacing"/>
            </w:pPr>
            <w:r w:rsidRPr="00541599">
              <w:t>2</w:t>
            </w:r>
          </w:p>
        </w:tc>
      </w:tr>
      <w:tr w:rsidR="00541599" w:rsidRPr="00541599" w14:paraId="3E38D54E" w14:textId="77777777" w:rsidTr="009A1F8B">
        <w:trPr>
          <w:trHeight w:val="348"/>
          <w:jc w:val="center"/>
        </w:trPr>
        <w:tc>
          <w:tcPr>
            <w:tcW w:w="2875" w:type="dxa"/>
            <w:noWrap/>
          </w:tcPr>
          <w:p w14:paraId="0EFAAED3" w14:textId="77777777" w:rsidR="00B73998" w:rsidRPr="00541599" w:rsidRDefault="00B73998" w:rsidP="009A1F8B">
            <w:pPr>
              <w:pStyle w:val="NoSpacing"/>
            </w:pPr>
            <w:r w:rsidRPr="00541599">
              <w:t>Cost</w:t>
            </w:r>
          </w:p>
        </w:tc>
        <w:tc>
          <w:tcPr>
            <w:tcW w:w="1350" w:type="dxa"/>
            <w:noWrap/>
          </w:tcPr>
          <w:p w14:paraId="42118C53" w14:textId="77777777" w:rsidR="00B73998" w:rsidRPr="00541599" w:rsidRDefault="00B73998" w:rsidP="009A1F8B">
            <w:pPr>
              <w:pStyle w:val="NoSpacing"/>
            </w:pPr>
            <w:r w:rsidRPr="00541599">
              <w:t>1</w:t>
            </w:r>
          </w:p>
        </w:tc>
        <w:tc>
          <w:tcPr>
            <w:tcW w:w="1620" w:type="dxa"/>
            <w:noWrap/>
          </w:tcPr>
          <w:p w14:paraId="3641246B" w14:textId="77777777" w:rsidR="00B73998" w:rsidRPr="00541599" w:rsidRDefault="00B73998" w:rsidP="009A1F8B">
            <w:pPr>
              <w:pStyle w:val="NoSpacing"/>
            </w:pPr>
            <w:r w:rsidRPr="00541599">
              <w:t>3</w:t>
            </w:r>
          </w:p>
        </w:tc>
        <w:tc>
          <w:tcPr>
            <w:tcW w:w="1580" w:type="dxa"/>
            <w:noWrap/>
          </w:tcPr>
          <w:p w14:paraId="7C1EF5A8" w14:textId="77777777" w:rsidR="00B73998" w:rsidRPr="00541599" w:rsidRDefault="00B73998" w:rsidP="009A1F8B">
            <w:pPr>
              <w:pStyle w:val="NoSpacing"/>
            </w:pPr>
            <w:r w:rsidRPr="00541599">
              <w:t>4</w:t>
            </w:r>
          </w:p>
        </w:tc>
        <w:tc>
          <w:tcPr>
            <w:tcW w:w="1210" w:type="dxa"/>
            <w:noWrap/>
          </w:tcPr>
          <w:p w14:paraId="4AC33799" w14:textId="77777777" w:rsidR="00B73998" w:rsidRPr="00541599" w:rsidRDefault="00B73998" w:rsidP="009A1F8B">
            <w:pPr>
              <w:pStyle w:val="NoSpacing"/>
            </w:pPr>
            <w:r w:rsidRPr="00541599">
              <w:t>1</w:t>
            </w:r>
          </w:p>
        </w:tc>
      </w:tr>
      <w:tr w:rsidR="00541599" w:rsidRPr="00541599" w14:paraId="17E1CBAA" w14:textId="77777777" w:rsidTr="009A1F8B">
        <w:trPr>
          <w:trHeight w:val="348"/>
          <w:jc w:val="center"/>
        </w:trPr>
        <w:tc>
          <w:tcPr>
            <w:tcW w:w="2875" w:type="dxa"/>
            <w:noWrap/>
          </w:tcPr>
          <w:p w14:paraId="255BDA51" w14:textId="77777777" w:rsidR="00B73998" w:rsidRPr="00541599" w:rsidRDefault="00B73998" w:rsidP="009A1F8B">
            <w:pPr>
              <w:pStyle w:val="NoSpacing"/>
            </w:pPr>
            <w:r w:rsidRPr="00541599">
              <w:t>Robustness</w:t>
            </w:r>
          </w:p>
        </w:tc>
        <w:tc>
          <w:tcPr>
            <w:tcW w:w="1350" w:type="dxa"/>
            <w:noWrap/>
          </w:tcPr>
          <w:p w14:paraId="4FD32C1E" w14:textId="77777777" w:rsidR="00B73998" w:rsidRPr="00541599" w:rsidRDefault="00B73998" w:rsidP="009A1F8B">
            <w:pPr>
              <w:pStyle w:val="NoSpacing"/>
            </w:pPr>
            <w:r w:rsidRPr="00541599">
              <w:t>2</w:t>
            </w:r>
          </w:p>
        </w:tc>
        <w:tc>
          <w:tcPr>
            <w:tcW w:w="1620" w:type="dxa"/>
            <w:noWrap/>
          </w:tcPr>
          <w:p w14:paraId="73505ACE" w14:textId="77777777" w:rsidR="00B73998" w:rsidRPr="00541599" w:rsidRDefault="00B73998" w:rsidP="009A1F8B">
            <w:pPr>
              <w:pStyle w:val="NoSpacing"/>
            </w:pPr>
            <w:r w:rsidRPr="00541599">
              <w:t>4</w:t>
            </w:r>
          </w:p>
        </w:tc>
        <w:tc>
          <w:tcPr>
            <w:tcW w:w="1580" w:type="dxa"/>
            <w:noWrap/>
          </w:tcPr>
          <w:p w14:paraId="6CB87DDB" w14:textId="77777777" w:rsidR="00B73998" w:rsidRPr="00541599" w:rsidRDefault="00B73998" w:rsidP="009A1F8B">
            <w:pPr>
              <w:pStyle w:val="NoSpacing"/>
            </w:pPr>
            <w:r w:rsidRPr="00541599">
              <w:t>3</w:t>
            </w:r>
          </w:p>
        </w:tc>
        <w:tc>
          <w:tcPr>
            <w:tcW w:w="1210" w:type="dxa"/>
            <w:noWrap/>
          </w:tcPr>
          <w:p w14:paraId="7CC11F7C" w14:textId="77777777" w:rsidR="00B73998" w:rsidRPr="00541599" w:rsidRDefault="00B73998" w:rsidP="009A1F8B">
            <w:pPr>
              <w:pStyle w:val="NoSpacing"/>
            </w:pPr>
            <w:r w:rsidRPr="00541599">
              <w:t>1</w:t>
            </w:r>
          </w:p>
        </w:tc>
      </w:tr>
      <w:tr w:rsidR="00541599" w:rsidRPr="00541599" w14:paraId="5C9D4F74" w14:textId="77777777" w:rsidTr="009A1F8B">
        <w:trPr>
          <w:trHeight w:val="348"/>
          <w:jc w:val="center"/>
        </w:trPr>
        <w:tc>
          <w:tcPr>
            <w:tcW w:w="2875" w:type="dxa"/>
            <w:noWrap/>
          </w:tcPr>
          <w:p w14:paraId="4C4EF6B9" w14:textId="77777777" w:rsidR="00B73998" w:rsidRPr="00541599" w:rsidRDefault="00B73998" w:rsidP="009A1F8B">
            <w:pPr>
              <w:pStyle w:val="NoSpacing"/>
            </w:pPr>
            <w:r w:rsidRPr="00541599">
              <w:t>Totals</w:t>
            </w:r>
          </w:p>
        </w:tc>
        <w:tc>
          <w:tcPr>
            <w:tcW w:w="1350" w:type="dxa"/>
            <w:noWrap/>
          </w:tcPr>
          <w:p w14:paraId="0C5BF95E" w14:textId="77777777" w:rsidR="00B73998" w:rsidRPr="00541599" w:rsidRDefault="00B73998" w:rsidP="009A1F8B">
            <w:pPr>
              <w:pStyle w:val="NoSpacing"/>
            </w:pPr>
          </w:p>
        </w:tc>
        <w:tc>
          <w:tcPr>
            <w:tcW w:w="1620" w:type="dxa"/>
            <w:noWrap/>
          </w:tcPr>
          <w:p w14:paraId="3F7A3CAD" w14:textId="77777777" w:rsidR="00B73998" w:rsidRPr="00541599" w:rsidRDefault="00B73998" w:rsidP="009A1F8B">
            <w:pPr>
              <w:pStyle w:val="NoSpacing"/>
            </w:pPr>
            <w:r w:rsidRPr="00541599">
              <w:t>83</w:t>
            </w:r>
          </w:p>
        </w:tc>
        <w:tc>
          <w:tcPr>
            <w:tcW w:w="1580" w:type="dxa"/>
            <w:noWrap/>
          </w:tcPr>
          <w:p w14:paraId="4F769529" w14:textId="77777777" w:rsidR="00B73998" w:rsidRPr="00541599" w:rsidRDefault="00B73998" w:rsidP="009A1F8B">
            <w:pPr>
              <w:pStyle w:val="NoSpacing"/>
            </w:pPr>
            <w:r w:rsidRPr="00541599">
              <w:t>63</w:t>
            </w:r>
          </w:p>
        </w:tc>
        <w:tc>
          <w:tcPr>
            <w:tcW w:w="1210" w:type="dxa"/>
            <w:noWrap/>
          </w:tcPr>
          <w:p w14:paraId="13451758" w14:textId="77777777" w:rsidR="00B73998" w:rsidRPr="00541599" w:rsidRDefault="00B73998" w:rsidP="009A1F8B">
            <w:pPr>
              <w:pStyle w:val="NoSpacing"/>
            </w:pPr>
            <w:r w:rsidRPr="00541599">
              <w:t>70</w:t>
            </w:r>
          </w:p>
        </w:tc>
      </w:tr>
    </w:tbl>
    <w:p w14:paraId="19FDEFBB" w14:textId="77777777" w:rsidR="00B73998" w:rsidRPr="00541599" w:rsidRDefault="00B73998" w:rsidP="00535963">
      <w:pPr>
        <w:spacing w:after="120" w:line="360" w:lineRule="auto"/>
      </w:pPr>
    </w:p>
    <w:p w14:paraId="3AA9A1DB" w14:textId="77777777" w:rsidR="00B73998" w:rsidRPr="00541599" w:rsidRDefault="00B73998" w:rsidP="00535963">
      <w:pPr>
        <w:spacing w:after="120" w:line="360" w:lineRule="auto"/>
      </w:pPr>
    </w:p>
    <w:p w14:paraId="43142A6F" w14:textId="5633A189" w:rsidR="00AD6C6E" w:rsidRPr="00541599" w:rsidRDefault="00AD6C6E" w:rsidP="00535963">
      <w:pPr>
        <w:spacing w:after="120" w:line="360" w:lineRule="auto"/>
      </w:pPr>
    </w:p>
    <w:p w14:paraId="66473E73" w14:textId="77777777" w:rsidR="00AD6C6E" w:rsidRPr="00541599" w:rsidRDefault="00AD6C6E" w:rsidP="00535963">
      <w:pPr>
        <w:spacing w:after="120" w:line="360" w:lineRule="auto"/>
      </w:pPr>
    </w:p>
    <w:p w14:paraId="627562D7" w14:textId="77777777" w:rsidR="00AD6C6E" w:rsidRPr="00541599" w:rsidRDefault="00AD6C6E" w:rsidP="00535963">
      <w:pPr>
        <w:spacing w:after="120" w:line="360" w:lineRule="auto"/>
      </w:pPr>
    </w:p>
    <w:p w14:paraId="307C7B9B" w14:textId="77777777" w:rsidR="00AD6C6E" w:rsidRPr="00541599" w:rsidRDefault="00AD6C6E" w:rsidP="00535963">
      <w:pPr>
        <w:spacing w:after="120" w:line="360" w:lineRule="auto"/>
      </w:pPr>
    </w:p>
    <w:p w14:paraId="7706AA21" w14:textId="571C1D96" w:rsidR="005C0DD6" w:rsidRPr="00F037A0" w:rsidRDefault="002D069D" w:rsidP="00535963">
      <w:pPr>
        <w:spacing w:after="120" w:line="360" w:lineRule="auto"/>
        <w:rPr>
          <w:b/>
          <w:i/>
          <w:u w:val="single"/>
        </w:rPr>
      </w:pPr>
      <w:r w:rsidRPr="00F037A0">
        <w:rPr>
          <w:b/>
          <w:i/>
          <w:u w:val="single"/>
        </w:rPr>
        <w:lastRenderedPageBreak/>
        <w:t xml:space="preserve">2.3 </w:t>
      </w:r>
      <w:r w:rsidR="005C0DD6" w:rsidRPr="00F037A0">
        <w:rPr>
          <w:b/>
          <w:i/>
          <w:u w:val="single"/>
        </w:rPr>
        <w:t>Budget</w:t>
      </w:r>
    </w:p>
    <w:p w14:paraId="18B32088" w14:textId="5BAADB79" w:rsidR="00B73998" w:rsidRPr="00541599" w:rsidRDefault="00B73998" w:rsidP="00535963">
      <w:pPr>
        <w:spacing w:after="120" w:line="360" w:lineRule="auto"/>
      </w:pPr>
      <w:r w:rsidRPr="00541599">
        <w:t>Due to a budget</w:t>
      </w:r>
      <w:r w:rsidR="005C0DD6" w:rsidRPr="00541599">
        <w:t>ary</w:t>
      </w:r>
      <w:r w:rsidRPr="00541599">
        <w:t xml:space="preserve"> constraint of $500, the team focused on purchasing essential parts. To avoid extra costs, other resources were used in order to obtain parts. </w:t>
      </w:r>
      <w:r w:rsidR="005C0DD6" w:rsidRPr="00541599">
        <w:t xml:space="preserve"> Mr</w:t>
      </w:r>
      <w:r w:rsidRPr="00541599">
        <w:t xml:space="preserve">. </w:t>
      </w:r>
      <w:proofErr w:type="spellStart"/>
      <w:r w:rsidRPr="00541599">
        <w:t>Blosser</w:t>
      </w:r>
      <w:proofErr w:type="spellEnd"/>
      <w:r w:rsidRPr="00541599">
        <w:t xml:space="preserve"> provided many materials to build the support of the device. </w:t>
      </w:r>
      <w:r w:rsidR="005C0DD6" w:rsidRPr="00541599">
        <w:t xml:space="preserve"> </w:t>
      </w:r>
      <w:r w:rsidRPr="00541599">
        <w:t>Other parts were found in the surplus stacks of the mechanical engineering labs.</w:t>
      </w:r>
      <w:r w:rsidR="005C0DD6" w:rsidRPr="00541599">
        <w:t xml:space="preserve">  Tables 2.</w:t>
      </w:r>
      <w:r w:rsidRPr="00541599">
        <w:t>3</w:t>
      </w:r>
      <w:r w:rsidR="005C0DD6" w:rsidRPr="00541599">
        <w:t>a and 2.3b</w:t>
      </w:r>
      <w:r w:rsidRPr="00541599">
        <w:t xml:space="preserve"> below show a total estimated cost of the project and how much was intended to be spent on individual components.</w:t>
      </w:r>
    </w:p>
    <w:p w14:paraId="4C90953A" w14:textId="02C6081D" w:rsidR="005C0DD6" w:rsidRPr="00541599" w:rsidRDefault="005C0DD6" w:rsidP="005C0DD6">
      <w:pPr>
        <w:spacing w:after="120" w:line="360" w:lineRule="auto"/>
      </w:pPr>
      <w:r w:rsidRPr="00541599">
        <w:t xml:space="preserve">The project’s cost was estimated at a total of $466. If this product were to be commercialized, it would cost around $700, which is very competitive with current braille technologies in the market. This would cover the total cost of the components as well as manufacturing and handling costs. </w:t>
      </w:r>
    </w:p>
    <w:p w14:paraId="2AF3D04F" w14:textId="77777777" w:rsidR="00B73998" w:rsidRPr="00541599" w:rsidRDefault="00B73998" w:rsidP="00535963">
      <w:pPr>
        <w:spacing w:after="120" w:line="360" w:lineRule="auto"/>
      </w:pPr>
    </w:p>
    <w:p w14:paraId="668B2470" w14:textId="6C60DEFD" w:rsidR="00B73998" w:rsidRPr="00541599" w:rsidRDefault="00B73998" w:rsidP="00544AA8">
      <w:pPr>
        <w:spacing w:line="360" w:lineRule="auto"/>
        <w:rPr>
          <w:b/>
        </w:rPr>
      </w:pPr>
      <w:proofErr w:type="gramStart"/>
      <w:r w:rsidRPr="00541599">
        <w:rPr>
          <w:b/>
        </w:rPr>
        <w:t>Table 2.</w:t>
      </w:r>
      <w:r w:rsidR="005C0DD6" w:rsidRPr="00541599">
        <w:rPr>
          <w:b/>
        </w:rPr>
        <w:t>3a.</w:t>
      </w:r>
      <w:proofErr w:type="gramEnd"/>
      <w:r w:rsidRPr="00541599">
        <w:rPr>
          <w:b/>
        </w:rPr>
        <w:t xml:space="preserve">  </w:t>
      </w:r>
      <w:r w:rsidRPr="00541599">
        <w:t>Project Cost</w:t>
      </w:r>
    </w:p>
    <w:tbl>
      <w:tblPr>
        <w:tblW w:w="8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38"/>
        <w:gridCol w:w="6030"/>
        <w:gridCol w:w="2088"/>
      </w:tblGrid>
      <w:tr w:rsidR="00541599" w:rsidRPr="00541599" w14:paraId="6FA020FD" w14:textId="77777777" w:rsidTr="00594FF1">
        <w:trPr>
          <w:jc w:val="center"/>
        </w:trPr>
        <w:tc>
          <w:tcPr>
            <w:tcW w:w="738" w:type="dxa"/>
          </w:tcPr>
          <w:p w14:paraId="0301D04E" w14:textId="77777777" w:rsidR="00B73998" w:rsidRPr="00541599" w:rsidRDefault="00B73998" w:rsidP="00594FF1">
            <w:pPr>
              <w:pStyle w:val="NoSpacing"/>
              <w:rPr>
                <w:b/>
              </w:rPr>
            </w:pPr>
            <w:r w:rsidRPr="00541599">
              <w:rPr>
                <w:b/>
              </w:rPr>
              <w:t>Qty.</w:t>
            </w:r>
          </w:p>
        </w:tc>
        <w:tc>
          <w:tcPr>
            <w:tcW w:w="6030" w:type="dxa"/>
          </w:tcPr>
          <w:p w14:paraId="77A0FE39" w14:textId="77777777" w:rsidR="00B73998" w:rsidRPr="00541599" w:rsidRDefault="00B73998" w:rsidP="00594FF1">
            <w:pPr>
              <w:pStyle w:val="NoSpacing"/>
              <w:rPr>
                <w:b/>
              </w:rPr>
            </w:pPr>
            <w:r w:rsidRPr="00541599">
              <w:rPr>
                <w:b/>
              </w:rPr>
              <w:t>Part</w:t>
            </w:r>
          </w:p>
        </w:tc>
        <w:tc>
          <w:tcPr>
            <w:tcW w:w="2088" w:type="dxa"/>
          </w:tcPr>
          <w:p w14:paraId="7645D242" w14:textId="77777777" w:rsidR="00B73998" w:rsidRPr="00541599" w:rsidRDefault="00B73998" w:rsidP="00594FF1">
            <w:pPr>
              <w:pStyle w:val="NoSpacing"/>
              <w:rPr>
                <w:b/>
              </w:rPr>
            </w:pPr>
            <w:r w:rsidRPr="00541599">
              <w:rPr>
                <w:b/>
              </w:rPr>
              <w:t>Cost</w:t>
            </w:r>
          </w:p>
        </w:tc>
      </w:tr>
      <w:tr w:rsidR="00541599" w:rsidRPr="00541599" w14:paraId="44700D46" w14:textId="77777777" w:rsidTr="00594FF1">
        <w:trPr>
          <w:jc w:val="center"/>
        </w:trPr>
        <w:tc>
          <w:tcPr>
            <w:tcW w:w="738" w:type="dxa"/>
          </w:tcPr>
          <w:p w14:paraId="6D1E8337" w14:textId="77777777" w:rsidR="00B73998" w:rsidRPr="00541599" w:rsidRDefault="00B73998" w:rsidP="00594FF1">
            <w:pPr>
              <w:pStyle w:val="NoSpacing"/>
            </w:pPr>
          </w:p>
        </w:tc>
        <w:tc>
          <w:tcPr>
            <w:tcW w:w="6030" w:type="dxa"/>
          </w:tcPr>
          <w:p w14:paraId="469CD82E" w14:textId="77777777" w:rsidR="00B73998" w:rsidRPr="00541599" w:rsidRDefault="00B73998" w:rsidP="00594FF1">
            <w:pPr>
              <w:pStyle w:val="NoSpacing"/>
            </w:pPr>
            <w:r w:rsidRPr="00541599">
              <w:t>3D Printed Components</w:t>
            </w:r>
          </w:p>
        </w:tc>
        <w:tc>
          <w:tcPr>
            <w:tcW w:w="2088" w:type="dxa"/>
          </w:tcPr>
          <w:p w14:paraId="0A1E38A7" w14:textId="77777777" w:rsidR="00B73998" w:rsidRPr="00541599" w:rsidRDefault="00B73998" w:rsidP="00594FF1">
            <w:pPr>
              <w:pStyle w:val="NoSpacing"/>
            </w:pPr>
            <w:r w:rsidRPr="00541599">
              <w:t>$150</w:t>
            </w:r>
          </w:p>
        </w:tc>
      </w:tr>
      <w:tr w:rsidR="00541599" w:rsidRPr="00541599" w14:paraId="376952EC" w14:textId="77777777" w:rsidTr="00594FF1">
        <w:trPr>
          <w:jc w:val="center"/>
        </w:trPr>
        <w:tc>
          <w:tcPr>
            <w:tcW w:w="738" w:type="dxa"/>
          </w:tcPr>
          <w:p w14:paraId="19BA0F86" w14:textId="77777777" w:rsidR="00B73998" w:rsidRPr="00541599" w:rsidRDefault="00B73998" w:rsidP="00594FF1">
            <w:pPr>
              <w:pStyle w:val="NoSpacing"/>
            </w:pPr>
            <w:r w:rsidRPr="00541599">
              <w:t>2</w:t>
            </w:r>
          </w:p>
        </w:tc>
        <w:tc>
          <w:tcPr>
            <w:tcW w:w="6030" w:type="dxa"/>
          </w:tcPr>
          <w:p w14:paraId="11F23A09" w14:textId="77777777" w:rsidR="00B73998" w:rsidRPr="00541599" w:rsidRDefault="00B73998" w:rsidP="00594FF1">
            <w:pPr>
              <w:pStyle w:val="NoSpacing"/>
            </w:pPr>
            <w:r w:rsidRPr="00541599">
              <w:t>Continuous Servos</w:t>
            </w:r>
          </w:p>
        </w:tc>
        <w:tc>
          <w:tcPr>
            <w:tcW w:w="2088" w:type="dxa"/>
          </w:tcPr>
          <w:p w14:paraId="14A92125" w14:textId="77777777" w:rsidR="00B73998" w:rsidRPr="00541599" w:rsidRDefault="00B73998" w:rsidP="00594FF1">
            <w:pPr>
              <w:pStyle w:val="NoSpacing"/>
            </w:pPr>
            <w:r w:rsidRPr="00541599">
              <w:t>$40</w:t>
            </w:r>
          </w:p>
        </w:tc>
      </w:tr>
      <w:tr w:rsidR="00541599" w:rsidRPr="00541599" w14:paraId="221C0CD6" w14:textId="77777777" w:rsidTr="00594FF1">
        <w:trPr>
          <w:jc w:val="center"/>
        </w:trPr>
        <w:tc>
          <w:tcPr>
            <w:tcW w:w="738" w:type="dxa"/>
          </w:tcPr>
          <w:p w14:paraId="5E9EF057" w14:textId="77777777" w:rsidR="00B73998" w:rsidRPr="00541599" w:rsidRDefault="00B73998" w:rsidP="00594FF1">
            <w:pPr>
              <w:pStyle w:val="NoSpacing"/>
            </w:pPr>
            <w:r w:rsidRPr="00541599">
              <w:t>4</w:t>
            </w:r>
          </w:p>
        </w:tc>
        <w:tc>
          <w:tcPr>
            <w:tcW w:w="6030" w:type="dxa"/>
          </w:tcPr>
          <w:p w14:paraId="127713D2" w14:textId="77777777" w:rsidR="00B73998" w:rsidRPr="00541599" w:rsidRDefault="00B73998" w:rsidP="00594FF1">
            <w:pPr>
              <w:pStyle w:val="NoSpacing"/>
            </w:pPr>
            <w:r w:rsidRPr="00541599">
              <w:t>Micro Servo</w:t>
            </w:r>
          </w:p>
        </w:tc>
        <w:tc>
          <w:tcPr>
            <w:tcW w:w="2088" w:type="dxa"/>
          </w:tcPr>
          <w:p w14:paraId="7D402D70" w14:textId="570B716D" w:rsidR="00B73998" w:rsidRPr="00541599" w:rsidRDefault="00B73998" w:rsidP="00594FF1">
            <w:pPr>
              <w:pStyle w:val="NoSpacing"/>
            </w:pPr>
            <w:r w:rsidRPr="00541599">
              <w:t>$60</w:t>
            </w:r>
          </w:p>
        </w:tc>
      </w:tr>
      <w:tr w:rsidR="00541599" w:rsidRPr="00541599" w14:paraId="197AEF8F" w14:textId="77777777" w:rsidTr="00594FF1">
        <w:trPr>
          <w:jc w:val="center"/>
        </w:trPr>
        <w:tc>
          <w:tcPr>
            <w:tcW w:w="738" w:type="dxa"/>
          </w:tcPr>
          <w:p w14:paraId="29253DFE" w14:textId="77777777" w:rsidR="00B73998" w:rsidRPr="00541599" w:rsidRDefault="00B73998" w:rsidP="00594FF1">
            <w:pPr>
              <w:pStyle w:val="NoSpacing"/>
            </w:pPr>
            <w:r w:rsidRPr="00541599">
              <w:t>1</w:t>
            </w:r>
          </w:p>
        </w:tc>
        <w:tc>
          <w:tcPr>
            <w:tcW w:w="6030" w:type="dxa"/>
          </w:tcPr>
          <w:p w14:paraId="14C8015B" w14:textId="77777777" w:rsidR="00B73998" w:rsidRPr="00541599" w:rsidRDefault="00B73998" w:rsidP="00594FF1">
            <w:pPr>
              <w:pStyle w:val="NoSpacing"/>
            </w:pPr>
            <w:r w:rsidRPr="00541599">
              <w:t>Arduino Uno R3</w:t>
            </w:r>
          </w:p>
        </w:tc>
        <w:tc>
          <w:tcPr>
            <w:tcW w:w="2088" w:type="dxa"/>
          </w:tcPr>
          <w:p w14:paraId="57E8CFDB" w14:textId="77777777" w:rsidR="00B73998" w:rsidRPr="00541599" w:rsidRDefault="00B73998" w:rsidP="00594FF1">
            <w:pPr>
              <w:pStyle w:val="NoSpacing"/>
            </w:pPr>
            <w:r w:rsidRPr="00541599">
              <w:t>$30</w:t>
            </w:r>
          </w:p>
        </w:tc>
      </w:tr>
      <w:tr w:rsidR="00541599" w:rsidRPr="00541599" w14:paraId="5ABF9178" w14:textId="77777777" w:rsidTr="00594FF1">
        <w:trPr>
          <w:jc w:val="center"/>
        </w:trPr>
        <w:tc>
          <w:tcPr>
            <w:tcW w:w="738" w:type="dxa"/>
          </w:tcPr>
          <w:p w14:paraId="1C45031D" w14:textId="10452414" w:rsidR="00B73998" w:rsidRPr="00541599" w:rsidRDefault="00B73998" w:rsidP="00594FF1">
            <w:pPr>
              <w:pStyle w:val="NoSpacing"/>
            </w:pPr>
            <w:r w:rsidRPr="00541599">
              <w:t>100</w:t>
            </w:r>
            <w:r w:rsidR="00A46563">
              <w:t>0</w:t>
            </w:r>
          </w:p>
        </w:tc>
        <w:tc>
          <w:tcPr>
            <w:tcW w:w="6030" w:type="dxa"/>
          </w:tcPr>
          <w:p w14:paraId="1E9531ED" w14:textId="77777777" w:rsidR="00B73998" w:rsidRPr="00541599" w:rsidRDefault="00B73998" w:rsidP="00594FF1">
            <w:pPr>
              <w:pStyle w:val="NoSpacing"/>
            </w:pPr>
            <w:r w:rsidRPr="00541599">
              <w:t>Metal Pins</w:t>
            </w:r>
          </w:p>
        </w:tc>
        <w:tc>
          <w:tcPr>
            <w:tcW w:w="2088" w:type="dxa"/>
          </w:tcPr>
          <w:p w14:paraId="5CA90206" w14:textId="77777777" w:rsidR="00B73998" w:rsidRPr="00541599" w:rsidRDefault="00B73998" w:rsidP="00594FF1">
            <w:pPr>
              <w:pStyle w:val="NoSpacing"/>
            </w:pPr>
            <w:r w:rsidRPr="00541599">
              <w:t>$20</w:t>
            </w:r>
          </w:p>
        </w:tc>
      </w:tr>
      <w:tr w:rsidR="00541599" w:rsidRPr="00541599" w14:paraId="16865948" w14:textId="77777777" w:rsidTr="00594FF1">
        <w:trPr>
          <w:jc w:val="center"/>
        </w:trPr>
        <w:tc>
          <w:tcPr>
            <w:tcW w:w="738" w:type="dxa"/>
          </w:tcPr>
          <w:p w14:paraId="023C9B03" w14:textId="77777777" w:rsidR="00B73998" w:rsidRPr="00541599" w:rsidRDefault="00B73998" w:rsidP="00594FF1">
            <w:pPr>
              <w:pStyle w:val="NoSpacing"/>
            </w:pPr>
            <w:r w:rsidRPr="00541599">
              <w:t>4</w:t>
            </w:r>
          </w:p>
        </w:tc>
        <w:tc>
          <w:tcPr>
            <w:tcW w:w="6030" w:type="dxa"/>
          </w:tcPr>
          <w:p w14:paraId="6A138393" w14:textId="77777777" w:rsidR="00B73998" w:rsidRPr="00541599" w:rsidRDefault="00B73998" w:rsidP="00594FF1">
            <w:pPr>
              <w:pStyle w:val="NoSpacing"/>
            </w:pPr>
            <w:r w:rsidRPr="00541599">
              <w:t>X-Y Track</w:t>
            </w:r>
          </w:p>
        </w:tc>
        <w:tc>
          <w:tcPr>
            <w:tcW w:w="2088" w:type="dxa"/>
          </w:tcPr>
          <w:p w14:paraId="09AB952B" w14:textId="77777777" w:rsidR="00B73998" w:rsidRPr="00541599" w:rsidRDefault="00B73998" w:rsidP="00594FF1">
            <w:pPr>
              <w:pStyle w:val="NoSpacing"/>
            </w:pPr>
            <w:r w:rsidRPr="00541599">
              <w:t>$15</w:t>
            </w:r>
          </w:p>
        </w:tc>
      </w:tr>
      <w:tr w:rsidR="00541599" w:rsidRPr="00541599" w14:paraId="529EF692" w14:textId="77777777" w:rsidTr="00594FF1">
        <w:trPr>
          <w:jc w:val="center"/>
        </w:trPr>
        <w:tc>
          <w:tcPr>
            <w:tcW w:w="738" w:type="dxa"/>
          </w:tcPr>
          <w:p w14:paraId="3B1BDDA6" w14:textId="77777777" w:rsidR="00B73998" w:rsidRPr="00541599" w:rsidRDefault="00B73998" w:rsidP="00594FF1">
            <w:pPr>
              <w:pStyle w:val="NoSpacing"/>
            </w:pPr>
            <w:r w:rsidRPr="00541599">
              <w:t>4</w:t>
            </w:r>
          </w:p>
        </w:tc>
        <w:tc>
          <w:tcPr>
            <w:tcW w:w="6030" w:type="dxa"/>
          </w:tcPr>
          <w:p w14:paraId="3712EF83" w14:textId="77777777" w:rsidR="00B73998" w:rsidRPr="00541599" w:rsidRDefault="00B73998" w:rsidP="00594FF1">
            <w:pPr>
              <w:pStyle w:val="NoSpacing"/>
            </w:pPr>
            <w:r w:rsidRPr="00541599">
              <w:t>Gears</w:t>
            </w:r>
          </w:p>
        </w:tc>
        <w:tc>
          <w:tcPr>
            <w:tcW w:w="2088" w:type="dxa"/>
          </w:tcPr>
          <w:p w14:paraId="6C7B55FF" w14:textId="77777777" w:rsidR="00B73998" w:rsidRPr="00541599" w:rsidRDefault="00B73998" w:rsidP="00594FF1">
            <w:pPr>
              <w:pStyle w:val="NoSpacing"/>
            </w:pPr>
            <w:r w:rsidRPr="00541599">
              <w:t>$5</w:t>
            </w:r>
          </w:p>
        </w:tc>
      </w:tr>
      <w:tr w:rsidR="00541599" w:rsidRPr="00541599" w14:paraId="5FBD517D" w14:textId="77777777" w:rsidTr="00594FF1">
        <w:trPr>
          <w:jc w:val="center"/>
        </w:trPr>
        <w:tc>
          <w:tcPr>
            <w:tcW w:w="6768" w:type="dxa"/>
            <w:gridSpan w:val="2"/>
          </w:tcPr>
          <w:p w14:paraId="708DB7F4" w14:textId="54BFCAE1" w:rsidR="00B73998" w:rsidRPr="00541599" w:rsidRDefault="00B73998" w:rsidP="00662C1A">
            <w:pPr>
              <w:pStyle w:val="NoSpacing"/>
              <w:tabs>
                <w:tab w:val="left" w:pos="5745"/>
              </w:tabs>
              <w:jc w:val="right"/>
            </w:pPr>
            <w:r w:rsidRPr="00541599">
              <w:t>Total</w:t>
            </w:r>
          </w:p>
        </w:tc>
        <w:tc>
          <w:tcPr>
            <w:tcW w:w="2088" w:type="dxa"/>
          </w:tcPr>
          <w:p w14:paraId="07D70A93" w14:textId="77777777" w:rsidR="00B73998" w:rsidRPr="00541599" w:rsidRDefault="00B73998" w:rsidP="00594FF1">
            <w:pPr>
              <w:pStyle w:val="NoSpacing"/>
            </w:pPr>
            <w:r w:rsidRPr="00541599">
              <w:t>$320</w:t>
            </w:r>
          </w:p>
        </w:tc>
      </w:tr>
    </w:tbl>
    <w:p w14:paraId="7CEC0910" w14:textId="77777777" w:rsidR="00B73998" w:rsidRPr="00541599" w:rsidRDefault="00B73998" w:rsidP="00535963">
      <w:pPr>
        <w:spacing w:after="120" w:line="360" w:lineRule="auto"/>
      </w:pPr>
    </w:p>
    <w:p w14:paraId="0624B728" w14:textId="310CC59B" w:rsidR="00B73998" w:rsidRPr="00541599" w:rsidRDefault="005C0DD6" w:rsidP="00544AA8">
      <w:pPr>
        <w:spacing w:line="360" w:lineRule="auto"/>
      </w:pPr>
      <w:proofErr w:type="gramStart"/>
      <w:r w:rsidRPr="00541599">
        <w:rPr>
          <w:b/>
        </w:rPr>
        <w:t>Table 2.3b.</w:t>
      </w:r>
      <w:proofErr w:type="gramEnd"/>
      <w:r w:rsidR="00B73998" w:rsidRPr="00541599">
        <w:rPr>
          <w:b/>
        </w:rPr>
        <w:t xml:space="preserve">  </w:t>
      </w:r>
      <w:r w:rsidR="00B73998" w:rsidRPr="00541599">
        <w:t>Manufacturing Cost (Multiple Prototypes)</w:t>
      </w:r>
    </w:p>
    <w:tbl>
      <w:tblP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38"/>
        <w:gridCol w:w="6030"/>
        <w:gridCol w:w="2088"/>
      </w:tblGrid>
      <w:tr w:rsidR="00541599" w:rsidRPr="00541599" w14:paraId="5CA722F1" w14:textId="77777777" w:rsidTr="00594FF1">
        <w:tc>
          <w:tcPr>
            <w:tcW w:w="738" w:type="dxa"/>
          </w:tcPr>
          <w:p w14:paraId="49933540" w14:textId="77777777" w:rsidR="00B73998" w:rsidRPr="00541599" w:rsidRDefault="00B73998" w:rsidP="00594FF1">
            <w:pPr>
              <w:pStyle w:val="NoSpacing"/>
              <w:rPr>
                <w:b/>
              </w:rPr>
            </w:pPr>
            <w:r w:rsidRPr="00541599">
              <w:rPr>
                <w:b/>
              </w:rPr>
              <w:t>Qty.</w:t>
            </w:r>
          </w:p>
        </w:tc>
        <w:tc>
          <w:tcPr>
            <w:tcW w:w="6030" w:type="dxa"/>
          </w:tcPr>
          <w:p w14:paraId="2F6EA92D" w14:textId="77777777" w:rsidR="00B73998" w:rsidRPr="00541599" w:rsidRDefault="00B73998" w:rsidP="00594FF1">
            <w:pPr>
              <w:pStyle w:val="NoSpacing"/>
              <w:rPr>
                <w:b/>
              </w:rPr>
            </w:pPr>
            <w:r w:rsidRPr="00541599">
              <w:rPr>
                <w:b/>
              </w:rPr>
              <w:t>Part</w:t>
            </w:r>
          </w:p>
        </w:tc>
        <w:tc>
          <w:tcPr>
            <w:tcW w:w="2088" w:type="dxa"/>
          </w:tcPr>
          <w:p w14:paraId="435CDD6B" w14:textId="77777777" w:rsidR="00B73998" w:rsidRPr="00541599" w:rsidRDefault="00B73998" w:rsidP="00594FF1">
            <w:pPr>
              <w:pStyle w:val="NoSpacing"/>
              <w:rPr>
                <w:b/>
              </w:rPr>
            </w:pPr>
            <w:r w:rsidRPr="00541599">
              <w:rPr>
                <w:b/>
              </w:rPr>
              <w:t>Cost</w:t>
            </w:r>
          </w:p>
        </w:tc>
      </w:tr>
      <w:tr w:rsidR="00541599" w:rsidRPr="00541599" w14:paraId="61A2CA1C" w14:textId="77777777" w:rsidTr="00594FF1">
        <w:tc>
          <w:tcPr>
            <w:tcW w:w="738" w:type="dxa"/>
          </w:tcPr>
          <w:p w14:paraId="12F465EC" w14:textId="77777777" w:rsidR="00B73998" w:rsidRPr="00541599" w:rsidRDefault="00B73998" w:rsidP="00594FF1">
            <w:pPr>
              <w:pStyle w:val="NoSpacing"/>
            </w:pPr>
          </w:p>
        </w:tc>
        <w:tc>
          <w:tcPr>
            <w:tcW w:w="6030" w:type="dxa"/>
          </w:tcPr>
          <w:p w14:paraId="44F6D791" w14:textId="77777777" w:rsidR="00B73998" w:rsidRPr="00541599" w:rsidRDefault="00B73998" w:rsidP="00594FF1">
            <w:pPr>
              <w:pStyle w:val="NoSpacing"/>
            </w:pPr>
            <w:r w:rsidRPr="00541599">
              <w:t>Molded Components</w:t>
            </w:r>
          </w:p>
        </w:tc>
        <w:tc>
          <w:tcPr>
            <w:tcW w:w="2088" w:type="dxa"/>
          </w:tcPr>
          <w:p w14:paraId="4CB89E6E" w14:textId="77777777" w:rsidR="00B73998" w:rsidRPr="00541599" w:rsidRDefault="00B73998" w:rsidP="00594FF1">
            <w:pPr>
              <w:pStyle w:val="NoSpacing"/>
            </w:pPr>
            <w:r w:rsidRPr="00541599">
              <w:t>$50</w:t>
            </w:r>
          </w:p>
        </w:tc>
      </w:tr>
      <w:tr w:rsidR="00541599" w:rsidRPr="00541599" w14:paraId="59DFCB8A" w14:textId="77777777" w:rsidTr="00594FF1">
        <w:tc>
          <w:tcPr>
            <w:tcW w:w="738" w:type="dxa"/>
          </w:tcPr>
          <w:p w14:paraId="3D308072" w14:textId="77777777" w:rsidR="00B73998" w:rsidRPr="00541599" w:rsidRDefault="00B73998" w:rsidP="00594FF1">
            <w:pPr>
              <w:pStyle w:val="NoSpacing"/>
            </w:pPr>
            <w:r w:rsidRPr="00541599">
              <w:t>2</w:t>
            </w:r>
          </w:p>
        </w:tc>
        <w:tc>
          <w:tcPr>
            <w:tcW w:w="6030" w:type="dxa"/>
          </w:tcPr>
          <w:p w14:paraId="08BC5AF4" w14:textId="77777777" w:rsidR="00B73998" w:rsidRPr="00541599" w:rsidRDefault="00B73998" w:rsidP="00594FF1">
            <w:pPr>
              <w:pStyle w:val="NoSpacing"/>
            </w:pPr>
            <w:r w:rsidRPr="00541599">
              <w:t>Continuous Servos</w:t>
            </w:r>
          </w:p>
        </w:tc>
        <w:tc>
          <w:tcPr>
            <w:tcW w:w="2088" w:type="dxa"/>
          </w:tcPr>
          <w:p w14:paraId="3CF9E555" w14:textId="77777777" w:rsidR="00B73998" w:rsidRPr="00541599" w:rsidRDefault="00B73998" w:rsidP="00594FF1">
            <w:pPr>
              <w:pStyle w:val="NoSpacing"/>
            </w:pPr>
            <w:r w:rsidRPr="00541599">
              <w:t>$20</w:t>
            </w:r>
          </w:p>
        </w:tc>
      </w:tr>
      <w:tr w:rsidR="00541599" w:rsidRPr="00541599" w14:paraId="6E6C4BBC" w14:textId="77777777" w:rsidTr="00594FF1">
        <w:tc>
          <w:tcPr>
            <w:tcW w:w="738" w:type="dxa"/>
          </w:tcPr>
          <w:p w14:paraId="799048EB" w14:textId="77777777" w:rsidR="00B73998" w:rsidRPr="00541599" w:rsidRDefault="00B73998" w:rsidP="00594FF1">
            <w:pPr>
              <w:pStyle w:val="NoSpacing"/>
            </w:pPr>
            <w:r w:rsidRPr="00541599">
              <w:t>4</w:t>
            </w:r>
          </w:p>
        </w:tc>
        <w:tc>
          <w:tcPr>
            <w:tcW w:w="6030" w:type="dxa"/>
          </w:tcPr>
          <w:p w14:paraId="2F4A4CC5" w14:textId="77777777" w:rsidR="00B73998" w:rsidRPr="00541599" w:rsidRDefault="00B73998" w:rsidP="00594FF1">
            <w:pPr>
              <w:pStyle w:val="NoSpacing"/>
            </w:pPr>
            <w:r w:rsidRPr="00541599">
              <w:t>Micro Servo</w:t>
            </w:r>
          </w:p>
        </w:tc>
        <w:tc>
          <w:tcPr>
            <w:tcW w:w="2088" w:type="dxa"/>
          </w:tcPr>
          <w:p w14:paraId="506FDC89" w14:textId="77777777" w:rsidR="00B73998" w:rsidRPr="00541599" w:rsidRDefault="00B73998" w:rsidP="00594FF1">
            <w:pPr>
              <w:pStyle w:val="NoSpacing"/>
            </w:pPr>
            <w:r w:rsidRPr="00541599">
              <w:t>$40</w:t>
            </w:r>
          </w:p>
        </w:tc>
      </w:tr>
      <w:tr w:rsidR="00541599" w:rsidRPr="00541599" w14:paraId="440AD0B9" w14:textId="77777777" w:rsidTr="00594FF1">
        <w:tc>
          <w:tcPr>
            <w:tcW w:w="738" w:type="dxa"/>
          </w:tcPr>
          <w:p w14:paraId="4BA24E94" w14:textId="77777777" w:rsidR="00B73998" w:rsidRPr="00541599" w:rsidRDefault="00B73998" w:rsidP="00594FF1">
            <w:pPr>
              <w:pStyle w:val="NoSpacing"/>
            </w:pPr>
            <w:r w:rsidRPr="00541599">
              <w:t>1</w:t>
            </w:r>
          </w:p>
        </w:tc>
        <w:tc>
          <w:tcPr>
            <w:tcW w:w="6030" w:type="dxa"/>
          </w:tcPr>
          <w:p w14:paraId="2CAD512B" w14:textId="77777777" w:rsidR="00B73998" w:rsidRPr="00541599" w:rsidRDefault="00B73998" w:rsidP="00594FF1">
            <w:pPr>
              <w:pStyle w:val="NoSpacing"/>
            </w:pPr>
            <w:r w:rsidRPr="00541599">
              <w:t>Arduino Uno R3</w:t>
            </w:r>
          </w:p>
        </w:tc>
        <w:tc>
          <w:tcPr>
            <w:tcW w:w="2088" w:type="dxa"/>
          </w:tcPr>
          <w:p w14:paraId="100FAA74" w14:textId="77777777" w:rsidR="00B73998" w:rsidRPr="00541599" w:rsidRDefault="00B73998" w:rsidP="00594FF1">
            <w:pPr>
              <w:pStyle w:val="NoSpacing"/>
            </w:pPr>
            <w:r w:rsidRPr="00541599">
              <w:t>$25</w:t>
            </w:r>
          </w:p>
        </w:tc>
      </w:tr>
      <w:tr w:rsidR="00541599" w:rsidRPr="00541599" w14:paraId="3AE4629D" w14:textId="77777777" w:rsidTr="00594FF1">
        <w:tc>
          <w:tcPr>
            <w:tcW w:w="738" w:type="dxa"/>
          </w:tcPr>
          <w:p w14:paraId="6DF625F7" w14:textId="7B233214" w:rsidR="00B73998" w:rsidRPr="00541599" w:rsidRDefault="00B73998" w:rsidP="00594FF1">
            <w:pPr>
              <w:pStyle w:val="NoSpacing"/>
            </w:pPr>
            <w:r w:rsidRPr="00541599">
              <w:t>100</w:t>
            </w:r>
            <w:r w:rsidR="00A46563">
              <w:t>0</w:t>
            </w:r>
          </w:p>
        </w:tc>
        <w:tc>
          <w:tcPr>
            <w:tcW w:w="6030" w:type="dxa"/>
          </w:tcPr>
          <w:p w14:paraId="171B6FFE" w14:textId="77777777" w:rsidR="00B73998" w:rsidRPr="00541599" w:rsidRDefault="00B73998" w:rsidP="00594FF1">
            <w:pPr>
              <w:pStyle w:val="NoSpacing"/>
            </w:pPr>
            <w:r w:rsidRPr="00541599">
              <w:t>Metal Pins</w:t>
            </w:r>
          </w:p>
        </w:tc>
        <w:tc>
          <w:tcPr>
            <w:tcW w:w="2088" w:type="dxa"/>
          </w:tcPr>
          <w:p w14:paraId="12A40F1C" w14:textId="77777777" w:rsidR="00B73998" w:rsidRPr="00541599" w:rsidRDefault="00B73998" w:rsidP="00594FF1">
            <w:pPr>
              <w:pStyle w:val="NoSpacing"/>
            </w:pPr>
            <w:r w:rsidRPr="00541599">
              <w:t>$5</w:t>
            </w:r>
          </w:p>
        </w:tc>
      </w:tr>
      <w:tr w:rsidR="00541599" w:rsidRPr="00541599" w14:paraId="7DBB5C4B" w14:textId="77777777" w:rsidTr="00594FF1">
        <w:tc>
          <w:tcPr>
            <w:tcW w:w="738" w:type="dxa"/>
          </w:tcPr>
          <w:p w14:paraId="66A7F8C6" w14:textId="77777777" w:rsidR="00B73998" w:rsidRPr="00541599" w:rsidRDefault="00B73998" w:rsidP="00594FF1">
            <w:pPr>
              <w:pStyle w:val="NoSpacing"/>
            </w:pPr>
            <w:r w:rsidRPr="00541599">
              <w:t>4</w:t>
            </w:r>
          </w:p>
        </w:tc>
        <w:tc>
          <w:tcPr>
            <w:tcW w:w="6030" w:type="dxa"/>
          </w:tcPr>
          <w:p w14:paraId="54FFB8AB" w14:textId="77777777" w:rsidR="00B73998" w:rsidRPr="00541599" w:rsidRDefault="00B73998" w:rsidP="00594FF1">
            <w:pPr>
              <w:pStyle w:val="NoSpacing"/>
            </w:pPr>
            <w:r w:rsidRPr="00541599">
              <w:t>X-Y Track</w:t>
            </w:r>
          </w:p>
        </w:tc>
        <w:tc>
          <w:tcPr>
            <w:tcW w:w="2088" w:type="dxa"/>
          </w:tcPr>
          <w:p w14:paraId="715C51CF" w14:textId="77777777" w:rsidR="00B73998" w:rsidRPr="00541599" w:rsidRDefault="00B73998" w:rsidP="00594FF1">
            <w:pPr>
              <w:pStyle w:val="NoSpacing"/>
            </w:pPr>
            <w:r w:rsidRPr="00541599">
              <w:t>$4</w:t>
            </w:r>
          </w:p>
        </w:tc>
      </w:tr>
      <w:tr w:rsidR="00541599" w:rsidRPr="00541599" w14:paraId="24B261D4" w14:textId="77777777" w:rsidTr="00594FF1">
        <w:tc>
          <w:tcPr>
            <w:tcW w:w="738" w:type="dxa"/>
          </w:tcPr>
          <w:p w14:paraId="17D0B13E" w14:textId="77777777" w:rsidR="00B73998" w:rsidRPr="00541599" w:rsidRDefault="00B73998" w:rsidP="00594FF1">
            <w:pPr>
              <w:pStyle w:val="NoSpacing"/>
            </w:pPr>
            <w:r w:rsidRPr="00541599">
              <w:t>4</w:t>
            </w:r>
          </w:p>
        </w:tc>
        <w:tc>
          <w:tcPr>
            <w:tcW w:w="6030" w:type="dxa"/>
          </w:tcPr>
          <w:p w14:paraId="3C2C6513" w14:textId="77777777" w:rsidR="00B73998" w:rsidRPr="00541599" w:rsidRDefault="00B73998" w:rsidP="00594FF1">
            <w:pPr>
              <w:pStyle w:val="NoSpacing"/>
            </w:pPr>
            <w:r w:rsidRPr="00541599">
              <w:t>Gears</w:t>
            </w:r>
          </w:p>
        </w:tc>
        <w:tc>
          <w:tcPr>
            <w:tcW w:w="2088" w:type="dxa"/>
          </w:tcPr>
          <w:p w14:paraId="0E2E63AB" w14:textId="77777777" w:rsidR="00B73998" w:rsidRPr="00541599" w:rsidRDefault="00B73998" w:rsidP="00594FF1">
            <w:pPr>
              <w:pStyle w:val="NoSpacing"/>
            </w:pPr>
            <w:r w:rsidRPr="00541599">
              <w:t>$2</w:t>
            </w:r>
          </w:p>
        </w:tc>
      </w:tr>
      <w:tr w:rsidR="00541599" w:rsidRPr="00541599" w14:paraId="08EFF392" w14:textId="77777777" w:rsidTr="00594FF1">
        <w:tc>
          <w:tcPr>
            <w:tcW w:w="6768" w:type="dxa"/>
            <w:gridSpan w:val="2"/>
          </w:tcPr>
          <w:p w14:paraId="7E0C2575" w14:textId="77777777" w:rsidR="00B73998" w:rsidRPr="00541599" w:rsidRDefault="00B73998" w:rsidP="00662C1A">
            <w:pPr>
              <w:pStyle w:val="NoSpacing"/>
              <w:jc w:val="right"/>
            </w:pPr>
            <w:r w:rsidRPr="00541599">
              <w:t>Total</w:t>
            </w:r>
          </w:p>
        </w:tc>
        <w:tc>
          <w:tcPr>
            <w:tcW w:w="2088" w:type="dxa"/>
          </w:tcPr>
          <w:p w14:paraId="330604B9" w14:textId="77777777" w:rsidR="00B73998" w:rsidRPr="00541599" w:rsidRDefault="00B73998" w:rsidP="00594FF1">
            <w:pPr>
              <w:pStyle w:val="NoSpacing"/>
            </w:pPr>
            <w:r w:rsidRPr="00541599">
              <w:t>$146</w:t>
            </w:r>
          </w:p>
        </w:tc>
      </w:tr>
    </w:tbl>
    <w:p w14:paraId="785FCAA7" w14:textId="77777777" w:rsidR="00B73998" w:rsidRPr="00541599" w:rsidRDefault="00B73998" w:rsidP="00535963">
      <w:pPr>
        <w:spacing w:after="120" w:line="360" w:lineRule="auto"/>
      </w:pPr>
    </w:p>
    <w:p w14:paraId="0DC14A32" w14:textId="77777777" w:rsidR="00B73998" w:rsidRPr="00541599" w:rsidRDefault="00B73998" w:rsidP="00535963">
      <w:pPr>
        <w:spacing w:after="120" w:line="360" w:lineRule="auto"/>
      </w:pPr>
    </w:p>
    <w:p w14:paraId="4B48076D" w14:textId="5E8AF849" w:rsidR="00B73998" w:rsidRPr="00F037A0" w:rsidRDefault="00F037A0" w:rsidP="00535963">
      <w:pPr>
        <w:spacing w:after="120" w:line="360" w:lineRule="auto"/>
        <w:rPr>
          <w:b/>
          <w:i/>
          <w:u w:val="single"/>
        </w:rPr>
      </w:pPr>
      <w:r w:rsidRPr="00F037A0">
        <w:rPr>
          <w:b/>
          <w:i/>
          <w:u w:val="single"/>
        </w:rPr>
        <w:lastRenderedPageBreak/>
        <w:t xml:space="preserve">2.4 </w:t>
      </w:r>
      <w:r w:rsidR="00B73998" w:rsidRPr="00F037A0">
        <w:rPr>
          <w:b/>
          <w:i/>
          <w:u w:val="single"/>
        </w:rPr>
        <w:t>Gantt Chart</w:t>
      </w:r>
    </w:p>
    <w:p w14:paraId="2551C155" w14:textId="112DF4AD" w:rsidR="00B73998" w:rsidRPr="00541599" w:rsidRDefault="00B73998" w:rsidP="00535963">
      <w:pPr>
        <w:spacing w:after="120" w:line="360" w:lineRule="auto"/>
      </w:pPr>
      <w:r w:rsidRPr="00541599">
        <w:t>Project management is crucial to th</w:t>
      </w:r>
      <w:r w:rsidR="00A42297" w:rsidRPr="00541599">
        <w:t xml:space="preserve">e success of any project. Team </w:t>
      </w:r>
      <w:r w:rsidR="00035671">
        <w:t>F</w:t>
      </w:r>
      <w:r w:rsidR="00A42297" w:rsidRPr="00541599">
        <w:t>ive</w:t>
      </w:r>
      <w:r w:rsidRPr="00541599">
        <w:t xml:space="preserve"> used the Microsoft Project software to create a master schedule of milestones that must be completed. </w:t>
      </w:r>
      <w:r w:rsidR="005C0DD6" w:rsidRPr="00541599">
        <w:t xml:space="preserve"> </w:t>
      </w:r>
      <w:r w:rsidRPr="00541599">
        <w:t>The schedule shows the sections and sub-sections in which the project was divided into.</w:t>
      </w:r>
      <w:r w:rsidR="005C0DD6" w:rsidRPr="00541599">
        <w:t xml:space="preserve"> </w:t>
      </w:r>
      <w:r w:rsidRPr="00541599">
        <w:t xml:space="preserve"> This allows the team to keep track of elements that are dependent on others.</w:t>
      </w:r>
      <w:r w:rsidR="005C0DD6" w:rsidRPr="00541599">
        <w:t xml:space="preserve"> </w:t>
      </w:r>
      <w:r w:rsidRPr="00541599">
        <w:t xml:space="preserve"> </w:t>
      </w:r>
      <w:r w:rsidR="005C0DD6" w:rsidRPr="00541599">
        <w:t>Figure 2.4</w:t>
      </w:r>
      <w:r w:rsidRPr="00541599">
        <w:t xml:space="preserve"> sho</w:t>
      </w:r>
      <w:r w:rsidR="005C0DD6" w:rsidRPr="00541599">
        <w:t>ws the breakdown of the project’</w:t>
      </w:r>
      <w:r w:rsidRPr="00541599">
        <w:t xml:space="preserve">s timelines as well as its critical path. </w:t>
      </w:r>
      <w:r w:rsidR="005C0DD6" w:rsidRPr="00541599">
        <w:t xml:space="preserve"> </w:t>
      </w:r>
      <w:r w:rsidRPr="00541599">
        <w:t>The 3D tactile display project started on January 28</w:t>
      </w:r>
      <w:r w:rsidRPr="00541599">
        <w:rPr>
          <w:vertAlign w:val="superscript"/>
        </w:rPr>
        <w:t>th</w:t>
      </w:r>
      <w:r w:rsidR="00A42297" w:rsidRPr="00541599">
        <w:t xml:space="preserve">, </w:t>
      </w:r>
      <w:r w:rsidRPr="00541599">
        <w:t xml:space="preserve">which </w:t>
      </w:r>
      <w:r w:rsidR="00A42297" w:rsidRPr="00541599">
        <w:t>was</w:t>
      </w:r>
      <w:r w:rsidRPr="00541599">
        <w:t xml:space="preserve"> </w:t>
      </w:r>
      <w:r w:rsidR="00225075">
        <w:t>three</w:t>
      </w:r>
      <w:r w:rsidRPr="00541599">
        <w:t xml:space="preserve"> weeks after </w:t>
      </w:r>
      <w:r w:rsidR="00225075">
        <w:t xml:space="preserve">the </w:t>
      </w:r>
      <w:r w:rsidRPr="00541599">
        <w:t>projects were assigned.</w:t>
      </w:r>
      <w:r w:rsidR="005C0DD6" w:rsidRPr="00541599">
        <w:t xml:space="preserve">  </w:t>
      </w:r>
      <w:r w:rsidR="00A42297" w:rsidRPr="00541599">
        <w:t>The project was divided into seven</w:t>
      </w:r>
      <w:r w:rsidRPr="00541599">
        <w:t xml:space="preserve"> major sections which are</w:t>
      </w:r>
      <w:r w:rsidR="00A42297" w:rsidRPr="00541599">
        <w:t>:</w:t>
      </w:r>
      <w:r w:rsidRPr="00541599">
        <w:t xml:space="preserve"> project definition task, pre-proposal preparation, oral presentation preparation, final proposal preparation, prototyping, full model implementation and lastly the final presentation. </w:t>
      </w:r>
      <w:r w:rsidR="005C0DD6" w:rsidRPr="00541599">
        <w:t xml:space="preserve"> </w:t>
      </w:r>
      <w:r w:rsidRPr="00541599">
        <w:t xml:space="preserve">As mentioned above, each section has sub-sections explaining what should be done to achieve each milestone and their time period. </w:t>
      </w:r>
    </w:p>
    <w:p w14:paraId="329FCF4F" w14:textId="21CD91BD" w:rsidR="00A42297" w:rsidRPr="00541599" w:rsidRDefault="00A42297" w:rsidP="00A42297">
      <w:pPr>
        <w:spacing w:after="120" w:line="360" w:lineRule="auto"/>
      </w:pPr>
      <w:r w:rsidRPr="00541599">
        <w:t>I</w:t>
      </w:r>
      <w:r w:rsidR="007211D8">
        <w:t xml:space="preserve">t is important to mention that </w:t>
      </w:r>
      <w:r w:rsidR="00035671">
        <w:t>Team Five</w:t>
      </w:r>
      <w:r w:rsidR="00035671" w:rsidRPr="00541599">
        <w:t xml:space="preserve"> </w:t>
      </w:r>
      <w:r w:rsidR="00A46563">
        <w:t xml:space="preserve">was assigned a </w:t>
      </w:r>
      <w:r w:rsidRPr="00541599">
        <w:t xml:space="preserve">Synchronization of Sensors via Timing Lights project sponsored by the Air-force at the beginning of the semester.  Due to unfortunate circumstances of sponsorship, </w:t>
      </w:r>
      <w:r w:rsidR="00035671">
        <w:t>Team Five</w:t>
      </w:r>
      <w:r w:rsidR="00035671" w:rsidRPr="00541599">
        <w:t xml:space="preserve"> </w:t>
      </w:r>
      <w:r w:rsidRPr="00541599">
        <w:t>was compell</w:t>
      </w:r>
      <w:r w:rsidR="00A46563">
        <w:t xml:space="preserve">ed to change its project to an Electronic Braille Reader. </w:t>
      </w:r>
      <w:r w:rsidRPr="00541599">
        <w:t xml:space="preserve"> After rigorous research conducted and communicating with the RCPD faculty, the team concluded that this project was not practical due to the nature of electricity. According to an article published on IEEE by a research group from the University </w:t>
      </w:r>
      <w:proofErr w:type="spellStart"/>
      <w:r w:rsidRPr="00541599">
        <w:t>Nacional</w:t>
      </w:r>
      <w:proofErr w:type="spellEnd"/>
      <w:r w:rsidRPr="00541599">
        <w:t xml:space="preserve"> de San Juan, the electrical pulses generated by an electro-tactile reader would generally be too low, to the point that they confused the user.  50% accuracy was noticed from the experiment conducted.  On the other hand, when the electrical pulses were increased in intensity, this caused an unpleasant sensation to the user’s fingers.  This scenario resulted in an improved 85% accuracy, but was not further pursued as the sensations were too painful to users.  Due to these results, the team decided on the 3D tactile display, sponsored by Dr. </w:t>
      </w:r>
      <w:proofErr w:type="spellStart"/>
      <w:r w:rsidRPr="00541599">
        <w:t>Udpa</w:t>
      </w:r>
      <w:proofErr w:type="spellEnd"/>
      <w:r w:rsidRPr="00541599">
        <w:t xml:space="preserve"> as well as the RCPD. </w:t>
      </w:r>
    </w:p>
    <w:p w14:paraId="37E0E7A9" w14:textId="77777777" w:rsidR="00A42297" w:rsidRPr="00541599" w:rsidRDefault="00A42297" w:rsidP="00A42297">
      <w:pPr>
        <w:spacing w:after="120" w:line="360" w:lineRule="auto"/>
      </w:pPr>
      <w:r w:rsidRPr="00541599">
        <w:br w:type="page"/>
      </w:r>
    </w:p>
    <w:p w14:paraId="16D5D4A3" w14:textId="77777777" w:rsidR="00A42297" w:rsidRPr="00541599" w:rsidRDefault="00A42297" w:rsidP="00535963">
      <w:pPr>
        <w:spacing w:after="120" w:line="360" w:lineRule="auto"/>
        <w:contextualSpacing/>
        <w:rPr>
          <w:b/>
        </w:rPr>
      </w:pPr>
      <w:r w:rsidRPr="00541599">
        <w:rPr>
          <w:noProof/>
        </w:rPr>
        <w:lastRenderedPageBreak/>
        <w:drawing>
          <wp:anchor distT="0" distB="0" distL="114300" distR="114300" simplePos="0" relativeHeight="251667456" behindDoc="0" locked="0" layoutInCell="1" allowOverlap="1" wp14:anchorId="31FFBEE7" wp14:editId="128C1BC9">
            <wp:simplePos x="0" y="0"/>
            <wp:positionH relativeFrom="margin">
              <wp:align>right</wp:align>
            </wp:positionH>
            <wp:positionV relativeFrom="paragraph">
              <wp:posOffset>2103755</wp:posOffset>
            </wp:positionV>
            <wp:extent cx="3155315" cy="5494655"/>
            <wp:effectExtent l="11430" t="26670" r="18415" b="18415"/>
            <wp:wrapThrough wrapText="bothSides">
              <wp:wrapPolygon edited="0">
                <wp:start x="-183" y="21645"/>
                <wp:lineTo x="21596" y="21645"/>
                <wp:lineTo x="21596" y="2"/>
                <wp:lineTo x="-183" y="2"/>
                <wp:lineTo x="-183" y="21645"/>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9082" r="11781"/>
                    <a:stretch/>
                  </pic:blipFill>
                  <pic:spPr bwMode="auto">
                    <a:xfrm rot="5400000">
                      <a:off x="0" y="0"/>
                      <a:ext cx="3155315" cy="5494655"/>
                    </a:xfrm>
                    <a:prstGeom prst="rect">
                      <a:avLst/>
                    </a:prstGeom>
                    <a:noFill/>
                    <a:ln w="12700">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41599">
        <w:rPr>
          <w:noProof/>
        </w:rPr>
        <w:drawing>
          <wp:anchor distT="0" distB="0" distL="114300" distR="114300" simplePos="0" relativeHeight="251666432" behindDoc="0" locked="0" layoutInCell="1" allowOverlap="1" wp14:anchorId="1A54F761" wp14:editId="38C41605">
            <wp:simplePos x="0" y="0"/>
            <wp:positionH relativeFrom="margin">
              <wp:align>right</wp:align>
            </wp:positionH>
            <wp:positionV relativeFrom="paragraph">
              <wp:posOffset>19050</wp:posOffset>
            </wp:positionV>
            <wp:extent cx="5483860" cy="3248025"/>
            <wp:effectExtent l="19050" t="19050" r="21590" b="28575"/>
            <wp:wrapThrough wrapText="bothSides">
              <wp:wrapPolygon edited="0">
                <wp:start x="-75" y="-127"/>
                <wp:lineTo x="-75" y="21663"/>
                <wp:lineTo x="21610" y="21663"/>
                <wp:lineTo x="21610" y="-127"/>
                <wp:lineTo x="-75" y="-127"/>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r="18484"/>
                    <a:stretch/>
                  </pic:blipFill>
                  <pic:spPr bwMode="auto">
                    <a:xfrm>
                      <a:off x="0" y="0"/>
                      <a:ext cx="5483860" cy="3248025"/>
                    </a:xfrm>
                    <a:prstGeom prst="rect">
                      <a:avLst/>
                    </a:prstGeom>
                    <a:noFill/>
                    <a:ln w="12700">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gramStart"/>
      <w:r w:rsidRPr="00541599">
        <w:rPr>
          <w:b/>
        </w:rPr>
        <w:t>Figure 2.4.</w:t>
      </w:r>
      <w:proofErr w:type="gramEnd"/>
      <w:r w:rsidRPr="00541599">
        <w:rPr>
          <w:b/>
        </w:rPr>
        <w:t xml:space="preserve">  </w:t>
      </w:r>
      <w:r w:rsidRPr="00541599">
        <w:t>Decision Matrix Feasibility Criterion (Continued on next page)</w:t>
      </w:r>
    </w:p>
    <w:p w14:paraId="0B0CD6D9" w14:textId="23BEB7F9" w:rsidR="00A42297" w:rsidRPr="00541599" w:rsidRDefault="00A42297" w:rsidP="00A42297">
      <w:pPr>
        <w:spacing w:after="120" w:line="360" w:lineRule="auto"/>
        <w:contextualSpacing/>
        <w:rPr>
          <w:b/>
        </w:rPr>
      </w:pPr>
      <w:r w:rsidRPr="00541599">
        <w:rPr>
          <w:noProof/>
        </w:rPr>
        <w:lastRenderedPageBreak/>
        <w:drawing>
          <wp:anchor distT="0" distB="0" distL="114300" distR="114300" simplePos="0" relativeHeight="251669504" behindDoc="0" locked="0" layoutInCell="1" allowOverlap="1" wp14:anchorId="15B1113D" wp14:editId="3364914B">
            <wp:simplePos x="0" y="0"/>
            <wp:positionH relativeFrom="margin">
              <wp:align>right</wp:align>
            </wp:positionH>
            <wp:positionV relativeFrom="paragraph">
              <wp:posOffset>19050</wp:posOffset>
            </wp:positionV>
            <wp:extent cx="2362200" cy="3752850"/>
            <wp:effectExtent l="19050" t="19050" r="19050" b="19050"/>
            <wp:wrapThrough wrapText="bothSides">
              <wp:wrapPolygon edited="0">
                <wp:start x="-174" y="-110"/>
                <wp:lineTo x="-174" y="21600"/>
                <wp:lineTo x="21600" y="21600"/>
                <wp:lineTo x="21600" y="-110"/>
                <wp:lineTo x="-174" y="-11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72467" b="796"/>
                    <a:stretch/>
                  </pic:blipFill>
                  <pic:spPr bwMode="auto">
                    <a:xfrm>
                      <a:off x="0" y="0"/>
                      <a:ext cx="2362200" cy="3752850"/>
                    </a:xfrm>
                    <a:prstGeom prst="rect">
                      <a:avLst/>
                    </a:prstGeom>
                    <a:noFill/>
                    <a:ln w="12700">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41599">
        <w:rPr>
          <w:noProof/>
        </w:rPr>
        <w:drawing>
          <wp:anchor distT="0" distB="0" distL="114300" distR="114300" simplePos="0" relativeHeight="251668480" behindDoc="0" locked="0" layoutInCell="1" allowOverlap="1" wp14:anchorId="5FB940C6" wp14:editId="66A49F86">
            <wp:simplePos x="0" y="0"/>
            <wp:positionH relativeFrom="margin">
              <wp:align>left</wp:align>
            </wp:positionH>
            <wp:positionV relativeFrom="paragraph">
              <wp:posOffset>19050</wp:posOffset>
            </wp:positionV>
            <wp:extent cx="3086100" cy="3752850"/>
            <wp:effectExtent l="19050" t="19050" r="19050" b="19050"/>
            <wp:wrapThrough wrapText="bothSides">
              <wp:wrapPolygon edited="0">
                <wp:start x="-133" y="-110"/>
                <wp:lineTo x="-133" y="21600"/>
                <wp:lineTo x="21600" y="21600"/>
                <wp:lineTo x="21600" y="-110"/>
                <wp:lineTo x="-133" y="-11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r="63194" b="951"/>
                    <a:stretch/>
                  </pic:blipFill>
                  <pic:spPr bwMode="auto">
                    <a:xfrm>
                      <a:off x="0" y="0"/>
                      <a:ext cx="3086100" cy="3752850"/>
                    </a:xfrm>
                    <a:prstGeom prst="rect">
                      <a:avLst/>
                    </a:prstGeom>
                    <a:noFill/>
                    <a:ln w="12700">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gramStart"/>
      <w:r w:rsidRPr="00541599">
        <w:rPr>
          <w:b/>
        </w:rPr>
        <w:t>Figure 2.4.</w:t>
      </w:r>
      <w:proofErr w:type="gramEnd"/>
      <w:r w:rsidRPr="00541599">
        <w:rPr>
          <w:b/>
        </w:rPr>
        <w:t xml:space="preserve">  </w:t>
      </w:r>
      <w:r w:rsidRPr="00541599">
        <w:t>Decision Matrix Feasibility Criterion (Continued)</w:t>
      </w:r>
    </w:p>
    <w:p w14:paraId="069AF629" w14:textId="77777777" w:rsidR="00A42297" w:rsidRPr="00541599" w:rsidRDefault="00A42297" w:rsidP="00A42297">
      <w:pPr>
        <w:spacing w:after="120" w:line="360" w:lineRule="auto"/>
        <w:rPr>
          <w:noProof/>
        </w:rPr>
      </w:pPr>
    </w:p>
    <w:p w14:paraId="3426A690" w14:textId="77777777" w:rsidR="00A42297" w:rsidRPr="00541599" w:rsidRDefault="00A42297" w:rsidP="00A42297">
      <w:pPr>
        <w:spacing w:after="120" w:line="360" w:lineRule="auto"/>
        <w:rPr>
          <w:noProof/>
        </w:rPr>
      </w:pPr>
    </w:p>
    <w:p w14:paraId="3C6C518A" w14:textId="77777777" w:rsidR="00A42297" w:rsidRPr="00541599" w:rsidRDefault="00A42297" w:rsidP="00A42297">
      <w:pPr>
        <w:spacing w:after="120" w:line="360" w:lineRule="auto"/>
        <w:rPr>
          <w:noProof/>
        </w:rPr>
      </w:pPr>
    </w:p>
    <w:p w14:paraId="2BABC587" w14:textId="77777777" w:rsidR="00A42297" w:rsidRPr="00541599" w:rsidRDefault="00A42297" w:rsidP="00A42297">
      <w:pPr>
        <w:spacing w:after="120" w:line="360" w:lineRule="auto"/>
        <w:rPr>
          <w:noProof/>
        </w:rPr>
      </w:pPr>
    </w:p>
    <w:p w14:paraId="5CA27577" w14:textId="77777777" w:rsidR="00A42297" w:rsidRPr="00541599" w:rsidRDefault="00A42297" w:rsidP="00A42297">
      <w:pPr>
        <w:spacing w:after="120" w:line="360" w:lineRule="auto"/>
        <w:rPr>
          <w:noProof/>
        </w:rPr>
      </w:pPr>
    </w:p>
    <w:p w14:paraId="791A7266" w14:textId="77777777" w:rsidR="00A42297" w:rsidRPr="00541599" w:rsidRDefault="00A42297" w:rsidP="00A42297">
      <w:pPr>
        <w:spacing w:after="120" w:line="360" w:lineRule="auto"/>
        <w:rPr>
          <w:noProof/>
        </w:rPr>
      </w:pPr>
    </w:p>
    <w:p w14:paraId="2300C160" w14:textId="77777777" w:rsidR="00A42297" w:rsidRPr="00541599" w:rsidRDefault="00A42297" w:rsidP="00A42297">
      <w:pPr>
        <w:spacing w:after="120" w:line="360" w:lineRule="auto"/>
        <w:rPr>
          <w:noProof/>
        </w:rPr>
      </w:pPr>
    </w:p>
    <w:p w14:paraId="2BF1D00A" w14:textId="77777777" w:rsidR="00A42297" w:rsidRPr="00541599" w:rsidRDefault="00A42297" w:rsidP="00A42297">
      <w:pPr>
        <w:spacing w:after="120" w:line="360" w:lineRule="auto"/>
        <w:rPr>
          <w:noProof/>
        </w:rPr>
      </w:pPr>
    </w:p>
    <w:p w14:paraId="6A9A5DF4" w14:textId="77777777" w:rsidR="00A42297" w:rsidRPr="00541599" w:rsidRDefault="00A42297" w:rsidP="00A42297">
      <w:pPr>
        <w:spacing w:after="120" w:line="360" w:lineRule="auto"/>
        <w:rPr>
          <w:noProof/>
        </w:rPr>
      </w:pPr>
    </w:p>
    <w:p w14:paraId="29DE5E34" w14:textId="77777777" w:rsidR="00A42297" w:rsidRPr="00541599" w:rsidRDefault="00A42297" w:rsidP="00A42297">
      <w:pPr>
        <w:spacing w:after="120" w:line="360" w:lineRule="auto"/>
        <w:rPr>
          <w:noProof/>
        </w:rPr>
      </w:pPr>
    </w:p>
    <w:p w14:paraId="385B7741" w14:textId="77777777" w:rsidR="00B73998" w:rsidRPr="00541599" w:rsidRDefault="00B73998" w:rsidP="00535963">
      <w:pPr>
        <w:pStyle w:val="Heading2"/>
        <w:spacing w:before="0" w:after="120" w:line="360" w:lineRule="auto"/>
        <w:rPr>
          <w:rStyle w:val="Heading2Char"/>
          <w:rFonts w:ascii="Times New Roman" w:hAnsi="Times New Roman" w:cs="Times New Roman"/>
          <w:b/>
          <w:color w:val="auto"/>
          <w:sz w:val="28"/>
        </w:rPr>
      </w:pPr>
      <w:r w:rsidRPr="00541599">
        <w:rPr>
          <w:rFonts w:ascii="Times New Roman" w:hAnsi="Times New Roman" w:cs="Times New Roman"/>
          <w:b w:val="0"/>
          <w:color w:val="auto"/>
          <w:sz w:val="28"/>
        </w:rPr>
        <w:lastRenderedPageBreak/>
        <w:t>Cha</w:t>
      </w:r>
      <w:r w:rsidRPr="00541599">
        <w:rPr>
          <w:rStyle w:val="Heading2Char"/>
          <w:rFonts w:ascii="Times New Roman" w:hAnsi="Times New Roman" w:cs="Times New Roman"/>
          <w:b/>
          <w:color w:val="auto"/>
          <w:sz w:val="28"/>
        </w:rPr>
        <w:t>pter 3 – Technical Descriptions</w:t>
      </w:r>
    </w:p>
    <w:p w14:paraId="5DB02F11" w14:textId="018D2A57" w:rsidR="00B73998" w:rsidRPr="00F037A0" w:rsidRDefault="00F037A0" w:rsidP="00541599">
      <w:pPr>
        <w:pStyle w:val="Heading3"/>
        <w:spacing w:before="0" w:line="360" w:lineRule="auto"/>
        <w:rPr>
          <w:rFonts w:ascii="Times New Roman" w:hAnsi="Times New Roman" w:cs="Times New Roman"/>
          <w:i/>
          <w:color w:val="auto"/>
          <w:sz w:val="24"/>
          <w:u w:val="single"/>
        </w:rPr>
      </w:pPr>
      <w:r w:rsidRPr="00F037A0">
        <w:rPr>
          <w:rFonts w:ascii="Times New Roman" w:hAnsi="Times New Roman" w:cs="Times New Roman"/>
          <w:i/>
          <w:color w:val="auto"/>
          <w:sz w:val="24"/>
          <w:u w:val="single"/>
        </w:rPr>
        <w:t xml:space="preserve">3.1 </w:t>
      </w:r>
      <w:r w:rsidR="00B73998" w:rsidRPr="00F037A0">
        <w:rPr>
          <w:rFonts w:ascii="Times New Roman" w:hAnsi="Times New Roman" w:cs="Times New Roman"/>
          <w:i/>
          <w:color w:val="auto"/>
          <w:sz w:val="24"/>
          <w:u w:val="single"/>
        </w:rPr>
        <w:t>Hardware Design Efforts</w:t>
      </w:r>
    </w:p>
    <w:p w14:paraId="4B0A957D" w14:textId="485C53CF" w:rsidR="00B73998" w:rsidRPr="00541599" w:rsidRDefault="00B73998" w:rsidP="00535963">
      <w:pPr>
        <w:spacing w:after="120" w:line="360" w:lineRule="auto"/>
      </w:pPr>
      <w:r w:rsidRPr="00541599">
        <w:t>The 3D refreshable tactile display hardware sections can be broken down into four main sub</w:t>
      </w:r>
      <w:r w:rsidR="0084117D">
        <w:t>-</w:t>
      </w:r>
      <w:r w:rsidR="00BF6017">
        <w:t>groups of efforts: Z-</w:t>
      </w:r>
      <w:r w:rsidR="00A46563">
        <w:t>axis pin setter mechanism, X-</w:t>
      </w:r>
      <w:r w:rsidRPr="00541599">
        <w:t xml:space="preserve">Y axis table, the pin-holder/display, and enclosure.  </w:t>
      </w:r>
      <w:r w:rsidR="00541599">
        <w:t xml:space="preserve">Figure 3.1 is provided in order to </w:t>
      </w:r>
      <w:r w:rsidRPr="00541599">
        <w:t>better</w:t>
      </w:r>
      <w:r w:rsidR="00541599">
        <w:t xml:space="preserve"> visualize the effort creation.</w:t>
      </w:r>
    </w:p>
    <w:p w14:paraId="7015AEFB" w14:textId="77777777" w:rsidR="00B73998" w:rsidRPr="00541599" w:rsidRDefault="00B73998" w:rsidP="00535963">
      <w:pPr>
        <w:spacing w:after="120" w:line="360" w:lineRule="auto"/>
      </w:pPr>
      <w:r w:rsidRPr="00541599">
        <w:rPr>
          <w:noProof/>
        </w:rPr>
        <w:drawing>
          <wp:inline distT="0" distB="0" distL="0" distR="0" wp14:anchorId="37CE0B1F" wp14:editId="768D843E">
            <wp:extent cx="2724412" cy="600891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rdware Design Efforts Flowchart.png"/>
                    <pic:cNvPicPr/>
                  </pic:nvPicPr>
                  <pic:blipFill>
                    <a:blip r:embed="rId17">
                      <a:extLst>
                        <a:ext uri="{28A0092B-C50C-407E-A947-70E740481C1C}">
                          <a14:useLocalDpi xmlns:a14="http://schemas.microsoft.com/office/drawing/2010/main" val="0"/>
                        </a:ext>
                      </a:extLst>
                    </a:blip>
                    <a:stretch>
                      <a:fillRect/>
                    </a:stretch>
                  </pic:blipFill>
                  <pic:spPr>
                    <a:xfrm>
                      <a:off x="0" y="0"/>
                      <a:ext cx="2724412" cy="6008914"/>
                    </a:xfrm>
                    <a:prstGeom prst="rect">
                      <a:avLst/>
                    </a:prstGeom>
                  </pic:spPr>
                </pic:pic>
              </a:graphicData>
            </a:graphic>
          </wp:inline>
        </w:drawing>
      </w:r>
    </w:p>
    <w:p w14:paraId="0AE6B378" w14:textId="6AC1254C" w:rsidR="00B73998" w:rsidRPr="00541599" w:rsidRDefault="00541599" w:rsidP="00535963">
      <w:pPr>
        <w:spacing w:after="120" w:line="360" w:lineRule="auto"/>
      </w:pPr>
      <w:proofErr w:type="gramStart"/>
      <w:r w:rsidRPr="00541599">
        <w:rPr>
          <w:b/>
        </w:rPr>
        <w:t>Figure 3.1</w:t>
      </w:r>
      <w:r>
        <w:t>.</w:t>
      </w:r>
      <w:proofErr w:type="gramEnd"/>
      <w:r>
        <w:t xml:space="preserve"> </w:t>
      </w:r>
      <w:r w:rsidR="00B73998" w:rsidRPr="00541599">
        <w:t xml:space="preserve"> Hardware Efforts Flow Chart</w:t>
      </w:r>
    </w:p>
    <w:p w14:paraId="4F7FC5CE" w14:textId="1E89D013" w:rsidR="00B73998" w:rsidRPr="00F037A0" w:rsidRDefault="00F037A0" w:rsidP="00535963">
      <w:pPr>
        <w:pStyle w:val="Heading4"/>
        <w:spacing w:before="0" w:after="120" w:line="360" w:lineRule="auto"/>
        <w:rPr>
          <w:rFonts w:ascii="Times New Roman" w:hAnsi="Times New Roman" w:cs="Times New Roman"/>
          <w:color w:val="auto"/>
          <w:u w:val="single"/>
        </w:rPr>
      </w:pPr>
      <w:r w:rsidRPr="00F037A0">
        <w:rPr>
          <w:rFonts w:ascii="Times New Roman" w:hAnsi="Times New Roman" w:cs="Times New Roman"/>
          <w:color w:val="auto"/>
          <w:u w:val="single"/>
        </w:rPr>
        <w:lastRenderedPageBreak/>
        <w:t xml:space="preserve">3.2 </w:t>
      </w:r>
      <w:r w:rsidR="00B73998" w:rsidRPr="00F037A0">
        <w:rPr>
          <w:rFonts w:ascii="Times New Roman" w:hAnsi="Times New Roman" w:cs="Times New Roman"/>
          <w:color w:val="auto"/>
          <w:u w:val="single"/>
        </w:rPr>
        <w:t>Z</w:t>
      </w:r>
      <w:r>
        <w:rPr>
          <w:rFonts w:ascii="Times New Roman" w:hAnsi="Times New Roman" w:cs="Times New Roman"/>
          <w:color w:val="auto"/>
          <w:u w:val="single"/>
        </w:rPr>
        <w:t>-</w:t>
      </w:r>
      <w:r w:rsidR="00B73998" w:rsidRPr="00F037A0">
        <w:rPr>
          <w:rFonts w:ascii="Times New Roman" w:hAnsi="Times New Roman" w:cs="Times New Roman"/>
          <w:color w:val="auto"/>
          <w:u w:val="single"/>
        </w:rPr>
        <w:t>Axis</w:t>
      </w:r>
    </w:p>
    <w:p w14:paraId="73D4470D" w14:textId="684DE071" w:rsidR="00B73998" w:rsidRPr="00541599" w:rsidRDefault="00B73998" w:rsidP="00535963">
      <w:pPr>
        <w:spacing w:after="120" w:line="360" w:lineRule="auto"/>
      </w:pPr>
      <w:r w:rsidRPr="00541599">
        <w:t>The most constrained item on the 3D refre</w:t>
      </w:r>
      <w:r w:rsidR="00F037A0">
        <w:t>shable tactile display is the Z-</w:t>
      </w:r>
      <w:r w:rsidRPr="00541599">
        <w:t>Axis Mechanism.  The device had to be monitored on its height, since it would be the tallest component in the device and could not become extremely large for aesthetic reasons.  Speed was also a major constraint since 50% of the time spent raising pins on the device would be reliant on the Z</w:t>
      </w:r>
      <w:r w:rsidR="00F037A0">
        <w:t>-</w:t>
      </w:r>
      <w:r w:rsidRPr="00541599">
        <w:t xml:space="preserve">Axis Mechanism.  And the last major constraint was scalability, </w:t>
      </w:r>
      <w:r w:rsidR="00541599">
        <w:t>since</w:t>
      </w:r>
      <w:r w:rsidRPr="00541599">
        <w:t xml:space="preserve"> it was desired to create a design that could be replicated multiple times in order to increase efficiency.  Several possibilities were explored in the initial brainstorming, including linear actuators.  Linear actuators proved to be very expensive and were not a good match for the design as cost would inhibit scalability in design.  Low cost 180 degree servomotors were chosen due to their accuracy in control due to rotation feedback as well as their speed.  Rotation from 0 to 180 degrees took around 300ms, which is very reasonable.  At a price point of five dollars a motor, multiple motors can be purchased in order to parallelize operations and increase the overall speed.  Using a rotational motion servo however, has its downsides.  The design requires linear motion to push up the pins, so the challenge became converting rotational motion into linear motion.  A rack and pinion design was chosen, since it did not require multiple turns in order to move linearly.  It also had a distance traveled that varied linearly with the rotational distance traveled.  Initial prototyping involved creating a basic guiderail in order to track and guide the rack</w:t>
      </w:r>
      <w:r w:rsidR="00541599">
        <w:t>, as can be seen in Figure 3.2a</w:t>
      </w:r>
      <w:r w:rsidRPr="00541599">
        <w:t>. The platform was initially a single part, but in order to incorporate multiple devices, it was split into two pieces, a smaller rail and a separate holder for the servo motor</w:t>
      </w:r>
      <w:r w:rsidR="00541599">
        <w:t xml:space="preserve"> (Figures 3.2b and 3.2c)</w:t>
      </w:r>
      <w:r w:rsidRPr="00541599">
        <w:t>.</w:t>
      </w:r>
    </w:p>
    <w:p w14:paraId="31B6A80C" w14:textId="77777777" w:rsidR="00B73998" w:rsidRPr="00541599" w:rsidRDefault="00B73998" w:rsidP="00535963">
      <w:pPr>
        <w:spacing w:after="120" w:line="360" w:lineRule="auto"/>
      </w:pPr>
      <w:r w:rsidRPr="00541599">
        <w:rPr>
          <w:noProof/>
        </w:rPr>
        <w:lastRenderedPageBreak/>
        <w:drawing>
          <wp:inline distT="0" distB="0" distL="0" distR="0" wp14:anchorId="2E173284" wp14:editId="4AF9AC52">
            <wp:extent cx="2944926" cy="2505075"/>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axis stand.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44926" cy="2505075"/>
                    </a:xfrm>
                    <a:prstGeom prst="rect">
                      <a:avLst/>
                    </a:prstGeom>
                  </pic:spPr>
                </pic:pic>
              </a:graphicData>
            </a:graphic>
          </wp:inline>
        </w:drawing>
      </w:r>
      <w:r w:rsidRPr="00541599">
        <w:rPr>
          <w:noProof/>
        </w:rPr>
        <w:drawing>
          <wp:inline distT="0" distB="0" distL="0" distR="0" wp14:anchorId="6754B2BC" wp14:editId="3759B42F">
            <wp:extent cx="2143046" cy="24860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rail.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143046" cy="2486025"/>
                    </a:xfrm>
                    <a:prstGeom prst="rect">
                      <a:avLst/>
                    </a:prstGeom>
                  </pic:spPr>
                </pic:pic>
              </a:graphicData>
            </a:graphic>
          </wp:inline>
        </w:drawing>
      </w:r>
    </w:p>
    <w:p w14:paraId="4759A49C" w14:textId="2266187F" w:rsidR="00B73998" w:rsidRDefault="00541599" w:rsidP="00535963">
      <w:pPr>
        <w:spacing w:after="120" w:line="360" w:lineRule="auto"/>
      </w:pPr>
      <w:proofErr w:type="gramStart"/>
      <w:r w:rsidRPr="00541599">
        <w:rPr>
          <w:b/>
        </w:rPr>
        <w:t>Figures 3.2a, 3.2b</w:t>
      </w:r>
      <w:r>
        <w:t>.</w:t>
      </w:r>
      <w:proofErr w:type="gramEnd"/>
      <w:r w:rsidR="00B73998" w:rsidRPr="00541599">
        <w:t xml:space="preserve"> Old rail design and new </w:t>
      </w:r>
      <w:r w:rsidR="002C7A11">
        <w:t>streamlined</w:t>
      </w:r>
      <w:r w:rsidR="00B73998" w:rsidRPr="00541599">
        <w:t xml:space="preserve"> design</w:t>
      </w:r>
    </w:p>
    <w:p w14:paraId="1943629D" w14:textId="77777777" w:rsidR="00541599" w:rsidRPr="00541599" w:rsidRDefault="00541599" w:rsidP="00535963">
      <w:pPr>
        <w:spacing w:after="120" w:line="360" w:lineRule="auto"/>
      </w:pPr>
    </w:p>
    <w:p w14:paraId="550CBCC0" w14:textId="77777777" w:rsidR="00B73998" w:rsidRPr="00541599" w:rsidRDefault="00B73998" w:rsidP="00535963">
      <w:pPr>
        <w:spacing w:after="120" w:line="360" w:lineRule="auto"/>
      </w:pPr>
      <w:r w:rsidRPr="00541599">
        <w:rPr>
          <w:noProof/>
        </w:rPr>
        <w:drawing>
          <wp:inline distT="0" distB="0" distL="0" distR="0" wp14:anchorId="07623968" wp14:editId="5E410573">
            <wp:extent cx="3314700" cy="3229889"/>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lder.PNG"/>
                    <pic:cNvPicPr/>
                  </pic:nvPicPr>
                  <pic:blipFill>
                    <a:blip r:embed="rId20">
                      <a:extLst>
                        <a:ext uri="{28A0092B-C50C-407E-A947-70E740481C1C}">
                          <a14:useLocalDpi xmlns:a14="http://schemas.microsoft.com/office/drawing/2010/main" val="0"/>
                        </a:ext>
                      </a:extLst>
                    </a:blip>
                    <a:stretch>
                      <a:fillRect/>
                    </a:stretch>
                  </pic:blipFill>
                  <pic:spPr>
                    <a:xfrm>
                      <a:off x="0" y="0"/>
                      <a:ext cx="3315163" cy="3230340"/>
                    </a:xfrm>
                    <a:prstGeom prst="rect">
                      <a:avLst/>
                    </a:prstGeom>
                  </pic:spPr>
                </pic:pic>
              </a:graphicData>
            </a:graphic>
          </wp:inline>
        </w:drawing>
      </w:r>
    </w:p>
    <w:p w14:paraId="64B207E9" w14:textId="11981B28" w:rsidR="00B73998" w:rsidRDefault="00541599" w:rsidP="00535963">
      <w:pPr>
        <w:spacing w:after="120" w:line="360" w:lineRule="auto"/>
      </w:pPr>
      <w:proofErr w:type="gramStart"/>
      <w:r w:rsidRPr="00541599">
        <w:rPr>
          <w:b/>
        </w:rPr>
        <w:t>Figure 3.2c</w:t>
      </w:r>
      <w:r>
        <w:t>.</w:t>
      </w:r>
      <w:proofErr w:type="gramEnd"/>
      <w:r>
        <w:t xml:space="preserve"> </w:t>
      </w:r>
      <w:r w:rsidR="00B73998" w:rsidRPr="00541599">
        <w:t xml:space="preserve"> Servomotor holder</w:t>
      </w:r>
    </w:p>
    <w:p w14:paraId="20B31778" w14:textId="77777777" w:rsidR="00541599" w:rsidRDefault="00541599" w:rsidP="00535963">
      <w:pPr>
        <w:spacing w:after="120" w:line="360" w:lineRule="auto"/>
      </w:pPr>
    </w:p>
    <w:p w14:paraId="1DAFC739" w14:textId="77777777" w:rsidR="00541599" w:rsidRDefault="00541599" w:rsidP="00535963">
      <w:pPr>
        <w:spacing w:after="120" w:line="360" w:lineRule="auto"/>
      </w:pPr>
    </w:p>
    <w:p w14:paraId="22B25455" w14:textId="77777777" w:rsidR="00541599" w:rsidRPr="00541599" w:rsidRDefault="00541599" w:rsidP="00535963">
      <w:pPr>
        <w:spacing w:after="120" w:line="360" w:lineRule="auto"/>
      </w:pPr>
    </w:p>
    <w:p w14:paraId="1CE660A5" w14:textId="02DCEB5E" w:rsidR="00B73998" w:rsidRPr="006E26FC" w:rsidRDefault="006E26FC" w:rsidP="00541599">
      <w:pPr>
        <w:pStyle w:val="Heading4"/>
        <w:spacing w:before="0" w:line="360" w:lineRule="auto"/>
        <w:rPr>
          <w:rFonts w:ascii="Times New Roman" w:hAnsi="Times New Roman" w:cs="Times New Roman"/>
          <w:color w:val="auto"/>
          <w:sz w:val="24"/>
          <w:u w:val="single"/>
        </w:rPr>
      </w:pPr>
      <w:r w:rsidRPr="006E26FC">
        <w:rPr>
          <w:rFonts w:ascii="Times New Roman" w:hAnsi="Times New Roman" w:cs="Times New Roman"/>
          <w:color w:val="auto"/>
          <w:sz w:val="24"/>
          <w:u w:val="single"/>
        </w:rPr>
        <w:lastRenderedPageBreak/>
        <w:t xml:space="preserve">3.3 </w:t>
      </w:r>
      <w:r w:rsidR="00B73998" w:rsidRPr="006E26FC">
        <w:rPr>
          <w:rFonts w:ascii="Times New Roman" w:hAnsi="Times New Roman" w:cs="Times New Roman"/>
          <w:color w:val="auto"/>
          <w:sz w:val="24"/>
          <w:u w:val="single"/>
        </w:rPr>
        <w:t>X-Y Table</w:t>
      </w:r>
    </w:p>
    <w:p w14:paraId="4D165C1A" w14:textId="76BE0F26" w:rsidR="00B73998" w:rsidRPr="00541599" w:rsidRDefault="00B73998" w:rsidP="00535963">
      <w:pPr>
        <w:spacing w:after="120" w:line="360" w:lineRule="auto"/>
      </w:pPr>
      <w:r w:rsidRPr="00541599">
        <w:t>There was a need to create a device that would be able to position the Z</w:t>
      </w:r>
      <w:r w:rsidR="006E26FC">
        <w:t>-</w:t>
      </w:r>
      <w:r w:rsidRPr="00541599">
        <w:t xml:space="preserve">axis mechanism accurately.  Several ideas were considered, including another rack and pinion styled design. </w:t>
      </w:r>
      <w:r w:rsidR="002C7A11">
        <w:t xml:space="preserve"> </w:t>
      </w:r>
      <w:r w:rsidRPr="00541599">
        <w:t xml:space="preserve">The ultimate decision that was made to begin prototyping was a lead-screw design, due to the high accuracy that was associated with it.  The screw would have to turn multiple times in order to move the platform a small distance, and this value is adjustable by choosing the appropriate thread size on the lead-screw. </w:t>
      </w:r>
      <w:r w:rsidR="002C7A11">
        <w:t xml:space="preserve"> </w:t>
      </w:r>
      <w:r w:rsidRPr="00541599">
        <w:t xml:space="preserve">Stepper motors were considered for the design however discarded when the high cost inhibited their purchase.  High torque and high speed continuous servomotors were chosen in order to turn the lead-screws.  They were initially controlled by pulse width modulation, or the sending of a series of pulses that would turn the shaft a specific distance.  This proved to be inaccurate during testing however, it was decided that there would need to be some sort of feedback.  A linear potentiometer was chosen for feedback.  The potentiometer reading is changed based on where pressure is applied.  The potentiometer chosen was variable up to 1024 quantized steps, giving sufficient accuracy for our design.  This allowed for the determination of precisely where along the track the Z axis platform was and when it needed to stop and perform the pin raising maneuver.   </w:t>
      </w:r>
    </w:p>
    <w:p w14:paraId="7B4D290E" w14:textId="16901505" w:rsidR="005E1BC4" w:rsidRDefault="00B73998" w:rsidP="005E1BC4">
      <w:pPr>
        <w:spacing w:after="120" w:line="360" w:lineRule="auto"/>
      </w:pPr>
      <w:r w:rsidRPr="00541599">
        <w:t xml:space="preserve">Initial testing of the X-Y Table showed instability.  The </w:t>
      </w:r>
      <w:r w:rsidR="002C7A11">
        <w:t>bushings</w:t>
      </w:r>
      <w:r w:rsidRPr="00541599">
        <w:t xml:space="preserve"> on the lead-screw were tight and did not provide sufficient flexibility which added stress to the design.  </w:t>
      </w:r>
      <w:r w:rsidR="002C7A11">
        <w:t>However, by u</w:t>
      </w:r>
      <w:r w:rsidRPr="00541599">
        <w:t>sing ball bearings, the friction was reduce</w:t>
      </w:r>
      <w:r w:rsidR="002C7A11">
        <w:t>d</w:t>
      </w:r>
      <w:r w:rsidRPr="00541599">
        <w:t xml:space="preserve"> to almost nothing, allowing for the addition of an additional stage to the X-Y table, a second support on the axis to increase stability.  This axis is driven in parallel with the first one by a belt.  The original Z platform used two metal rods in order to prevent the platform from falling over.  Since the rods were not perfectly straight, there was a lot of play in the pl</w:t>
      </w:r>
      <w:r w:rsidR="002C7A11">
        <w:t>atform, and it was not stable; r</w:t>
      </w:r>
      <w:r w:rsidRPr="00541599">
        <w:t>eplac</w:t>
      </w:r>
      <w:r w:rsidR="00EC6F53">
        <w:t>ing</w:t>
      </w:r>
      <w:r w:rsidRPr="00541599">
        <w:t xml:space="preserve"> </w:t>
      </w:r>
      <w:r w:rsidR="002C7A11">
        <w:t>the guide rods with two wheels kept it rolling along, and proved to be</w:t>
      </w:r>
      <w:r w:rsidRPr="00541599">
        <w:t xml:space="preserve"> a cheap and effective solution</w:t>
      </w:r>
      <w:r w:rsidR="002C7A11">
        <w:t>,</w:t>
      </w:r>
      <w:r w:rsidRPr="00541599">
        <w:t xml:space="preserve"> once secured to the plat</w:t>
      </w:r>
      <w:r w:rsidR="002C7A11">
        <w:t>form.  This design</w:t>
      </w:r>
      <w:r w:rsidRPr="00541599">
        <w:t xml:space="preserve"> was much more stable than the original design.</w:t>
      </w:r>
    </w:p>
    <w:p w14:paraId="0841FDA4" w14:textId="52EC512B" w:rsidR="005E1BC4" w:rsidRDefault="005E1BC4" w:rsidP="005E1BC4">
      <w:pPr>
        <w:spacing w:after="120" w:line="360" w:lineRule="auto"/>
      </w:pPr>
    </w:p>
    <w:p w14:paraId="0DFBA710" w14:textId="77777777" w:rsidR="005E1BC4" w:rsidRPr="005E1BC4" w:rsidRDefault="005E1BC4" w:rsidP="005E1BC4">
      <w:pPr>
        <w:spacing w:after="120" w:line="360" w:lineRule="auto"/>
      </w:pPr>
    </w:p>
    <w:p w14:paraId="1B3D6775" w14:textId="1B2FC3E5" w:rsidR="00B73998" w:rsidRPr="006E26FC" w:rsidRDefault="006E26FC" w:rsidP="00EC6F53">
      <w:pPr>
        <w:pStyle w:val="Heading4"/>
        <w:spacing w:before="0" w:line="360" w:lineRule="auto"/>
        <w:rPr>
          <w:rFonts w:ascii="Times New Roman" w:hAnsi="Times New Roman" w:cs="Times New Roman"/>
          <w:color w:val="auto"/>
          <w:sz w:val="24"/>
          <w:u w:val="single"/>
        </w:rPr>
      </w:pPr>
      <w:r w:rsidRPr="006E26FC">
        <w:rPr>
          <w:rFonts w:ascii="Times New Roman" w:hAnsi="Times New Roman" w:cs="Times New Roman"/>
          <w:color w:val="auto"/>
          <w:sz w:val="24"/>
          <w:u w:val="single"/>
        </w:rPr>
        <w:lastRenderedPageBreak/>
        <w:t xml:space="preserve">3.4 </w:t>
      </w:r>
      <w:r w:rsidR="00B73998" w:rsidRPr="006E26FC">
        <w:rPr>
          <w:rFonts w:ascii="Times New Roman" w:hAnsi="Times New Roman" w:cs="Times New Roman"/>
          <w:color w:val="auto"/>
          <w:sz w:val="24"/>
          <w:u w:val="single"/>
        </w:rPr>
        <w:t>Pin Matrix Display</w:t>
      </w:r>
    </w:p>
    <w:p w14:paraId="1DB6BE82" w14:textId="6F7B17BA" w:rsidR="00B73998" w:rsidRDefault="00B73998" w:rsidP="00535963">
      <w:pPr>
        <w:spacing w:after="120" w:line="360" w:lineRule="auto"/>
      </w:pPr>
      <w:r w:rsidRPr="00541599">
        <w:t>The most complex portion of hardware design in this project was actually</w:t>
      </w:r>
      <w:r w:rsidR="00100B12">
        <w:t xml:space="preserve"> the</w:t>
      </w:r>
      <w:r w:rsidRPr="00541599">
        <w:t xml:space="preserve"> display which would contain the pins.  The device needed to be strong enough to hold up the pins after being pushed up, but not so tight that the pins </w:t>
      </w:r>
      <w:r w:rsidR="00371631">
        <w:t>could not</w:t>
      </w:r>
      <w:r w:rsidRPr="00541599">
        <w:t xml:space="preserve"> actually be pushed up.  This also </w:t>
      </w:r>
      <w:r w:rsidR="00371631">
        <w:t>led</w:t>
      </w:r>
      <w:r w:rsidRPr="00541599">
        <w:t xml:space="preserve"> to the need for variable tightness, in which once the image is created and ready to be handled, the pins will not ea</w:t>
      </w:r>
      <w:r w:rsidR="00371631">
        <w:t>sily go back down.  The i</w:t>
      </w:r>
      <w:r w:rsidRPr="00541599">
        <w:t xml:space="preserve">nitial prototype </w:t>
      </w:r>
      <w:r w:rsidR="00371631">
        <w:t>included notched pins and a 4x</w:t>
      </w:r>
      <w:r w:rsidRPr="00541599">
        <w:t xml:space="preserve">4 pixel display with varying </w:t>
      </w:r>
      <w:proofErr w:type="gramStart"/>
      <w:r w:rsidRPr="00541599">
        <w:t>hole</w:t>
      </w:r>
      <w:proofErr w:type="gramEnd"/>
      <w:r w:rsidRPr="00541599">
        <w:t xml:space="preserve"> </w:t>
      </w:r>
      <w:r w:rsidR="00EC6F53">
        <w:t>diameters</w:t>
      </w:r>
      <w:r w:rsidRPr="00541599">
        <w:t xml:space="preserve">.  This design </w:t>
      </w:r>
      <w:r w:rsidR="00B10206">
        <w:t>was not</w:t>
      </w:r>
      <w:r w:rsidRPr="00541599">
        <w:t xml:space="preserve"> very effective since the pins were 3D printed and the notches wore away.  They were exchanged for metal pins and an impr</w:t>
      </w:r>
      <w:r w:rsidR="00371631">
        <w:t>oved prototype holding 16x</w:t>
      </w:r>
      <w:r w:rsidRPr="00541599">
        <w:t>16 pins.  Springs were placed in between the layers of the pin holder in order to create even tension across the display.  The new prototype introduced a new problem</w:t>
      </w:r>
      <w:r w:rsidR="00371631">
        <w:t>;</w:t>
      </w:r>
      <w:r w:rsidRPr="00541599">
        <w:t xml:space="preserve"> since the 3D printer prints in plastic, the plastic was flexing too much and the pins in the center of the display were too loose and had a tendency to fall out.</w:t>
      </w:r>
      <w:r w:rsidR="00371631">
        <w:t xml:space="preserve">  In the later design of a 32x</w:t>
      </w:r>
      <w:r w:rsidRPr="00541599">
        <w:t xml:space="preserve">32 pin display, metal plates were placed on the ends of the display in order to accommodate for the plastic flexing. </w:t>
      </w:r>
    </w:p>
    <w:p w14:paraId="6DD7B84F" w14:textId="77777777" w:rsidR="002D069D" w:rsidRPr="00541599" w:rsidRDefault="002D069D" w:rsidP="00535963">
      <w:pPr>
        <w:spacing w:after="120" w:line="360" w:lineRule="auto"/>
      </w:pPr>
    </w:p>
    <w:p w14:paraId="06B75440" w14:textId="6E4CAE55" w:rsidR="00B73998" w:rsidRPr="006E26FC" w:rsidRDefault="006E26FC" w:rsidP="005E1BC4">
      <w:pPr>
        <w:pStyle w:val="Heading4"/>
        <w:spacing w:before="0" w:line="360" w:lineRule="auto"/>
        <w:rPr>
          <w:rFonts w:ascii="Times New Roman" w:hAnsi="Times New Roman" w:cs="Times New Roman"/>
          <w:color w:val="auto"/>
          <w:sz w:val="24"/>
          <w:u w:val="single"/>
        </w:rPr>
      </w:pPr>
      <w:r w:rsidRPr="006E26FC">
        <w:rPr>
          <w:rFonts w:ascii="Times New Roman" w:hAnsi="Times New Roman" w:cs="Times New Roman"/>
          <w:color w:val="auto"/>
          <w:sz w:val="24"/>
          <w:u w:val="single"/>
        </w:rPr>
        <w:t xml:space="preserve">3.5 </w:t>
      </w:r>
      <w:r w:rsidR="00B73998" w:rsidRPr="006E26FC">
        <w:rPr>
          <w:rFonts w:ascii="Times New Roman" w:hAnsi="Times New Roman" w:cs="Times New Roman"/>
          <w:color w:val="auto"/>
          <w:sz w:val="24"/>
          <w:u w:val="single"/>
        </w:rPr>
        <w:t>Enclosure</w:t>
      </w:r>
    </w:p>
    <w:p w14:paraId="4227D89E" w14:textId="37A40794" w:rsidR="00B73998" w:rsidRPr="00541599" w:rsidRDefault="00B73998" w:rsidP="00535963">
      <w:pPr>
        <w:spacing w:after="120" w:line="360" w:lineRule="auto"/>
      </w:pPr>
      <w:r w:rsidRPr="00541599">
        <w:t>Lastly there was the enclosure.  Once the final dimensions of the other components of the project were determined, the constraints for the enclosure were set.  Plexiglas was determined to be a good material in order to show off the interior of the project and show all the moving parts. It is also a strong and durable material.  Particle board was chosen to be the base of the 3D tactile display, since it is denser than regular wood, as well as straighter and easier to work with.  The design was then mounted to the base and placed inside of the enclosure and prepared for final testing and calibration.</w:t>
      </w:r>
    </w:p>
    <w:p w14:paraId="2A968CB6" w14:textId="77777777" w:rsidR="002D069D" w:rsidRDefault="002D069D" w:rsidP="00535963">
      <w:pPr>
        <w:pStyle w:val="Heading3"/>
        <w:spacing w:before="0" w:after="120" w:line="360" w:lineRule="auto"/>
        <w:rPr>
          <w:rFonts w:ascii="Times New Roman" w:hAnsi="Times New Roman" w:cs="Times New Roman"/>
          <w:color w:val="auto"/>
        </w:rPr>
      </w:pPr>
    </w:p>
    <w:p w14:paraId="130D7B4F" w14:textId="33213D33" w:rsidR="002D069D" w:rsidRDefault="002D069D" w:rsidP="00535963">
      <w:pPr>
        <w:pStyle w:val="Heading3"/>
        <w:spacing w:before="0" w:after="120" w:line="360" w:lineRule="auto"/>
        <w:rPr>
          <w:rFonts w:ascii="Times New Roman" w:hAnsi="Times New Roman" w:cs="Times New Roman"/>
          <w:color w:val="auto"/>
        </w:rPr>
      </w:pPr>
    </w:p>
    <w:p w14:paraId="46C9FA6A" w14:textId="6A14E3B5" w:rsidR="002D069D" w:rsidRDefault="002D069D" w:rsidP="002D069D">
      <w:pPr>
        <w:rPr>
          <w:lang w:eastAsia="zh-TW"/>
        </w:rPr>
      </w:pPr>
    </w:p>
    <w:p w14:paraId="3E709216" w14:textId="77777777" w:rsidR="002D069D" w:rsidRDefault="002D069D" w:rsidP="002D069D">
      <w:pPr>
        <w:rPr>
          <w:lang w:eastAsia="zh-TW"/>
        </w:rPr>
      </w:pPr>
    </w:p>
    <w:p w14:paraId="4802A4E7" w14:textId="77777777" w:rsidR="002D069D" w:rsidRDefault="002D069D" w:rsidP="002D069D">
      <w:pPr>
        <w:rPr>
          <w:lang w:eastAsia="zh-TW"/>
        </w:rPr>
      </w:pPr>
    </w:p>
    <w:p w14:paraId="288A2AED" w14:textId="77777777" w:rsidR="002D069D" w:rsidRDefault="002D069D" w:rsidP="002D069D">
      <w:pPr>
        <w:rPr>
          <w:lang w:eastAsia="zh-TW"/>
        </w:rPr>
      </w:pPr>
    </w:p>
    <w:p w14:paraId="0DADF62D" w14:textId="3E3B728D" w:rsidR="00B73998" w:rsidRPr="006E26FC" w:rsidRDefault="006E26FC" w:rsidP="006E26FC">
      <w:pPr>
        <w:pStyle w:val="Heading3"/>
        <w:spacing w:before="0" w:line="360" w:lineRule="auto"/>
        <w:rPr>
          <w:rFonts w:ascii="Times New Roman" w:hAnsi="Times New Roman" w:cs="Times New Roman"/>
          <w:i/>
          <w:color w:val="auto"/>
          <w:sz w:val="24"/>
          <w:u w:val="single"/>
        </w:rPr>
      </w:pPr>
      <w:r w:rsidRPr="006E26FC">
        <w:rPr>
          <w:rFonts w:ascii="Times New Roman" w:hAnsi="Times New Roman" w:cs="Times New Roman"/>
          <w:i/>
          <w:color w:val="auto"/>
          <w:sz w:val="24"/>
          <w:u w:val="single"/>
        </w:rPr>
        <w:lastRenderedPageBreak/>
        <w:t xml:space="preserve">3.6 </w:t>
      </w:r>
      <w:r w:rsidR="00B73998" w:rsidRPr="006E26FC">
        <w:rPr>
          <w:rFonts w:ascii="Times New Roman" w:hAnsi="Times New Roman" w:cs="Times New Roman"/>
          <w:i/>
          <w:color w:val="auto"/>
          <w:sz w:val="24"/>
          <w:u w:val="single"/>
        </w:rPr>
        <w:t>Hardware Implementation</w:t>
      </w:r>
    </w:p>
    <w:p w14:paraId="362FF742" w14:textId="3C1205FE" w:rsidR="00B73998" w:rsidRPr="00541599" w:rsidRDefault="002D069D" w:rsidP="00535963">
      <w:pPr>
        <w:spacing w:after="120" w:line="360" w:lineRule="auto"/>
      </w:pPr>
      <w:r>
        <w:t>Figure 3.6a shows</w:t>
      </w:r>
      <w:r w:rsidR="00B73998" w:rsidRPr="00541599">
        <w:t xml:space="preserve"> the </w:t>
      </w:r>
      <w:r>
        <w:t xml:space="preserve">completed </w:t>
      </w:r>
      <w:r w:rsidRPr="00541599">
        <w:t>refreshable</w:t>
      </w:r>
      <w:r w:rsidR="00B73998" w:rsidRPr="00541599">
        <w:t xml:space="preserve"> 3D tactile display.  The</w:t>
      </w:r>
      <w:r w:rsidR="00B074DF">
        <w:t xml:space="preserve"> overall design measures 16 inches by 16 inches</w:t>
      </w:r>
      <w:r w:rsidR="00B73998" w:rsidRPr="00541599">
        <w:t xml:space="preserve"> by </w:t>
      </w:r>
      <w:r w:rsidR="00B074DF">
        <w:t>8 inches</w:t>
      </w:r>
      <w:r w:rsidR="00B73998" w:rsidRPr="00541599">
        <w:t xml:space="preserve"> with wood base and top and Plexiglas walls that demo</w:t>
      </w:r>
      <w:r w:rsidR="00B074DF">
        <w:t>nstrate</w:t>
      </w:r>
      <w:r w:rsidR="00B73998" w:rsidRPr="00541599">
        <w:t xml:space="preserve"> the inner workings of the design.  The enclosure is designed to accommodate a design that is four times the design for future scalability.</w:t>
      </w:r>
    </w:p>
    <w:p w14:paraId="0F026CCD" w14:textId="2914B947" w:rsidR="00B73998" w:rsidRPr="00541599" w:rsidRDefault="004D1BAC" w:rsidP="00535963">
      <w:pPr>
        <w:spacing w:after="120" w:line="360" w:lineRule="auto"/>
      </w:pPr>
      <w:r>
        <w:t>T</w:t>
      </w:r>
      <w:r w:rsidR="00B73998" w:rsidRPr="00541599">
        <w:t>he pin matrix display</w:t>
      </w:r>
      <w:r>
        <w:t xml:space="preserve"> can also be seen in Figure 3.6a</w:t>
      </w:r>
      <w:r w:rsidR="00B73998" w:rsidRPr="00541599">
        <w:t xml:space="preserve">.  It is </w:t>
      </w:r>
      <w:r w:rsidR="00B074DF">
        <w:t>a 32 by 32 pin matrix which is 5.5 inches</w:t>
      </w:r>
      <w:r w:rsidR="00B73998" w:rsidRPr="00541599">
        <w:t xml:space="preserve"> by</w:t>
      </w:r>
      <w:r w:rsidR="00B074DF">
        <w:t xml:space="preserve"> 4 inches (with extra length in the width to accommodate the bolts that hold the plates together)</w:t>
      </w:r>
      <w:r w:rsidR="00B73998" w:rsidRPr="00541599">
        <w:t>.  The display is filled with metal pins with rounded oval tops which have been tumbled in order to provide additional uniformity and additional comfort while using the device.  The device is operated by setting the display to a specific tension.  This tension is a rather specific value at which there is enough friction to hold the pins up after they have been raised without falling down.  The design is several plastic ribbed slabs that accommodate the metal pins which are placed on a threaded rod with springs in between each slab in order to help equalize the tension between each slab.  This allows for a more uniform tension on the pins and makes it easier to adjust the display for use.  The pins are raised into place from the Z mechanism below it and once the image is finished being processed, the nuts holding the plates together are tightened, which prevents the pins from falling down, even during use.  When the image is no longer desired, the nuts are loosened again and the pins will reset, and the display is ready for another image.</w:t>
      </w:r>
    </w:p>
    <w:p w14:paraId="141134B8" w14:textId="03C82605" w:rsidR="00B73998" w:rsidRDefault="006E26FC" w:rsidP="00535963">
      <w:pPr>
        <w:spacing w:after="120" w:line="360" w:lineRule="auto"/>
      </w:pPr>
      <w:r>
        <w:t>Figure 3.6</w:t>
      </w:r>
      <w:r w:rsidR="004D1BAC">
        <w:t>b</w:t>
      </w:r>
      <w:r>
        <w:t xml:space="preserve"> shows the</w:t>
      </w:r>
      <w:r w:rsidR="00B73998" w:rsidRPr="00541599">
        <w:t xml:space="preserve"> internals of the device.  Here we </w:t>
      </w:r>
      <w:r>
        <w:t>can see the X-Y table and the Z-</w:t>
      </w:r>
      <w:r w:rsidR="00B73998" w:rsidRPr="00541599">
        <w:t>axis mechanism mounted on top.  The X-Y table has two identical lead-screw platforms which are connected together in parallel via a pulley system in order to increase stability of the X-Y table as well as reduce n</w:t>
      </w:r>
      <w:r>
        <w:t>oise created from stress. The X-</w:t>
      </w:r>
      <w:r w:rsidR="00B73998" w:rsidRPr="00541599">
        <w:t>axis uses ball bearings in order to reduce friction and allow for easier rotatio</w:t>
      </w:r>
      <w:r>
        <w:t>n and movement of the mounted Y-</w:t>
      </w:r>
      <w:r w:rsidR="00B73998" w:rsidRPr="00541599">
        <w:t>a</w:t>
      </w:r>
      <w:r>
        <w:t>xis lead-screw platform.  The Y-</w:t>
      </w:r>
      <w:r w:rsidR="00B73998" w:rsidRPr="00541599">
        <w:t>axis</w:t>
      </w:r>
      <w:r>
        <w:t xml:space="preserve"> device is mounted across the X-</w:t>
      </w:r>
      <w:r w:rsidR="00B73998" w:rsidRPr="00541599">
        <w:t>axis platforms and positions the Z</w:t>
      </w:r>
      <w:r>
        <w:t>-</w:t>
      </w:r>
      <w:r w:rsidR="00B73998" w:rsidRPr="00541599">
        <w:t>axis mechanism.  The Z</w:t>
      </w:r>
      <w:r>
        <w:t>-</w:t>
      </w:r>
      <w:r w:rsidR="00B73998" w:rsidRPr="00541599">
        <w:t xml:space="preserve">axis mechanism demonstrates the scalability of the design by placing two pin setting racks in a parallel manner.  This allows for twice as many pins to be set in the same amount of time, and it can easily be increased to more additional Z mechanisms in order to further increase the speed of operation.  Holders were designed for the servo motors in order to be removable and </w:t>
      </w:r>
      <w:r w:rsidR="00B73998" w:rsidRPr="00541599">
        <w:lastRenderedPageBreak/>
        <w:t>replaceable.  In order to create a more robust design, this is crucial since if a servomotor fails, it can easily be replaced without having to worry about glue or taking the device apart.  It rests right on top and can easily be accessed once the lid is opened.</w:t>
      </w:r>
    </w:p>
    <w:p w14:paraId="0C073E83" w14:textId="77777777" w:rsidR="004D1BAC" w:rsidRDefault="004D1BAC" w:rsidP="00535963">
      <w:pPr>
        <w:spacing w:after="120" w:line="360" w:lineRule="auto"/>
      </w:pPr>
    </w:p>
    <w:p w14:paraId="74C8BCA3" w14:textId="4647C949" w:rsidR="002D069D" w:rsidRDefault="004D1BAC" w:rsidP="00535963">
      <w:pPr>
        <w:pStyle w:val="Heading2"/>
        <w:spacing w:before="0" w:after="120" w:line="360" w:lineRule="auto"/>
        <w:rPr>
          <w:rFonts w:ascii="Times New Roman" w:hAnsi="Times New Roman" w:cs="Times New Roman"/>
          <w:b w:val="0"/>
          <w:color w:val="auto"/>
          <w:sz w:val="24"/>
          <w:szCs w:val="32"/>
        </w:rPr>
      </w:pPr>
      <w:r>
        <w:rPr>
          <w:rFonts w:ascii="Times New Roman" w:hAnsi="Times New Roman" w:cs="Times New Roman"/>
          <w:noProof/>
          <w:color w:val="auto"/>
          <w:sz w:val="24"/>
          <w:szCs w:val="32"/>
          <w:lang w:eastAsia="en-US"/>
        </w:rPr>
        <w:drawing>
          <wp:inline distT="0" distB="0" distL="0" distR="0" wp14:anchorId="5304D74D" wp14:editId="31D533CA">
            <wp:extent cx="5486400" cy="3102260"/>
            <wp:effectExtent l="0" t="0" r="0" b="3175"/>
            <wp:docPr id="16" name="Picture 16" descr="C:\Users\wangmic2\AppData\Local\Microsoft\Windows\Temporary Internet Files\Content.IE5\0G8HLGLE\IMAG05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angmic2\AppData\Local\Microsoft\Windows\Temporary Internet Files\Content.IE5\0G8HLGLE\IMAG0545.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86400" cy="3102260"/>
                    </a:xfrm>
                    <a:prstGeom prst="rect">
                      <a:avLst/>
                    </a:prstGeom>
                    <a:noFill/>
                    <a:ln>
                      <a:noFill/>
                    </a:ln>
                  </pic:spPr>
                </pic:pic>
              </a:graphicData>
            </a:graphic>
          </wp:inline>
        </w:drawing>
      </w:r>
      <w:proofErr w:type="gramStart"/>
      <w:r w:rsidR="002D069D" w:rsidRPr="002D069D">
        <w:rPr>
          <w:rFonts w:ascii="Times New Roman" w:hAnsi="Times New Roman" w:cs="Times New Roman"/>
          <w:color w:val="auto"/>
          <w:sz w:val="24"/>
          <w:szCs w:val="32"/>
        </w:rPr>
        <w:t>Figure 3.6a.</w:t>
      </w:r>
      <w:proofErr w:type="gramEnd"/>
      <w:r w:rsidR="002D069D" w:rsidRPr="002D069D">
        <w:rPr>
          <w:rFonts w:ascii="Times New Roman" w:hAnsi="Times New Roman" w:cs="Times New Roman"/>
          <w:color w:val="auto"/>
          <w:sz w:val="24"/>
          <w:szCs w:val="32"/>
        </w:rPr>
        <w:t xml:space="preserve">  </w:t>
      </w:r>
      <w:r w:rsidR="002D069D" w:rsidRPr="002D069D">
        <w:rPr>
          <w:rFonts w:ascii="Times New Roman" w:hAnsi="Times New Roman" w:cs="Times New Roman"/>
          <w:b w:val="0"/>
          <w:color w:val="auto"/>
          <w:sz w:val="24"/>
          <w:szCs w:val="32"/>
        </w:rPr>
        <w:t>Completed Refreshable 3D Tactile Display</w:t>
      </w:r>
    </w:p>
    <w:p w14:paraId="32629BFE" w14:textId="77777777" w:rsidR="004D1BAC" w:rsidRPr="004D1BAC" w:rsidRDefault="004D1BAC" w:rsidP="004D1BAC">
      <w:pPr>
        <w:rPr>
          <w:lang w:eastAsia="zh-TW"/>
        </w:rPr>
      </w:pPr>
    </w:p>
    <w:p w14:paraId="5EFAF9F8" w14:textId="039CD34B" w:rsidR="006E26FC" w:rsidRPr="00541599" w:rsidRDefault="004D1BAC" w:rsidP="006E26FC">
      <w:pPr>
        <w:spacing w:after="120" w:line="360" w:lineRule="auto"/>
      </w:pPr>
      <w:r>
        <w:rPr>
          <w:b/>
          <w:noProof/>
        </w:rPr>
        <w:drawing>
          <wp:inline distT="0" distB="0" distL="0" distR="0" wp14:anchorId="392E2193" wp14:editId="502358B9">
            <wp:extent cx="5486400" cy="3102260"/>
            <wp:effectExtent l="0" t="0" r="0" b="3175"/>
            <wp:docPr id="17" name="Picture 17" descr="\\filer1.egr.msu.edu\cifs.homedir\dotwindows\Desktop\IMAG05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ler1.egr.msu.edu\cifs.homedir\dotwindows\Desktop\IMAG0543.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86400" cy="3102260"/>
                    </a:xfrm>
                    <a:prstGeom prst="rect">
                      <a:avLst/>
                    </a:prstGeom>
                    <a:noFill/>
                    <a:ln>
                      <a:noFill/>
                    </a:ln>
                  </pic:spPr>
                </pic:pic>
              </a:graphicData>
            </a:graphic>
          </wp:inline>
        </w:drawing>
      </w:r>
      <w:proofErr w:type="gramStart"/>
      <w:r w:rsidR="006E26FC" w:rsidRPr="006E26FC">
        <w:rPr>
          <w:b/>
          <w:lang w:eastAsia="zh-TW"/>
        </w:rPr>
        <w:t>Figure 3.6</w:t>
      </w:r>
      <w:r>
        <w:rPr>
          <w:b/>
          <w:lang w:eastAsia="zh-TW"/>
        </w:rPr>
        <w:t>b</w:t>
      </w:r>
      <w:r w:rsidR="006E26FC" w:rsidRPr="006E26FC">
        <w:rPr>
          <w:b/>
          <w:lang w:eastAsia="zh-TW"/>
        </w:rPr>
        <w:t>.</w:t>
      </w:r>
      <w:proofErr w:type="gramEnd"/>
      <w:r w:rsidR="006E26FC">
        <w:rPr>
          <w:lang w:eastAsia="zh-TW"/>
        </w:rPr>
        <w:t xml:space="preserve">  </w:t>
      </w:r>
      <w:r w:rsidR="006E26FC">
        <w:t>Internal View of 3D Tactile Display</w:t>
      </w:r>
    </w:p>
    <w:p w14:paraId="0D9712D0" w14:textId="2F6E7AD7" w:rsidR="00B73998" w:rsidRPr="006E26FC" w:rsidRDefault="006E26FC" w:rsidP="006E26FC">
      <w:pPr>
        <w:pStyle w:val="Heading2"/>
        <w:spacing w:before="0" w:after="120" w:line="360" w:lineRule="auto"/>
        <w:rPr>
          <w:rFonts w:ascii="Times New Roman" w:hAnsi="Times New Roman" w:cs="Times New Roman"/>
          <w:i/>
          <w:color w:val="auto"/>
          <w:sz w:val="24"/>
          <w:szCs w:val="32"/>
          <w:u w:val="single"/>
        </w:rPr>
      </w:pPr>
      <w:r w:rsidRPr="006E26FC">
        <w:rPr>
          <w:rFonts w:ascii="Times New Roman" w:hAnsi="Times New Roman" w:cs="Times New Roman"/>
          <w:i/>
          <w:color w:val="auto"/>
          <w:sz w:val="24"/>
          <w:szCs w:val="32"/>
          <w:u w:val="single"/>
        </w:rPr>
        <w:lastRenderedPageBreak/>
        <w:t xml:space="preserve">3.7 </w:t>
      </w:r>
      <w:r w:rsidR="00B73998" w:rsidRPr="006E26FC">
        <w:rPr>
          <w:rFonts w:ascii="Times New Roman" w:hAnsi="Times New Roman" w:cs="Times New Roman"/>
          <w:i/>
          <w:color w:val="auto"/>
          <w:sz w:val="24"/>
          <w:szCs w:val="32"/>
          <w:u w:val="single"/>
        </w:rPr>
        <w:t>Software Implementation</w:t>
      </w:r>
    </w:p>
    <w:p w14:paraId="1F897019" w14:textId="7EFCDC54" w:rsidR="00B73998" w:rsidRDefault="00B73998" w:rsidP="00535963">
      <w:pPr>
        <w:spacing w:after="120" w:line="360" w:lineRule="auto"/>
      </w:pPr>
      <w:r w:rsidRPr="00541599">
        <w:t>The software portion of the project was separated into two different parts, software coding in C++ and hardware coding in Processing/Arduino IDE.  The ideal solution was to write all of the code in Processing/Arduino, but the complex image processing libraries were only compatible with C++.</w:t>
      </w:r>
      <w:r w:rsidR="00C22106">
        <w:t xml:space="preserve"> </w:t>
      </w:r>
      <w:r w:rsidRPr="00541599">
        <w:t xml:space="preserve"> The first part of the semester was focused on creating the software portion, and the second part </w:t>
      </w:r>
      <w:r w:rsidR="006E26FC">
        <w:t>was focused on hardware coding.</w:t>
      </w:r>
    </w:p>
    <w:p w14:paraId="435FF63B" w14:textId="77777777" w:rsidR="006E26FC" w:rsidRPr="00541599" w:rsidRDefault="006E26FC" w:rsidP="00535963">
      <w:pPr>
        <w:spacing w:after="120" w:line="360" w:lineRule="auto"/>
      </w:pPr>
    </w:p>
    <w:p w14:paraId="306EE245" w14:textId="07E85960" w:rsidR="00B73998" w:rsidRPr="006E26FC" w:rsidRDefault="006E26FC" w:rsidP="00FA1A3E">
      <w:pPr>
        <w:spacing w:line="360" w:lineRule="auto"/>
        <w:rPr>
          <w:i/>
          <w:szCs w:val="28"/>
        </w:rPr>
      </w:pPr>
      <w:r>
        <w:rPr>
          <w:i/>
          <w:szCs w:val="28"/>
        </w:rPr>
        <w:t>Software Portion</w:t>
      </w:r>
    </w:p>
    <w:p w14:paraId="0C657BCA" w14:textId="3BDB2AD9" w:rsidR="006E26FC" w:rsidRPr="00541599" w:rsidRDefault="00B73998" w:rsidP="00535963">
      <w:pPr>
        <w:spacing w:after="120" w:line="360" w:lineRule="auto"/>
      </w:pPr>
      <w:r w:rsidRPr="00541599">
        <w:t xml:space="preserve">The software section involved creating the image and text processing part of the program. </w:t>
      </w:r>
      <w:r w:rsidR="00C22106">
        <w:t xml:space="preserve"> </w:t>
      </w:r>
      <w:r w:rsidRPr="00541599">
        <w:t xml:space="preserve">The program was created on a </w:t>
      </w:r>
      <w:proofErr w:type="spellStart"/>
      <w:r w:rsidRPr="00541599">
        <w:t>linux</w:t>
      </w:r>
      <w:proofErr w:type="spellEnd"/>
      <w:r w:rsidRPr="00541599">
        <w:t>-based system with the Open Source Computer Vision library (</w:t>
      </w:r>
      <w:proofErr w:type="spellStart"/>
      <w:r w:rsidRPr="00541599">
        <w:t>OpenCV</w:t>
      </w:r>
      <w:proofErr w:type="spellEnd"/>
      <w:r w:rsidRPr="00541599">
        <w:t xml:space="preserve">). </w:t>
      </w:r>
      <w:r w:rsidR="00C22106">
        <w:t xml:space="preserve"> </w:t>
      </w:r>
      <w:proofErr w:type="spellStart"/>
      <w:r w:rsidRPr="00541599">
        <w:t>OpenCV</w:t>
      </w:r>
      <w:proofErr w:type="spellEnd"/>
      <w:r w:rsidRPr="00541599">
        <w:t xml:space="preserve"> library included many of the complex image manipulating tools we required such as converting to gray</w:t>
      </w:r>
      <w:r w:rsidR="006E26FC">
        <w:t xml:space="preserve"> scale and resizing the image. </w:t>
      </w:r>
    </w:p>
    <w:p w14:paraId="0A2AF429" w14:textId="77777777" w:rsidR="00B73998" w:rsidRPr="009F4377" w:rsidRDefault="00B73998" w:rsidP="006E26FC">
      <w:pPr>
        <w:spacing w:after="120" w:line="360" w:lineRule="auto"/>
        <w:ind w:left="720"/>
        <w:rPr>
          <w:i/>
        </w:rPr>
      </w:pPr>
      <w:r w:rsidRPr="009F4377">
        <w:rPr>
          <w:i/>
        </w:rPr>
        <w:t>Source Code Files (Included in the Appendix):</w:t>
      </w:r>
    </w:p>
    <w:p w14:paraId="2CE573C1" w14:textId="77777777" w:rsidR="00B73998" w:rsidRPr="00541599" w:rsidRDefault="00B73998" w:rsidP="006E26FC">
      <w:pPr>
        <w:spacing w:after="120" w:line="360" w:lineRule="auto"/>
        <w:ind w:left="720"/>
      </w:pPr>
      <w:r w:rsidRPr="00541599">
        <w:t xml:space="preserve">Main.cpp – Entry point of the program. Handles inputs from user, and directs the program to correct type (image or text). </w:t>
      </w:r>
    </w:p>
    <w:p w14:paraId="7996890E" w14:textId="77777777" w:rsidR="00B73998" w:rsidRPr="00541599" w:rsidRDefault="00B73998" w:rsidP="006E26FC">
      <w:pPr>
        <w:spacing w:after="120" w:line="360" w:lineRule="auto"/>
        <w:ind w:left="720"/>
      </w:pPr>
      <w:r w:rsidRPr="00541599">
        <w:t>Image.cpp – Image processing of the input file, converts the image into a 2D array of pin heights.</w:t>
      </w:r>
    </w:p>
    <w:p w14:paraId="1F14C50A" w14:textId="77777777" w:rsidR="00B73998" w:rsidRPr="00541599" w:rsidRDefault="00B73998" w:rsidP="006E26FC">
      <w:pPr>
        <w:spacing w:after="120" w:line="360" w:lineRule="auto"/>
        <w:ind w:left="720"/>
      </w:pPr>
      <w:proofErr w:type="spellStart"/>
      <w:r w:rsidRPr="00541599">
        <w:t>Image.h</w:t>
      </w:r>
      <w:proofErr w:type="spellEnd"/>
      <w:r w:rsidRPr="00541599">
        <w:t xml:space="preserve"> – Header file of Image.cpp.</w:t>
      </w:r>
    </w:p>
    <w:p w14:paraId="7AD7DA49" w14:textId="77777777" w:rsidR="00B73998" w:rsidRPr="00541599" w:rsidRDefault="00B73998" w:rsidP="006E26FC">
      <w:pPr>
        <w:spacing w:after="120" w:line="360" w:lineRule="auto"/>
        <w:ind w:left="720"/>
      </w:pPr>
      <w:r w:rsidRPr="00541599">
        <w:t xml:space="preserve">Text.cpp – Text processing of the input file, </w:t>
      </w:r>
      <w:proofErr w:type="gramStart"/>
      <w:r w:rsidRPr="00541599">
        <w:t>converts</w:t>
      </w:r>
      <w:proofErr w:type="gramEnd"/>
      <w:r w:rsidRPr="00541599">
        <w:t xml:space="preserve"> letters into braille then sets the appropriate pins for the 2D array.</w:t>
      </w:r>
    </w:p>
    <w:p w14:paraId="45DE1190" w14:textId="77777777" w:rsidR="00B73998" w:rsidRPr="00541599" w:rsidRDefault="00B73998" w:rsidP="006E26FC">
      <w:pPr>
        <w:spacing w:after="120" w:line="360" w:lineRule="auto"/>
        <w:ind w:left="720"/>
      </w:pPr>
      <w:proofErr w:type="spellStart"/>
      <w:r w:rsidRPr="00541599">
        <w:t>Text.h</w:t>
      </w:r>
      <w:proofErr w:type="spellEnd"/>
      <w:r w:rsidRPr="00541599">
        <w:t xml:space="preserve"> – Header file of Text.cpp.</w:t>
      </w:r>
    </w:p>
    <w:p w14:paraId="7354A2A4" w14:textId="77777777" w:rsidR="00B73998" w:rsidRPr="00541599" w:rsidRDefault="00B73998" w:rsidP="006E26FC">
      <w:pPr>
        <w:spacing w:after="120" w:line="360" w:lineRule="auto"/>
        <w:ind w:left="720"/>
      </w:pPr>
      <w:r w:rsidRPr="00541599">
        <w:t>Braille.cpp – Braille class that handles conversion of letters into braille and braille to letters.</w:t>
      </w:r>
    </w:p>
    <w:p w14:paraId="10F06BE9" w14:textId="77777777" w:rsidR="00B73998" w:rsidRPr="00541599" w:rsidRDefault="00B73998" w:rsidP="006E26FC">
      <w:pPr>
        <w:spacing w:after="120" w:line="360" w:lineRule="auto"/>
        <w:ind w:left="720"/>
      </w:pPr>
      <w:proofErr w:type="spellStart"/>
      <w:r w:rsidRPr="00541599">
        <w:t>Braille.h</w:t>
      </w:r>
      <w:proofErr w:type="spellEnd"/>
      <w:r w:rsidRPr="00541599">
        <w:t xml:space="preserve"> – Header file of Braille.cpp</w:t>
      </w:r>
    </w:p>
    <w:p w14:paraId="726886B5" w14:textId="77777777" w:rsidR="00B73998" w:rsidRPr="00541599" w:rsidRDefault="00B73998" w:rsidP="006E26FC">
      <w:pPr>
        <w:spacing w:after="120" w:line="360" w:lineRule="auto"/>
        <w:ind w:left="720"/>
      </w:pPr>
      <w:proofErr w:type="spellStart"/>
      <w:proofErr w:type="gramStart"/>
      <w:r w:rsidRPr="00541599">
        <w:t>makefile</w:t>
      </w:r>
      <w:proofErr w:type="spellEnd"/>
      <w:proofErr w:type="gramEnd"/>
      <w:r w:rsidRPr="00541599">
        <w:rPr>
          <w:b/>
        </w:rPr>
        <w:t xml:space="preserve"> </w:t>
      </w:r>
      <w:r w:rsidRPr="00541599">
        <w:t xml:space="preserve">– </w:t>
      </w:r>
      <w:proofErr w:type="spellStart"/>
      <w:r w:rsidRPr="00541599">
        <w:t>Makefile</w:t>
      </w:r>
      <w:proofErr w:type="spellEnd"/>
      <w:r w:rsidRPr="00541599">
        <w:t xml:space="preserve"> of software portion</w:t>
      </w:r>
    </w:p>
    <w:p w14:paraId="2F04CF62" w14:textId="77777777" w:rsidR="00B73998" w:rsidRPr="00541599" w:rsidRDefault="00B73998" w:rsidP="00535963">
      <w:pPr>
        <w:spacing w:after="120" w:line="360" w:lineRule="auto"/>
      </w:pPr>
    </w:p>
    <w:p w14:paraId="6EB2BEE6" w14:textId="62079235" w:rsidR="00B73998" w:rsidRPr="00541599" w:rsidRDefault="00B73998" w:rsidP="00535963">
      <w:pPr>
        <w:spacing w:after="120" w:line="360" w:lineRule="auto"/>
      </w:pPr>
      <w:r w:rsidRPr="00541599">
        <w:lastRenderedPageBreak/>
        <w:t>The program entry point Main.cpp handles all of the input given from the user and directs the file path to Image.cpp for images and Text.cpp for text files.</w:t>
      </w:r>
      <w:r w:rsidR="00C22106">
        <w:t xml:space="preserve"> </w:t>
      </w:r>
      <w:r w:rsidRPr="00541599">
        <w:t xml:space="preserve"> The input prompt loops until a valid fi</w:t>
      </w:r>
      <w:r w:rsidR="006E26FC">
        <w:t>le type and file path is given.</w:t>
      </w:r>
    </w:p>
    <w:p w14:paraId="5A527105" w14:textId="6EB97E48" w:rsidR="00B73998" w:rsidRPr="00541599" w:rsidRDefault="00B73998" w:rsidP="00535963">
      <w:pPr>
        <w:spacing w:after="120" w:line="360" w:lineRule="auto"/>
      </w:pPr>
      <w:r w:rsidRPr="00541599">
        <w:t xml:space="preserve">The image processing is handled by Image.cpp and </w:t>
      </w:r>
      <w:proofErr w:type="spellStart"/>
      <w:r w:rsidRPr="00541599">
        <w:t>Image.h</w:t>
      </w:r>
      <w:proofErr w:type="spellEnd"/>
      <w:r w:rsidRPr="00541599">
        <w:t xml:space="preserve">. </w:t>
      </w:r>
      <w:r w:rsidR="00C22106">
        <w:t xml:space="preserve"> </w:t>
      </w:r>
      <w:r w:rsidRPr="00541599">
        <w:t xml:space="preserve">The algorithm starts by processing the image into a local image matrix, and then converts the image into a gray scale. </w:t>
      </w:r>
      <w:r w:rsidR="00C22106">
        <w:t xml:space="preserve"> </w:t>
      </w:r>
      <w:r w:rsidRPr="00541599">
        <w:t xml:space="preserve">The image is normalized to create the widest range of pixel intensity values, and then resized into the pin matrix size. </w:t>
      </w:r>
      <w:r w:rsidR="00C22106">
        <w:t xml:space="preserve"> </w:t>
      </w:r>
      <w:r w:rsidRPr="00541599">
        <w:t>The last step converts the pixel intensities to the corresponding height interval defined in the program and outputs the values into output.txt. Figu</w:t>
      </w:r>
      <w:r w:rsidR="00C22106">
        <w:t>re 3.7a</w:t>
      </w:r>
      <w:r w:rsidRPr="00541599">
        <w:t xml:space="preserve"> shows an example execution of an image file.</w:t>
      </w:r>
    </w:p>
    <w:p w14:paraId="27C6A336" w14:textId="77777777" w:rsidR="00B73998" w:rsidRPr="00541599" w:rsidRDefault="00B73998" w:rsidP="009F4377">
      <w:pPr>
        <w:spacing w:after="120" w:line="360" w:lineRule="auto"/>
        <w:ind w:left="720"/>
        <w:rPr>
          <w:i/>
        </w:rPr>
      </w:pPr>
      <w:r w:rsidRPr="00541599">
        <w:rPr>
          <w:i/>
        </w:rPr>
        <w:t xml:space="preserve">Defined variables in </w:t>
      </w:r>
      <w:proofErr w:type="spellStart"/>
      <w:r w:rsidRPr="00541599">
        <w:rPr>
          <w:i/>
        </w:rPr>
        <w:t>Image.h</w:t>
      </w:r>
      <w:proofErr w:type="spellEnd"/>
      <w:r w:rsidRPr="00541599">
        <w:rPr>
          <w:i/>
        </w:rPr>
        <w:t>:</w:t>
      </w:r>
    </w:p>
    <w:p w14:paraId="0A7012A8" w14:textId="77777777" w:rsidR="00B73998" w:rsidRPr="00541599" w:rsidRDefault="00B73998" w:rsidP="009F4377">
      <w:pPr>
        <w:spacing w:after="120" w:line="360" w:lineRule="auto"/>
        <w:ind w:left="720"/>
      </w:pPr>
      <w:r w:rsidRPr="00541599">
        <w:t>XPINS – Number of pins for the X-axis</w:t>
      </w:r>
    </w:p>
    <w:p w14:paraId="088867D0" w14:textId="77777777" w:rsidR="00B73998" w:rsidRPr="00541599" w:rsidRDefault="00B73998" w:rsidP="009F4377">
      <w:pPr>
        <w:spacing w:after="120" w:line="360" w:lineRule="auto"/>
        <w:ind w:left="720"/>
      </w:pPr>
      <w:r w:rsidRPr="00541599">
        <w:t>YPINS – Number of pins for the Y-axis</w:t>
      </w:r>
    </w:p>
    <w:p w14:paraId="7403538D" w14:textId="77777777" w:rsidR="00B73998" w:rsidRPr="00541599" w:rsidRDefault="00B73998" w:rsidP="009F4377">
      <w:pPr>
        <w:spacing w:after="120" w:line="360" w:lineRule="auto"/>
        <w:ind w:left="720"/>
      </w:pPr>
      <w:r w:rsidRPr="00541599">
        <w:t>ZHEIGHT – Number of height intervals for the pin matrix</w:t>
      </w:r>
    </w:p>
    <w:p w14:paraId="2F195AAD" w14:textId="77777777" w:rsidR="009F4377" w:rsidRPr="00541599" w:rsidRDefault="009F4377" w:rsidP="009F4377">
      <w:pPr>
        <w:spacing w:after="120" w:line="360" w:lineRule="auto"/>
        <w:ind w:left="720"/>
      </w:pPr>
      <w:r w:rsidRPr="00541599">
        <w:rPr>
          <w:noProof/>
        </w:rPr>
        <w:drawing>
          <wp:anchor distT="0" distB="0" distL="114300" distR="114300" simplePos="0" relativeHeight="251670528" behindDoc="0" locked="0" layoutInCell="1" allowOverlap="1" wp14:anchorId="34F6697D" wp14:editId="275B4BFE">
            <wp:simplePos x="0" y="0"/>
            <wp:positionH relativeFrom="margin">
              <wp:align>left</wp:align>
            </wp:positionH>
            <wp:positionV relativeFrom="paragraph">
              <wp:posOffset>409856</wp:posOffset>
            </wp:positionV>
            <wp:extent cx="5426710" cy="3402330"/>
            <wp:effectExtent l="0" t="0" r="2540" b="7620"/>
            <wp:wrapThrough wrapText="bothSides">
              <wp:wrapPolygon edited="0">
                <wp:start x="0" y="0"/>
                <wp:lineTo x="0" y="21527"/>
                <wp:lineTo x="21534" y="21527"/>
                <wp:lineTo x="21534"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04-20 at 5.31.09 PM.png"/>
                    <pic:cNvPicPr/>
                  </pic:nvPicPr>
                  <pic:blipFill>
                    <a:blip r:embed="rId23">
                      <a:extLst>
                        <a:ext uri="{28A0092B-C50C-407E-A947-70E740481C1C}">
                          <a14:useLocalDpi xmlns:a14="http://schemas.microsoft.com/office/drawing/2010/main" val="0"/>
                        </a:ext>
                      </a:extLst>
                    </a:blip>
                    <a:stretch>
                      <a:fillRect/>
                    </a:stretch>
                  </pic:blipFill>
                  <pic:spPr>
                    <a:xfrm>
                      <a:off x="0" y="0"/>
                      <a:ext cx="5426710" cy="3402330"/>
                    </a:xfrm>
                    <a:prstGeom prst="rect">
                      <a:avLst/>
                    </a:prstGeom>
                  </pic:spPr>
                </pic:pic>
              </a:graphicData>
            </a:graphic>
            <wp14:sizeRelH relativeFrom="page">
              <wp14:pctWidth>0</wp14:pctWidth>
            </wp14:sizeRelH>
            <wp14:sizeRelV relativeFrom="page">
              <wp14:pctHeight>0</wp14:pctHeight>
            </wp14:sizeRelV>
          </wp:anchor>
        </w:drawing>
      </w:r>
      <w:r w:rsidR="00B73998" w:rsidRPr="00541599">
        <w:t>MAXINT – Maximum pixel intensity of images</w:t>
      </w:r>
    </w:p>
    <w:p w14:paraId="799A5994" w14:textId="73484BF4" w:rsidR="00B73998" w:rsidRPr="00541599" w:rsidRDefault="006E26FC" w:rsidP="00535963">
      <w:pPr>
        <w:spacing w:after="120" w:line="360" w:lineRule="auto"/>
      </w:pPr>
      <w:proofErr w:type="gramStart"/>
      <w:r w:rsidRPr="006E26FC">
        <w:rPr>
          <w:b/>
        </w:rPr>
        <w:t>Figure 3.7a.</w:t>
      </w:r>
      <w:proofErr w:type="gramEnd"/>
      <w:r>
        <w:t xml:space="preserve">  Software Processing of an Image File</w:t>
      </w:r>
    </w:p>
    <w:p w14:paraId="316B8E35" w14:textId="6E29A219" w:rsidR="00B73998" w:rsidRPr="00541599" w:rsidRDefault="00B73998" w:rsidP="00535963">
      <w:pPr>
        <w:spacing w:after="120" w:line="360" w:lineRule="auto"/>
      </w:pPr>
      <w:r w:rsidRPr="00541599">
        <w:lastRenderedPageBreak/>
        <w:t xml:space="preserve">The text processing is handled by Text.cpp and </w:t>
      </w:r>
      <w:proofErr w:type="spellStart"/>
      <w:r w:rsidRPr="00541599">
        <w:t>Text.h</w:t>
      </w:r>
      <w:proofErr w:type="spellEnd"/>
      <w:r w:rsidRPr="00541599">
        <w:t xml:space="preserve">. </w:t>
      </w:r>
      <w:r w:rsidR="00C22106">
        <w:t xml:space="preserve"> </w:t>
      </w:r>
      <w:r w:rsidRPr="00541599">
        <w:t>The code starts off by reading the entire text file into a string.</w:t>
      </w:r>
      <w:r w:rsidR="00C22106">
        <w:t xml:space="preserve"> </w:t>
      </w:r>
      <w:r w:rsidRPr="00541599">
        <w:t xml:space="preserve"> The number of rows and the number of letters in each row are determined by the size of the matrix defined in </w:t>
      </w:r>
      <w:proofErr w:type="spellStart"/>
      <w:r w:rsidRPr="00541599">
        <w:t>Image.h</w:t>
      </w:r>
      <w:proofErr w:type="spellEnd"/>
      <w:r w:rsidRPr="00541599">
        <w:t xml:space="preserve"> and also the horizontal/vertical spacing defined in </w:t>
      </w:r>
      <w:proofErr w:type="spellStart"/>
      <w:r w:rsidRPr="00541599">
        <w:t>Text.h</w:t>
      </w:r>
      <w:proofErr w:type="spellEnd"/>
      <w:r w:rsidRPr="00541599">
        <w:t xml:space="preserve">. </w:t>
      </w:r>
      <w:r w:rsidR="00C22106">
        <w:t xml:space="preserve"> </w:t>
      </w:r>
      <w:r w:rsidRPr="00541599">
        <w:t>The letters of the string are read one by one, converted into Braille (Braille.cpp/</w:t>
      </w:r>
      <w:proofErr w:type="spellStart"/>
      <w:r w:rsidRPr="00541599">
        <w:t>Braille.h</w:t>
      </w:r>
      <w:proofErr w:type="spellEnd"/>
      <w:r w:rsidRPr="00541599">
        <w:t xml:space="preserve">), and then written into the 2D array. </w:t>
      </w:r>
      <w:r w:rsidR="00C22106">
        <w:t xml:space="preserve"> </w:t>
      </w:r>
      <w:r w:rsidRPr="00541599">
        <w:t xml:space="preserve">The 2D array </w:t>
      </w:r>
      <w:proofErr w:type="gramStart"/>
      <w:r w:rsidRPr="00541599">
        <w:t>defaults raised pins as a height of one and writes</w:t>
      </w:r>
      <w:proofErr w:type="gramEnd"/>
      <w:r w:rsidRPr="00541599">
        <w:t xml:space="preserve"> the array values into output.txt.</w:t>
      </w:r>
    </w:p>
    <w:p w14:paraId="063B6272" w14:textId="77777777" w:rsidR="00B73998" w:rsidRPr="00541599" w:rsidRDefault="00B73998" w:rsidP="009F4377">
      <w:pPr>
        <w:spacing w:after="120" w:line="360" w:lineRule="auto"/>
        <w:ind w:left="720"/>
        <w:rPr>
          <w:i/>
        </w:rPr>
      </w:pPr>
      <w:r w:rsidRPr="00541599">
        <w:rPr>
          <w:i/>
        </w:rPr>
        <w:t xml:space="preserve">Defined variables in </w:t>
      </w:r>
      <w:proofErr w:type="spellStart"/>
      <w:r w:rsidRPr="00541599">
        <w:rPr>
          <w:i/>
        </w:rPr>
        <w:t>Text.h</w:t>
      </w:r>
      <w:proofErr w:type="spellEnd"/>
      <w:r w:rsidRPr="00541599">
        <w:rPr>
          <w:i/>
        </w:rPr>
        <w:t>:</w:t>
      </w:r>
    </w:p>
    <w:p w14:paraId="2F3C6510" w14:textId="77777777" w:rsidR="00B73998" w:rsidRPr="00541599" w:rsidRDefault="00B73998" w:rsidP="009F4377">
      <w:pPr>
        <w:spacing w:after="120" w:line="360" w:lineRule="auto"/>
        <w:ind w:left="720"/>
      </w:pPr>
      <w:r w:rsidRPr="00541599">
        <w:t>VSPACING – Number of pin rows to skip vertically</w:t>
      </w:r>
    </w:p>
    <w:p w14:paraId="3B5684B8" w14:textId="48E6C26B" w:rsidR="00B73998" w:rsidRDefault="00B73998" w:rsidP="009F4377">
      <w:pPr>
        <w:spacing w:after="120" w:line="360" w:lineRule="auto"/>
        <w:ind w:left="720"/>
      </w:pPr>
      <w:r w:rsidRPr="00541599">
        <w:t>HSPACING – Number of pin columns t</w:t>
      </w:r>
      <w:r w:rsidR="009F4377">
        <w:t>o skip horizontally for letters</w:t>
      </w:r>
    </w:p>
    <w:p w14:paraId="747F0B70" w14:textId="77777777" w:rsidR="009F4377" w:rsidRPr="00541599" w:rsidRDefault="009F4377" w:rsidP="009F4377">
      <w:pPr>
        <w:spacing w:after="120" w:line="360" w:lineRule="auto"/>
        <w:ind w:left="720"/>
      </w:pPr>
    </w:p>
    <w:p w14:paraId="3F70865F" w14:textId="24CBF183" w:rsidR="00B73998" w:rsidRDefault="009F4377" w:rsidP="00535963">
      <w:pPr>
        <w:spacing w:after="120" w:line="360" w:lineRule="auto"/>
      </w:pPr>
      <w:r>
        <w:t xml:space="preserve">To run the program, </w:t>
      </w:r>
      <w:r w:rsidRPr="00541599">
        <w:t xml:space="preserve">install </w:t>
      </w:r>
      <w:proofErr w:type="spellStart"/>
      <w:r w:rsidRPr="00541599">
        <w:t>OpenCV</w:t>
      </w:r>
      <w:proofErr w:type="spellEnd"/>
      <w:r w:rsidRPr="00541599">
        <w:t xml:space="preserve"> (</w:t>
      </w:r>
      <w:hyperlink r:id="rId24" w:history="1">
        <w:r w:rsidRPr="00541599">
          <w:rPr>
            <w:rStyle w:val="Hyperlink"/>
            <w:color w:val="auto"/>
          </w:rPr>
          <w:t>http://opencv.org/downloads.html</w:t>
        </w:r>
      </w:hyperlink>
      <w:r w:rsidRPr="00541599">
        <w:t xml:space="preserve">) </w:t>
      </w:r>
      <w:r>
        <w:t>o</w:t>
      </w:r>
      <w:r w:rsidR="00B73998" w:rsidRPr="00541599">
        <w:t xml:space="preserve">n a </w:t>
      </w:r>
      <w:proofErr w:type="spellStart"/>
      <w:r w:rsidR="00B73998" w:rsidRPr="00541599">
        <w:t>linux</w:t>
      </w:r>
      <w:proofErr w:type="spellEnd"/>
      <w:r w:rsidR="00B73998" w:rsidRPr="00541599">
        <w:t>-based system, then navigate to the source folder of the project files.</w:t>
      </w:r>
      <w:r w:rsidR="00C22106">
        <w:t xml:space="preserve"> </w:t>
      </w:r>
      <w:r w:rsidR="00B73998" w:rsidRPr="00541599">
        <w:t xml:space="preserve"> Execute ‘make’ then run ‘</w:t>
      </w:r>
      <w:proofErr w:type="gramStart"/>
      <w:r w:rsidR="00B73998" w:rsidRPr="00541599">
        <w:t>./</w:t>
      </w:r>
      <w:proofErr w:type="gramEnd"/>
      <w:r w:rsidR="00B73998" w:rsidRPr="00541599">
        <w:t>ece480dt5’ to start the program.</w:t>
      </w:r>
      <w:r w:rsidR="00C22106">
        <w:t xml:space="preserve"> </w:t>
      </w:r>
      <w:r w:rsidR="00B73998" w:rsidRPr="00541599">
        <w:t xml:space="preserve"> The first input argument is the input file type (image or text), and the second argument is the location of the file based on the executable (ece480dt5) or a full system path is also accepted.</w:t>
      </w:r>
      <w:r w:rsidR="00C22106">
        <w:t xml:space="preserve"> </w:t>
      </w:r>
      <w:r w:rsidR="00B73998" w:rsidRPr="00541599">
        <w:t xml:space="preserve"> After the two valid inputs are taken, the program will create a 2D array output text file in the same directory as the executable. </w:t>
      </w:r>
      <w:r w:rsidR="00C22106">
        <w:t xml:space="preserve"> </w:t>
      </w:r>
      <w:r w:rsidR="00B73998" w:rsidRPr="00541599">
        <w:t>The output text file will then be passed to the hardware portion of the code to appropriately move the</w:t>
      </w:r>
      <w:r>
        <w:t xml:space="preserve"> servos to the defined heights.</w:t>
      </w:r>
    </w:p>
    <w:p w14:paraId="73F66E15" w14:textId="77777777" w:rsidR="009F4377" w:rsidRPr="00541599" w:rsidRDefault="009F4377" w:rsidP="00535963">
      <w:pPr>
        <w:spacing w:after="120" w:line="360" w:lineRule="auto"/>
      </w:pPr>
    </w:p>
    <w:p w14:paraId="5ADFC09A" w14:textId="77777777" w:rsidR="00B73998" w:rsidRPr="009F4377" w:rsidRDefault="00B73998" w:rsidP="00FA1A3E">
      <w:pPr>
        <w:spacing w:line="360" w:lineRule="auto"/>
        <w:rPr>
          <w:i/>
          <w:szCs w:val="28"/>
        </w:rPr>
      </w:pPr>
      <w:r w:rsidRPr="009F4377">
        <w:rPr>
          <w:i/>
          <w:szCs w:val="28"/>
        </w:rPr>
        <w:t>Hardware Portion</w:t>
      </w:r>
    </w:p>
    <w:p w14:paraId="5738B738" w14:textId="3EFCFB77" w:rsidR="00B73998" w:rsidRPr="00541599" w:rsidRDefault="00B73998" w:rsidP="00535963">
      <w:pPr>
        <w:spacing w:after="120" w:line="360" w:lineRule="auto"/>
      </w:pPr>
      <w:r w:rsidRPr="00541599">
        <w:t>The Arduino Uno Revision 3 microcontroller was used to control the servos and linear actuators in our project.</w:t>
      </w:r>
      <w:r w:rsidR="00C22106">
        <w:t xml:space="preserve"> </w:t>
      </w:r>
      <w:r w:rsidRPr="00541599">
        <w:t xml:space="preserve"> The Arduino/Processing IDE continues where the software processing left off to control the XY table and</w:t>
      </w:r>
      <w:r w:rsidR="00FA1A3E">
        <w:t xml:space="preserve"> Z-axis pin raising mechanism. </w:t>
      </w:r>
    </w:p>
    <w:p w14:paraId="35D9C1BA" w14:textId="77777777" w:rsidR="00B73998" w:rsidRPr="00FA1A3E" w:rsidRDefault="00B73998" w:rsidP="009F4377">
      <w:pPr>
        <w:spacing w:after="120" w:line="360" w:lineRule="auto"/>
        <w:ind w:left="720"/>
        <w:rPr>
          <w:i/>
        </w:rPr>
      </w:pPr>
      <w:r w:rsidRPr="00FA1A3E">
        <w:rPr>
          <w:i/>
        </w:rPr>
        <w:t>Source Code File (Included in the Appendix):</w:t>
      </w:r>
    </w:p>
    <w:p w14:paraId="0BEACD51" w14:textId="24934A99" w:rsidR="00B73998" w:rsidRPr="00541599" w:rsidRDefault="00B73998" w:rsidP="009F4377">
      <w:pPr>
        <w:spacing w:after="120" w:line="360" w:lineRule="auto"/>
        <w:ind w:left="720"/>
      </w:pPr>
      <w:proofErr w:type="spellStart"/>
      <w:r w:rsidRPr="00541599">
        <w:t>ServoControl.pde</w:t>
      </w:r>
      <w:proofErr w:type="spellEnd"/>
      <w:r w:rsidR="009F4377">
        <w:t xml:space="preserve"> (Figure 3.7b</w:t>
      </w:r>
      <w:r w:rsidRPr="00541599">
        <w:t xml:space="preserve">) – Reads the output text file from the image/text processing, </w:t>
      </w:r>
      <w:proofErr w:type="gramStart"/>
      <w:r w:rsidRPr="00541599">
        <w:t>then</w:t>
      </w:r>
      <w:proofErr w:type="gramEnd"/>
      <w:r w:rsidRPr="00541599">
        <w:t xml:space="preserve"> moves the XY table and Z-mechanism to raise the pins to the corresponding height.</w:t>
      </w:r>
    </w:p>
    <w:p w14:paraId="49D348B5" w14:textId="77777777" w:rsidR="00B73998" w:rsidRPr="00541599" w:rsidRDefault="00B73998" w:rsidP="00535963">
      <w:pPr>
        <w:spacing w:after="120" w:line="360" w:lineRule="auto"/>
      </w:pPr>
      <w:r w:rsidRPr="00541599">
        <w:rPr>
          <w:noProof/>
        </w:rPr>
        <w:lastRenderedPageBreak/>
        <w:drawing>
          <wp:inline distT="0" distB="0" distL="0" distR="0" wp14:anchorId="5919D66E" wp14:editId="1BB31898">
            <wp:extent cx="3593805" cy="4309654"/>
            <wp:effectExtent l="0" t="0" r="698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04-20 at 5.33.03 PM.png"/>
                    <pic:cNvPicPr/>
                  </pic:nvPicPr>
                  <pic:blipFill>
                    <a:blip r:embed="rId25">
                      <a:extLst>
                        <a:ext uri="{28A0092B-C50C-407E-A947-70E740481C1C}">
                          <a14:useLocalDpi xmlns:a14="http://schemas.microsoft.com/office/drawing/2010/main" val="0"/>
                        </a:ext>
                      </a:extLst>
                    </a:blip>
                    <a:stretch>
                      <a:fillRect/>
                    </a:stretch>
                  </pic:blipFill>
                  <pic:spPr>
                    <a:xfrm>
                      <a:off x="0" y="0"/>
                      <a:ext cx="3601937" cy="4319405"/>
                    </a:xfrm>
                    <a:prstGeom prst="rect">
                      <a:avLst/>
                    </a:prstGeom>
                  </pic:spPr>
                </pic:pic>
              </a:graphicData>
            </a:graphic>
          </wp:inline>
        </w:drawing>
      </w:r>
    </w:p>
    <w:p w14:paraId="49992F01" w14:textId="2F24746D" w:rsidR="00B73998" w:rsidRPr="00541599" w:rsidRDefault="009F4377" w:rsidP="00535963">
      <w:pPr>
        <w:spacing w:after="120" w:line="360" w:lineRule="auto"/>
      </w:pPr>
      <w:proofErr w:type="gramStart"/>
      <w:r w:rsidRPr="009F4377">
        <w:rPr>
          <w:b/>
        </w:rPr>
        <w:t>Figure 3.7b.</w:t>
      </w:r>
      <w:proofErr w:type="gramEnd"/>
      <w:r>
        <w:t xml:space="preserve">  Screenshot of </w:t>
      </w:r>
      <w:proofErr w:type="spellStart"/>
      <w:r>
        <w:t>ServoControl</w:t>
      </w:r>
      <w:proofErr w:type="spellEnd"/>
      <w:r>
        <w:t xml:space="preserve"> Program</w:t>
      </w:r>
    </w:p>
    <w:p w14:paraId="14AD1EBF" w14:textId="77777777" w:rsidR="00B73998" w:rsidRPr="00541599" w:rsidRDefault="00B73998" w:rsidP="00535963">
      <w:pPr>
        <w:spacing w:after="120" w:line="360" w:lineRule="auto"/>
      </w:pPr>
    </w:p>
    <w:p w14:paraId="070DB7DE" w14:textId="484D6445" w:rsidR="00B73998" w:rsidRPr="00541599" w:rsidRDefault="00B73998" w:rsidP="00535963">
      <w:pPr>
        <w:spacing w:after="120" w:line="360" w:lineRule="auto"/>
      </w:pPr>
      <w:r w:rsidRPr="00541599">
        <w:t xml:space="preserve">The Processing program starts by storing the pin heights gathered from the image/text processing portion (output.txt) into a local 2D array (function - </w:t>
      </w:r>
      <w:proofErr w:type="spellStart"/>
      <w:r w:rsidRPr="00541599">
        <w:t>processimage</w:t>
      </w:r>
      <w:proofErr w:type="spellEnd"/>
      <w:r w:rsidRPr="00541599">
        <w:t xml:space="preserve">). </w:t>
      </w:r>
      <w:r w:rsidR="00C22106">
        <w:t xml:space="preserve"> </w:t>
      </w:r>
      <w:r w:rsidRPr="00541599">
        <w:t>The pin raising is achieved with a state machine.</w:t>
      </w:r>
      <w:r w:rsidR="00C22106">
        <w:t xml:space="preserve"> </w:t>
      </w:r>
      <w:r w:rsidRPr="00541599">
        <w:t xml:space="preserve"> In the Reset state, the X and Y-axis servos are instructed to move until they reach the starting position via feedback from the linear potentiometers.</w:t>
      </w:r>
      <w:r w:rsidR="00C22106">
        <w:t xml:space="preserve"> </w:t>
      </w:r>
      <w:r w:rsidRPr="00541599">
        <w:t xml:space="preserve"> Once the table is reset the state machine is put into a Ready state, where inside it loops between raising the pin with the Z-axis mechanism and moving to the next pin. </w:t>
      </w:r>
      <w:r w:rsidR="00C22106">
        <w:t xml:space="preserve"> </w:t>
      </w:r>
      <w:r w:rsidRPr="00541599">
        <w:t>The Z-axis mechanism raises the pin based off of the pin height defined from the software portion.</w:t>
      </w:r>
      <w:r w:rsidR="00C22106">
        <w:t xml:space="preserve"> </w:t>
      </w:r>
      <w:r w:rsidRPr="00541599">
        <w:t xml:space="preserve"> Upon testing, the servos that were used for the Z-axis had roughly 120 degrees of movement instead of the 180 degrees defined in the specs. </w:t>
      </w:r>
      <w:r w:rsidR="00C22106">
        <w:t xml:space="preserve"> </w:t>
      </w:r>
      <w:r w:rsidRPr="00541599">
        <w:t xml:space="preserve">To solve this issue, the global variables </w:t>
      </w:r>
      <w:proofErr w:type="spellStart"/>
      <w:r w:rsidRPr="00541599">
        <w:t>minAngle</w:t>
      </w:r>
      <w:proofErr w:type="spellEnd"/>
      <w:r w:rsidRPr="00541599">
        <w:t xml:space="preserve"> and </w:t>
      </w:r>
      <w:proofErr w:type="spellStart"/>
      <w:r w:rsidRPr="00541599">
        <w:t>maxAngle</w:t>
      </w:r>
      <w:proofErr w:type="spellEnd"/>
      <w:r w:rsidRPr="00541599">
        <w:t xml:space="preserve"> control the lowest and highest angle the servo can rotate. </w:t>
      </w:r>
      <w:r w:rsidR="00C22106">
        <w:t xml:space="preserve"> </w:t>
      </w:r>
      <w:r w:rsidRPr="00541599">
        <w:t xml:space="preserve">The function </w:t>
      </w:r>
      <w:proofErr w:type="gramStart"/>
      <w:r w:rsidRPr="00541599">
        <w:t>update(</w:t>
      </w:r>
      <w:proofErr w:type="gramEnd"/>
      <w:r w:rsidRPr="00541599">
        <w:t>) is called for each pin and controls the location of the Z-axis and the 2D array index. Once the last pin is printed, the program exits.</w:t>
      </w:r>
    </w:p>
    <w:p w14:paraId="34537AD8" w14:textId="77777777" w:rsidR="00B73998" w:rsidRPr="00541599" w:rsidRDefault="00B73998" w:rsidP="00096903">
      <w:pPr>
        <w:spacing w:line="360" w:lineRule="auto"/>
        <w:rPr>
          <w:i/>
        </w:rPr>
      </w:pPr>
      <w:r w:rsidRPr="00541599">
        <w:rPr>
          <w:i/>
        </w:rPr>
        <w:lastRenderedPageBreak/>
        <w:t>Arduino Pin-Outs</w:t>
      </w:r>
    </w:p>
    <w:p w14:paraId="019C76FB" w14:textId="77777777" w:rsidR="00B73998" w:rsidRPr="00541599" w:rsidRDefault="00B73998" w:rsidP="00096903">
      <w:pPr>
        <w:spacing w:after="120" w:line="360" w:lineRule="auto"/>
      </w:pPr>
      <w:r w:rsidRPr="00541599">
        <w:t>Digital Pin</w:t>
      </w:r>
      <w:r w:rsidRPr="00541599">
        <w:tab/>
      </w:r>
      <w:proofErr w:type="gramStart"/>
      <w:r w:rsidRPr="00541599">
        <w:t>7 :</w:t>
      </w:r>
      <w:proofErr w:type="gramEnd"/>
      <w:r w:rsidRPr="00541599">
        <w:t xml:space="preserve"> Control first Z-axis mechanism</w:t>
      </w:r>
    </w:p>
    <w:p w14:paraId="6A8D2BBC" w14:textId="77777777" w:rsidR="00B73998" w:rsidRPr="00541599" w:rsidRDefault="00B73998" w:rsidP="00096903">
      <w:pPr>
        <w:spacing w:after="120" w:line="360" w:lineRule="auto"/>
      </w:pPr>
      <w:r w:rsidRPr="00541599">
        <w:tab/>
      </w:r>
      <w:r w:rsidRPr="00541599">
        <w:tab/>
      </w:r>
      <w:proofErr w:type="gramStart"/>
      <w:r w:rsidRPr="00541599">
        <w:t>6 :</w:t>
      </w:r>
      <w:proofErr w:type="gramEnd"/>
      <w:r w:rsidRPr="00541599">
        <w:t xml:space="preserve"> Control second Z-axis mechanism</w:t>
      </w:r>
    </w:p>
    <w:p w14:paraId="44D3C01C" w14:textId="77777777" w:rsidR="00B73998" w:rsidRPr="00541599" w:rsidRDefault="00B73998" w:rsidP="00096903">
      <w:pPr>
        <w:spacing w:after="120" w:line="360" w:lineRule="auto"/>
      </w:pPr>
      <w:r w:rsidRPr="00541599">
        <w:tab/>
      </w:r>
      <w:r w:rsidRPr="00541599">
        <w:tab/>
      </w:r>
      <w:proofErr w:type="gramStart"/>
      <w:r w:rsidRPr="00541599">
        <w:t>5 :</w:t>
      </w:r>
      <w:proofErr w:type="gramEnd"/>
      <w:r w:rsidRPr="00541599">
        <w:t xml:space="preserve"> Control X-axis movement</w:t>
      </w:r>
    </w:p>
    <w:p w14:paraId="0A7DDE4C" w14:textId="77777777" w:rsidR="00B73998" w:rsidRPr="00541599" w:rsidRDefault="00B73998" w:rsidP="00096903">
      <w:pPr>
        <w:spacing w:after="120" w:line="360" w:lineRule="auto"/>
      </w:pPr>
      <w:r w:rsidRPr="00541599">
        <w:tab/>
      </w:r>
      <w:r w:rsidRPr="00541599">
        <w:tab/>
      </w:r>
      <w:proofErr w:type="gramStart"/>
      <w:r w:rsidRPr="00541599">
        <w:t>4 :</w:t>
      </w:r>
      <w:proofErr w:type="gramEnd"/>
      <w:r w:rsidRPr="00541599">
        <w:t xml:space="preserve"> Control Y-axis movement</w:t>
      </w:r>
    </w:p>
    <w:p w14:paraId="19C5C135" w14:textId="77777777" w:rsidR="00B73998" w:rsidRPr="00541599" w:rsidRDefault="00B73998" w:rsidP="00096903">
      <w:pPr>
        <w:spacing w:after="120" w:line="360" w:lineRule="auto"/>
      </w:pPr>
      <w:r w:rsidRPr="00541599">
        <w:t>Analog Pin</w:t>
      </w:r>
      <w:r w:rsidRPr="00541599">
        <w:tab/>
        <w:t>A0: Location feedback of X-axis via linear potentiometers</w:t>
      </w:r>
    </w:p>
    <w:p w14:paraId="5291DF8D" w14:textId="77777777" w:rsidR="00B73998" w:rsidRPr="00541599" w:rsidRDefault="00B73998" w:rsidP="00096903">
      <w:pPr>
        <w:spacing w:after="120" w:line="360" w:lineRule="auto"/>
      </w:pPr>
      <w:r w:rsidRPr="00541599">
        <w:tab/>
      </w:r>
      <w:r w:rsidRPr="00541599">
        <w:tab/>
        <w:t>A1: Location feedback of Y-axis via linear potentiometers</w:t>
      </w:r>
    </w:p>
    <w:p w14:paraId="413A0122" w14:textId="77777777" w:rsidR="00B73998" w:rsidRPr="00541599" w:rsidRDefault="00B73998" w:rsidP="00096903">
      <w:pPr>
        <w:spacing w:after="120" w:line="360" w:lineRule="auto"/>
      </w:pPr>
      <w:r w:rsidRPr="00541599">
        <w:t>Power</w:t>
      </w:r>
      <w:r w:rsidRPr="00541599">
        <w:tab/>
      </w:r>
      <w:r w:rsidRPr="00541599">
        <w:tab/>
        <w:t>5V: Power for Z-axis servos and linear potentiometers</w:t>
      </w:r>
    </w:p>
    <w:p w14:paraId="6425CCF4" w14:textId="4491AB0C" w:rsidR="00B73998" w:rsidRDefault="00B73998" w:rsidP="00096903">
      <w:pPr>
        <w:spacing w:after="120" w:line="360" w:lineRule="auto"/>
      </w:pPr>
      <w:r w:rsidRPr="00541599">
        <w:tab/>
      </w:r>
      <w:r w:rsidRPr="00541599">
        <w:tab/>
        <w:t>G</w:t>
      </w:r>
      <w:r w:rsidR="00FA1A3E">
        <w:t>ND: Ground</w:t>
      </w:r>
    </w:p>
    <w:p w14:paraId="65C7FF15" w14:textId="77777777" w:rsidR="00FA1A3E" w:rsidRPr="00541599" w:rsidRDefault="00FA1A3E" w:rsidP="00FA1A3E">
      <w:pPr>
        <w:spacing w:after="120" w:line="360" w:lineRule="auto"/>
        <w:ind w:left="720"/>
      </w:pPr>
    </w:p>
    <w:p w14:paraId="19348A3B" w14:textId="77777777" w:rsidR="00B73998" w:rsidRPr="00541599" w:rsidRDefault="00B73998" w:rsidP="00535963">
      <w:pPr>
        <w:spacing w:after="120" w:line="360" w:lineRule="auto"/>
      </w:pPr>
      <w:r w:rsidRPr="00541599">
        <w:rPr>
          <w:noProof/>
        </w:rPr>
        <w:drawing>
          <wp:inline distT="0" distB="0" distL="0" distR="0" wp14:anchorId="01BB5105" wp14:editId="32B93481">
            <wp:extent cx="3795824" cy="456113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04-20 at 5.31.55 PM.png"/>
                    <pic:cNvPicPr/>
                  </pic:nvPicPr>
                  <pic:blipFill>
                    <a:blip r:embed="rId26">
                      <a:extLst>
                        <a:ext uri="{28A0092B-C50C-407E-A947-70E740481C1C}">
                          <a14:useLocalDpi xmlns:a14="http://schemas.microsoft.com/office/drawing/2010/main" val="0"/>
                        </a:ext>
                      </a:extLst>
                    </a:blip>
                    <a:stretch>
                      <a:fillRect/>
                    </a:stretch>
                  </pic:blipFill>
                  <pic:spPr>
                    <a:xfrm>
                      <a:off x="0" y="0"/>
                      <a:ext cx="3797943" cy="4563684"/>
                    </a:xfrm>
                    <a:prstGeom prst="rect">
                      <a:avLst/>
                    </a:prstGeom>
                  </pic:spPr>
                </pic:pic>
              </a:graphicData>
            </a:graphic>
          </wp:inline>
        </w:drawing>
      </w:r>
    </w:p>
    <w:p w14:paraId="0FA7A7E4" w14:textId="06E41050" w:rsidR="00B73998" w:rsidRPr="00541599" w:rsidRDefault="00CC1AD6" w:rsidP="00535963">
      <w:pPr>
        <w:spacing w:after="120" w:line="360" w:lineRule="auto"/>
      </w:pPr>
      <w:proofErr w:type="gramStart"/>
      <w:r w:rsidRPr="00CC1AD6">
        <w:rPr>
          <w:b/>
        </w:rPr>
        <w:t>Figure 3.7c.</w:t>
      </w:r>
      <w:proofErr w:type="gramEnd"/>
      <w:r w:rsidRPr="00CC1AD6">
        <w:rPr>
          <w:b/>
        </w:rPr>
        <w:t xml:space="preserve">  </w:t>
      </w:r>
      <w:r>
        <w:t xml:space="preserve">Standard </w:t>
      </w:r>
      <w:proofErr w:type="spellStart"/>
      <w:r>
        <w:t>Firmata</w:t>
      </w:r>
      <w:proofErr w:type="spellEnd"/>
      <w:r>
        <w:t xml:space="preserve"> </w:t>
      </w:r>
      <w:proofErr w:type="gramStart"/>
      <w:r>
        <w:t>For</w:t>
      </w:r>
      <w:proofErr w:type="gramEnd"/>
      <w:r>
        <w:t xml:space="preserve"> Processing IDE and Arduino Interface</w:t>
      </w:r>
    </w:p>
    <w:p w14:paraId="369BA691" w14:textId="7ABD4913" w:rsidR="00B73998" w:rsidRPr="00541599" w:rsidRDefault="00F95FB4" w:rsidP="00535963">
      <w:pPr>
        <w:spacing w:after="120" w:line="360" w:lineRule="auto"/>
      </w:pPr>
      <w:r>
        <w:lastRenderedPageBreak/>
        <w:t>To run the program, i</w:t>
      </w:r>
      <w:r w:rsidR="00B73998" w:rsidRPr="00541599">
        <w:t>nstall Arduino IDE (</w:t>
      </w:r>
      <w:hyperlink r:id="rId27" w:history="1">
        <w:r w:rsidR="00B73998" w:rsidRPr="00541599">
          <w:rPr>
            <w:rStyle w:val="Hyperlink"/>
            <w:color w:val="auto"/>
          </w:rPr>
          <w:t>http://arduino.cc/en/main/software</w:t>
        </w:r>
      </w:hyperlink>
      <w:r w:rsidR="00B73998" w:rsidRPr="00541599">
        <w:t>) and Processing IDE (</w:t>
      </w:r>
      <w:hyperlink r:id="rId28" w:history="1">
        <w:r w:rsidR="00B73998" w:rsidRPr="00541599">
          <w:rPr>
            <w:rStyle w:val="Hyperlink"/>
            <w:color w:val="auto"/>
          </w:rPr>
          <w:t>https://processing.org/download/?processing</w:t>
        </w:r>
      </w:hyperlink>
      <w:r w:rsidR="00B73998" w:rsidRPr="00541599">
        <w:t xml:space="preserve">). </w:t>
      </w:r>
      <w:r w:rsidR="00C22106">
        <w:t xml:space="preserve"> </w:t>
      </w:r>
      <w:r w:rsidR="00B73998" w:rsidRPr="00541599">
        <w:t>The Ardu</w:t>
      </w:r>
      <w:r w:rsidR="000A1A5C">
        <w:t xml:space="preserve">ino Standard </w:t>
      </w:r>
      <w:proofErr w:type="spellStart"/>
      <w:r w:rsidR="000A1A5C">
        <w:t>Firmata</w:t>
      </w:r>
      <w:proofErr w:type="spellEnd"/>
      <w:r w:rsidR="000A1A5C">
        <w:t xml:space="preserve"> (Figure 3.7c</w:t>
      </w:r>
      <w:r w:rsidR="00B73998" w:rsidRPr="00541599">
        <w:t>) was used to communicate from Processing IDE to the Arduino Uno microcontroller.</w:t>
      </w:r>
      <w:r w:rsidR="00C22106">
        <w:t xml:space="preserve"> </w:t>
      </w:r>
      <w:r w:rsidR="00B73998" w:rsidRPr="00541599">
        <w:t xml:space="preserve"> Connect the Arduino Uno with the serial connector then upload the Standard </w:t>
      </w:r>
      <w:proofErr w:type="spellStart"/>
      <w:r w:rsidR="00B73998" w:rsidRPr="00541599">
        <w:t>Firmata</w:t>
      </w:r>
      <w:proofErr w:type="spellEnd"/>
      <w:r w:rsidR="00B73998" w:rsidRPr="00541599">
        <w:t xml:space="preserve"> to the Arduino by opening Arduino IDE then selecting File&gt; Examples&gt; </w:t>
      </w:r>
      <w:proofErr w:type="spellStart"/>
      <w:r w:rsidR="00B73998" w:rsidRPr="00541599">
        <w:t>Firmata</w:t>
      </w:r>
      <w:proofErr w:type="spellEnd"/>
      <w:r w:rsidR="00B73998" w:rsidRPr="00541599">
        <w:t xml:space="preserve">&gt; </w:t>
      </w:r>
      <w:proofErr w:type="spellStart"/>
      <w:r w:rsidR="00B73998" w:rsidRPr="00541599">
        <w:t>StandardFirmata</w:t>
      </w:r>
      <w:proofErr w:type="spellEnd"/>
      <w:r w:rsidR="00B73998" w:rsidRPr="00541599">
        <w:t>, then clicking Upload.</w:t>
      </w:r>
      <w:r w:rsidR="00C22106">
        <w:t xml:space="preserve"> </w:t>
      </w:r>
      <w:r w:rsidR="00B73998" w:rsidRPr="00541599">
        <w:t xml:space="preserve"> The next step is to open Processing IDE and then selecting the Arduino/Processing&gt; </w:t>
      </w:r>
      <w:proofErr w:type="spellStart"/>
      <w:r w:rsidR="00B73998" w:rsidRPr="00541599">
        <w:t>ServoControl</w:t>
      </w:r>
      <w:proofErr w:type="spellEnd"/>
      <w:r w:rsidR="00B73998" w:rsidRPr="00541599">
        <w:t xml:space="preserve">&gt; </w:t>
      </w:r>
      <w:proofErr w:type="spellStart"/>
      <w:r w:rsidR="00B73998" w:rsidRPr="00541599">
        <w:t>ServoControl.pde</w:t>
      </w:r>
      <w:proofErr w:type="spellEnd"/>
      <w:r w:rsidR="00B73998" w:rsidRPr="00541599">
        <w:t xml:space="preserve"> file from the project directory.</w:t>
      </w:r>
      <w:r w:rsidR="00C22106">
        <w:t xml:space="preserve"> </w:t>
      </w:r>
      <w:r w:rsidR="00B73998" w:rsidRPr="00541599">
        <w:t xml:space="preserve"> Provide an output.txt file from the software portion and place the file in the root project directory, and then click on Upload. </w:t>
      </w:r>
    </w:p>
    <w:p w14:paraId="017301AD" w14:textId="4AA9465A" w:rsidR="00B73998" w:rsidRPr="000A1A5C" w:rsidRDefault="00B73998" w:rsidP="00535963">
      <w:pPr>
        <w:spacing w:after="120" w:line="360" w:lineRule="auto"/>
        <w:rPr>
          <w:i/>
        </w:rPr>
      </w:pPr>
      <w:r w:rsidRPr="00541599">
        <w:t xml:space="preserve">The complete software and hardware code can be executed by running the shell script file run.sh. </w:t>
      </w:r>
      <w:r w:rsidR="00C22106">
        <w:t xml:space="preserve"> </w:t>
      </w:r>
      <w:r w:rsidRPr="00541599">
        <w:t>The script compiles the C++ code, runs the executable, executes the processing code, removes the output.txt, and then finally cleans the source folder (The file location required for the image/text processing portion is a path relative from the root directory of the project).</w:t>
      </w:r>
      <w:r w:rsidRPr="00541599">
        <w:rPr>
          <w:i/>
        </w:rPr>
        <w:br w:type="page"/>
      </w:r>
    </w:p>
    <w:p w14:paraId="7CE49697" w14:textId="60502D5C" w:rsidR="00B73998" w:rsidRPr="004A57A7" w:rsidRDefault="00B73998" w:rsidP="00535963">
      <w:pPr>
        <w:spacing w:after="120" w:line="360" w:lineRule="auto"/>
        <w:contextualSpacing/>
        <w:rPr>
          <w:b/>
          <w:sz w:val="28"/>
        </w:rPr>
      </w:pPr>
      <w:r w:rsidRPr="004A57A7">
        <w:rPr>
          <w:b/>
          <w:sz w:val="28"/>
        </w:rPr>
        <w:lastRenderedPageBreak/>
        <w:t xml:space="preserve">Chapter </w:t>
      </w:r>
      <w:r w:rsidR="004A57A7">
        <w:rPr>
          <w:b/>
          <w:sz w:val="28"/>
        </w:rPr>
        <w:t xml:space="preserve">4 – </w:t>
      </w:r>
      <w:r w:rsidR="004A57A7" w:rsidRPr="004A57A7">
        <w:rPr>
          <w:b/>
          <w:sz w:val="28"/>
        </w:rPr>
        <w:t>Test Data</w:t>
      </w:r>
    </w:p>
    <w:p w14:paraId="6872217E" w14:textId="63248794" w:rsidR="00B73998" w:rsidRPr="00541599" w:rsidRDefault="00B73998" w:rsidP="00535963">
      <w:pPr>
        <w:spacing w:after="120" w:line="360" w:lineRule="auto"/>
        <w:contextualSpacing/>
      </w:pPr>
      <w:r w:rsidRPr="00541599">
        <w:t xml:space="preserve">Our design consisted of a few different major components, including the X-Y table, the Z-axis raising mechanism, the variable-grip grid of pins, and the software processing of an image.  During the prototype stages of the design, each of these sections were both built and tested individually.  Once each of the individual components </w:t>
      </w:r>
      <w:r w:rsidR="00A46563">
        <w:t>was</w:t>
      </w:r>
      <w:r w:rsidRPr="00541599">
        <w:t xml:space="preserve"> complete and functional, we assembled the parts into our final design; this is where the majority of the testing for our project took place.</w:t>
      </w:r>
    </w:p>
    <w:p w14:paraId="7D7BBFF4" w14:textId="3932A1E5" w:rsidR="00B73998" w:rsidRPr="00541599" w:rsidRDefault="00B73998" w:rsidP="00535963">
      <w:pPr>
        <w:spacing w:after="120" w:line="360" w:lineRule="auto"/>
        <w:contextualSpacing/>
      </w:pPr>
      <w:r w:rsidRPr="00541599">
        <w:t>In order to test the functionality of the design, we fed an image into the tactile display and recorded what happened.  The software worked flawlessly, as it had already been finished during the individual section; the image of an apple was converted to a grayscale image, and the corresponding pin heights were generated.  Individually, the X-Y table and the Z-axis pin-raiser had both functioned well; when the two parts were coupled together they generally worked well, with an acceptable level of precision and repeatability.  The X-Y table would maneuver the Z-mechanism into place, which would then push a pin up, and rotate back down; from there the process simply repeated for every pin in the image.  Initially when we tested the design, some of the pins, after being raised to the desired height, fell back down into the lowest position.  Overall though, the initial test functioned well, with the general shape of the image showing up on the grid and at the desired heights.</w:t>
      </w:r>
    </w:p>
    <w:p w14:paraId="0F7FE409" w14:textId="260E0E2E" w:rsidR="00B73998" w:rsidRPr="00541599" w:rsidRDefault="00B73998" w:rsidP="00535963">
      <w:pPr>
        <w:spacing w:after="120" w:line="360" w:lineRule="auto"/>
        <w:contextualSpacing/>
      </w:pPr>
      <w:r w:rsidRPr="00541599">
        <w:t>The two largest problems we faced were that occasionally pins would slip back down, and that occasionally the pin raising mechanism would hit neighboring pins or no pins at all.  In order to solve the former problem, the tightness of the locking mechanism was increased, until very few pins still slipped out, which we deemed as successful since the full grid contained over a thousand pins.  In order to solve the second problem, in which incorrect pins were occasionally raised, an enclosure was built to keep the pin-grid firmly in place.  When designing this enclosure, we ran into another problem; the wood panel we used to house the grid was flexible, allowing the grid to shift slightly under pressure.  This was improved by attaching metal cross-braces to the underside of the panel, preventing this unwanted flexing.  Overall, the final design functioned much as we hoped it would, with a minor but acceptable amount of error; therefore, we believe our overall project to be successful.</w:t>
      </w:r>
    </w:p>
    <w:p w14:paraId="2A3B8EDD" w14:textId="3EC45E32" w:rsidR="00B73998" w:rsidRPr="003C331D" w:rsidRDefault="00B73998" w:rsidP="00C22106">
      <w:pPr>
        <w:pStyle w:val="Heading1"/>
        <w:spacing w:before="0" w:after="120" w:line="360" w:lineRule="auto"/>
        <w:rPr>
          <w:rFonts w:ascii="Times New Roman" w:hAnsi="Times New Roman" w:cs="Times New Roman"/>
          <w:b/>
          <w:color w:val="auto"/>
          <w:sz w:val="28"/>
          <w:szCs w:val="24"/>
        </w:rPr>
      </w:pPr>
      <w:r w:rsidRPr="003C331D">
        <w:rPr>
          <w:rFonts w:ascii="Times New Roman" w:hAnsi="Times New Roman" w:cs="Times New Roman"/>
          <w:b/>
          <w:color w:val="auto"/>
          <w:sz w:val="28"/>
          <w:szCs w:val="24"/>
        </w:rPr>
        <w:lastRenderedPageBreak/>
        <w:t>Chapter 5 – Final Cost, Schedule, Summary, and Conclusions</w:t>
      </w:r>
    </w:p>
    <w:p w14:paraId="5FD9D70C" w14:textId="3DF212E3" w:rsidR="00B73998" w:rsidRPr="003C331D" w:rsidRDefault="003C331D" w:rsidP="00C22106">
      <w:pPr>
        <w:pStyle w:val="Heading2"/>
        <w:spacing w:before="0" w:line="360" w:lineRule="auto"/>
        <w:rPr>
          <w:rFonts w:ascii="Times New Roman" w:hAnsi="Times New Roman" w:cs="Times New Roman"/>
          <w:i/>
          <w:color w:val="auto"/>
          <w:sz w:val="24"/>
          <w:szCs w:val="24"/>
          <w:u w:val="single"/>
        </w:rPr>
      </w:pPr>
      <w:r w:rsidRPr="003C331D">
        <w:rPr>
          <w:rFonts w:ascii="Times New Roman" w:hAnsi="Times New Roman" w:cs="Times New Roman"/>
          <w:i/>
          <w:color w:val="auto"/>
          <w:sz w:val="24"/>
          <w:szCs w:val="24"/>
          <w:u w:val="single"/>
        </w:rPr>
        <w:t xml:space="preserve">5.1 </w:t>
      </w:r>
      <w:r w:rsidR="00B73998" w:rsidRPr="003C331D">
        <w:rPr>
          <w:rFonts w:ascii="Times New Roman" w:hAnsi="Times New Roman" w:cs="Times New Roman"/>
          <w:i/>
          <w:color w:val="auto"/>
          <w:sz w:val="24"/>
          <w:szCs w:val="24"/>
          <w:u w:val="single"/>
        </w:rPr>
        <w:t>Summary</w:t>
      </w:r>
    </w:p>
    <w:p w14:paraId="1B67EC59" w14:textId="50B0C031" w:rsidR="00B73998" w:rsidRDefault="00B73998" w:rsidP="00535963">
      <w:pPr>
        <w:spacing w:after="120" w:line="360" w:lineRule="auto"/>
      </w:pPr>
      <w:r w:rsidRPr="003C331D">
        <w:t xml:space="preserve">The project was an overall success. </w:t>
      </w:r>
      <w:r w:rsidR="00C22106" w:rsidRPr="003C331D">
        <w:t xml:space="preserve"> Team five</w:t>
      </w:r>
      <w:r w:rsidRPr="003C331D">
        <w:t xml:space="preserve"> constructed a 3D tactile display that </w:t>
      </w:r>
      <w:r w:rsidR="00C22106" w:rsidRPr="003C331D">
        <w:t>can</w:t>
      </w:r>
      <w:r w:rsidRPr="003C331D">
        <w:t xml:space="preserve"> display images and Braille.  We were able to implement a working X</w:t>
      </w:r>
      <w:r w:rsidR="00225075">
        <w:t>-</w:t>
      </w:r>
      <w:r w:rsidRPr="003C331D">
        <w:t>Y table, Z-axis pin raising mechanism, pin matrix display, and software. The team was able to work successfully together without any major disputes. We were able to apply our problem solving techniques we acquired at Michigan State University to solve difficult issues. The project was done on time and within the $500 budget. The semester was a continual learning process, and we were able to fulfill all of the learning objectives defined for the senior capstone class.</w:t>
      </w:r>
    </w:p>
    <w:p w14:paraId="345FE747" w14:textId="77777777" w:rsidR="00A76706" w:rsidRPr="003C331D" w:rsidRDefault="00A76706" w:rsidP="00535963">
      <w:pPr>
        <w:spacing w:after="120" w:line="360" w:lineRule="auto"/>
      </w:pPr>
    </w:p>
    <w:p w14:paraId="247D7458" w14:textId="56A3095D" w:rsidR="00B73998" w:rsidRPr="003C331D" w:rsidRDefault="003C331D" w:rsidP="003E22F4">
      <w:pPr>
        <w:pStyle w:val="Heading2"/>
        <w:spacing w:before="0" w:line="360" w:lineRule="auto"/>
        <w:rPr>
          <w:rFonts w:ascii="Times New Roman" w:hAnsi="Times New Roman" w:cs="Times New Roman"/>
          <w:i/>
          <w:color w:val="auto"/>
          <w:sz w:val="24"/>
          <w:szCs w:val="24"/>
          <w:u w:val="single"/>
        </w:rPr>
      </w:pPr>
      <w:r w:rsidRPr="003C331D">
        <w:rPr>
          <w:rFonts w:ascii="Times New Roman" w:hAnsi="Times New Roman" w:cs="Times New Roman"/>
          <w:i/>
          <w:color w:val="auto"/>
          <w:sz w:val="24"/>
          <w:szCs w:val="24"/>
          <w:u w:val="single"/>
        </w:rPr>
        <w:t xml:space="preserve">5.2 </w:t>
      </w:r>
      <w:r w:rsidR="00B73998" w:rsidRPr="003C331D">
        <w:rPr>
          <w:rFonts w:ascii="Times New Roman" w:hAnsi="Times New Roman" w:cs="Times New Roman"/>
          <w:i/>
          <w:color w:val="auto"/>
          <w:sz w:val="24"/>
          <w:szCs w:val="24"/>
          <w:u w:val="single"/>
        </w:rPr>
        <w:t>Success and Failures</w:t>
      </w:r>
    </w:p>
    <w:p w14:paraId="7BE524F7" w14:textId="27CA0858" w:rsidR="00B73998" w:rsidRPr="003C331D" w:rsidRDefault="00B73998" w:rsidP="00535963">
      <w:pPr>
        <w:spacing w:after="120" w:line="360" w:lineRule="auto"/>
      </w:pPr>
      <w:r w:rsidRPr="003C331D">
        <w:t xml:space="preserve">The </w:t>
      </w:r>
      <w:r w:rsidR="003E22F4" w:rsidRPr="003C331D">
        <w:t>largest</w:t>
      </w:r>
      <w:r w:rsidRPr="003C331D">
        <w:t xml:space="preserve"> success of the project was getting a product that actually functioned with all of the different parts. From earlier on in the project, we were set on creating all of the major components without purchasing them (X</w:t>
      </w:r>
      <w:r w:rsidR="00225075">
        <w:t>-</w:t>
      </w:r>
      <w:r w:rsidRPr="003C331D">
        <w:t>Y table, Z-axis mechanism, etc.) to save on cost. Due to this restriction, the project was very complicated.</w:t>
      </w:r>
    </w:p>
    <w:p w14:paraId="3393884E" w14:textId="1F9127FC" w:rsidR="00B73998" w:rsidRPr="003C331D" w:rsidRDefault="00B73998" w:rsidP="00535963">
      <w:pPr>
        <w:spacing w:after="120" w:line="360" w:lineRule="auto"/>
      </w:pPr>
      <w:r w:rsidRPr="003C331D">
        <w:t>One of the failures was the pin matrix display having uneven pressure against the pins. We were able to get roughly 60-70% of the pins to hold their position, but had problems with pins being held too tightly or being completely loose.</w:t>
      </w:r>
    </w:p>
    <w:p w14:paraId="2B0951BA" w14:textId="77777777" w:rsidR="003E22F4" w:rsidRPr="003C331D" w:rsidRDefault="003E22F4" w:rsidP="00535963">
      <w:pPr>
        <w:spacing w:after="120" w:line="360" w:lineRule="auto"/>
      </w:pPr>
    </w:p>
    <w:p w14:paraId="7719B826" w14:textId="2542A044" w:rsidR="00B73998" w:rsidRPr="003C331D" w:rsidRDefault="003C331D" w:rsidP="003E22F4">
      <w:pPr>
        <w:pStyle w:val="Heading2"/>
        <w:spacing w:before="0" w:line="360" w:lineRule="auto"/>
        <w:rPr>
          <w:rFonts w:ascii="Times New Roman" w:hAnsi="Times New Roman" w:cs="Times New Roman"/>
          <w:i/>
          <w:color w:val="auto"/>
          <w:sz w:val="24"/>
          <w:szCs w:val="24"/>
          <w:u w:val="single"/>
        </w:rPr>
      </w:pPr>
      <w:r w:rsidRPr="003C331D">
        <w:rPr>
          <w:rFonts w:ascii="Times New Roman" w:hAnsi="Times New Roman" w:cs="Times New Roman"/>
          <w:i/>
          <w:color w:val="auto"/>
          <w:sz w:val="24"/>
          <w:szCs w:val="24"/>
          <w:u w:val="single"/>
        </w:rPr>
        <w:t xml:space="preserve">5.3 </w:t>
      </w:r>
      <w:r w:rsidR="00B73998" w:rsidRPr="003C331D">
        <w:rPr>
          <w:rFonts w:ascii="Times New Roman" w:hAnsi="Times New Roman" w:cs="Times New Roman"/>
          <w:i/>
          <w:color w:val="auto"/>
          <w:sz w:val="24"/>
          <w:szCs w:val="24"/>
          <w:u w:val="single"/>
        </w:rPr>
        <w:t>Suggestions for the Future</w:t>
      </w:r>
    </w:p>
    <w:p w14:paraId="30BA8AAF" w14:textId="183C227E" w:rsidR="00B73998" w:rsidRPr="003C331D" w:rsidRDefault="00B73998" w:rsidP="00535963">
      <w:pPr>
        <w:spacing w:after="120" w:line="360" w:lineRule="auto"/>
      </w:pPr>
      <w:r w:rsidRPr="003C331D">
        <w:t xml:space="preserve">There are improvements that could be made in future revisions. The number of servos driving the pins could be increased to raise the pins at a faster pace. Due to budget constraints we were only able to implement two Z-axis mechanisms for our project. In future revisions, the pin matrix display could have servos controlling the tension of the bolt/nut assembly for automation. Lastly, the pin matrix display needs improvement so </w:t>
      </w:r>
      <w:r w:rsidR="00AE2D7C">
        <w:t xml:space="preserve">that the pressure on </w:t>
      </w:r>
      <w:r w:rsidRPr="003C331D">
        <w:t xml:space="preserve">the pins </w:t>
      </w:r>
      <w:r w:rsidR="00AE2D7C">
        <w:t>is</w:t>
      </w:r>
      <w:r w:rsidRPr="003C331D">
        <w:t xml:space="preserve"> equal. More research is required with what 3D printer material will work best, as well as what type of pins would provide the best accuracy.</w:t>
      </w:r>
    </w:p>
    <w:p w14:paraId="7F671F3B" w14:textId="77777777" w:rsidR="00B73998" w:rsidRPr="003C331D" w:rsidRDefault="00B73998" w:rsidP="00535963">
      <w:pPr>
        <w:spacing w:after="120" w:line="360" w:lineRule="auto"/>
      </w:pPr>
    </w:p>
    <w:p w14:paraId="7AF84F9C" w14:textId="07BB84A2" w:rsidR="00B73998" w:rsidRPr="003C331D" w:rsidRDefault="003C331D" w:rsidP="003E22F4">
      <w:pPr>
        <w:pStyle w:val="Heading3"/>
        <w:spacing w:before="0" w:line="360" w:lineRule="auto"/>
        <w:rPr>
          <w:rFonts w:ascii="Times New Roman" w:hAnsi="Times New Roman" w:cs="Times New Roman"/>
          <w:i/>
          <w:color w:val="auto"/>
          <w:sz w:val="24"/>
          <w:szCs w:val="24"/>
          <w:u w:val="single"/>
        </w:rPr>
      </w:pPr>
      <w:r w:rsidRPr="003C331D">
        <w:rPr>
          <w:rFonts w:ascii="Times New Roman" w:hAnsi="Times New Roman" w:cs="Times New Roman"/>
          <w:i/>
          <w:color w:val="auto"/>
          <w:sz w:val="24"/>
          <w:szCs w:val="24"/>
          <w:u w:val="single"/>
        </w:rPr>
        <w:lastRenderedPageBreak/>
        <w:t xml:space="preserve">5.4 </w:t>
      </w:r>
      <w:r w:rsidR="00B73998" w:rsidRPr="003C331D">
        <w:rPr>
          <w:rFonts w:ascii="Times New Roman" w:hAnsi="Times New Roman" w:cs="Times New Roman"/>
          <w:i/>
          <w:color w:val="auto"/>
          <w:sz w:val="24"/>
          <w:szCs w:val="24"/>
          <w:u w:val="single"/>
        </w:rPr>
        <w:t>Final Schedule</w:t>
      </w:r>
    </w:p>
    <w:p w14:paraId="2EE85EF2" w14:textId="7F0F75DA" w:rsidR="00B73998" w:rsidRPr="003C331D" w:rsidRDefault="00B73998" w:rsidP="00535963">
      <w:pPr>
        <w:spacing w:after="120" w:line="360" w:lineRule="auto"/>
      </w:pPr>
      <w:r w:rsidRPr="003C331D">
        <w:t>The final schedule was execu</w:t>
      </w:r>
      <w:r w:rsidR="000D6124" w:rsidRPr="003C331D">
        <w:t xml:space="preserve">ted as shown in the Gantt </w:t>
      </w:r>
      <w:proofErr w:type="gramStart"/>
      <w:r w:rsidR="000D6124" w:rsidRPr="003C331D">
        <w:t>Chart</w:t>
      </w:r>
      <w:proofErr w:type="gramEnd"/>
      <w:r w:rsidR="003E22F4" w:rsidRPr="003C331D">
        <w:t xml:space="preserve"> (Figure 2.4).</w:t>
      </w:r>
    </w:p>
    <w:p w14:paraId="2ED01056" w14:textId="77777777" w:rsidR="000D6124" w:rsidRPr="003C331D" w:rsidRDefault="000D6124" w:rsidP="00535963">
      <w:pPr>
        <w:spacing w:after="120" w:line="360" w:lineRule="auto"/>
      </w:pPr>
    </w:p>
    <w:p w14:paraId="23287A15" w14:textId="6A694F6D" w:rsidR="00B73998" w:rsidRDefault="003C331D" w:rsidP="003C331D">
      <w:pPr>
        <w:pStyle w:val="Heading3"/>
        <w:spacing w:before="0" w:line="360" w:lineRule="auto"/>
        <w:rPr>
          <w:rFonts w:ascii="Times New Roman" w:hAnsi="Times New Roman" w:cs="Times New Roman"/>
          <w:i/>
          <w:color w:val="auto"/>
          <w:sz w:val="24"/>
          <w:szCs w:val="24"/>
          <w:u w:val="single"/>
        </w:rPr>
      </w:pPr>
      <w:r w:rsidRPr="003C331D">
        <w:rPr>
          <w:rFonts w:ascii="Times New Roman" w:hAnsi="Times New Roman" w:cs="Times New Roman"/>
          <w:i/>
          <w:color w:val="auto"/>
          <w:sz w:val="24"/>
          <w:szCs w:val="24"/>
          <w:u w:val="single"/>
        </w:rPr>
        <w:t xml:space="preserve">5.5 </w:t>
      </w:r>
      <w:r w:rsidR="00B73998" w:rsidRPr="003C331D">
        <w:rPr>
          <w:rFonts w:ascii="Times New Roman" w:hAnsi="Times New Roman" w:cs="Times New Roman"/>
          <w:i/>
          <w:color w:val="auto"/>
          <w:sz w:val="24"/>
          <w:szCs w:val="24"/>
          <w:u w:val="single"/>
        </w:rPr>
        <w:t>Final Budget</w:t>
      </w:r>
    </w:p>
    <w:p w14:paraId="7F3726A9" w14:textId="77777777" w:rsidR="00AE2D7C" w:rsidRPr="00AE2D7C" w:rsidRDefault="00AE2D7C" w:rsidP="00AE2D7C">
      <w:pPr>
        <w:rPr>
          <w:lang w:eastAsia="zh-TW"/>
        </w:rPr>
      </w:pPr>
    </w:p>
    <w:p w14:paraId="6F60AA11" w14:textId="495FE73F" w:rsidR="003C331D" w:rsidRPr="003C331D" w:rsidRDefault="00AE2D7C" w:rsidP="003C331D">
      <w:proofErr w:type="gramStart"/>
      <w:r w:rsidRPr="003C331D">
        <w:rPr>
          <w:b/>
        </w:rPr>
        <w:t>Table 5.5a.</w:t>
      </w:r>
      <w:proofErr w:type="gramEnd"/>
      <w:r w:rsidRPr="003C331D">
        <w:t xml:space="preserve">  Actual Costs</w:t>
      </w:r>
    </w:p>
    <w:tbl>
      <w:tblPr>
        <w:tblStyle w:val="TableGrid"/>
        <w:tblW w:w="0" w:type="auto"/>
        <w:tblLayout w:type="fixed"/>
        <w:tblLook w:val="04A0" w:firstRow="1" w:lastRow="0" w:firstColumn="1" w:lastColumn="0" w:noHBand="0" w:noVBand="1"/>
      </w:tblPr>
      <w:tblGrid>
        <w:gridCol w:w="1728"/>
        <w:gridCol w:w="4680"/>
        <w:gridCol w:w="630"/>
        <w:gridCol w:w="810"/>
        <w:gridCol w:w="1008"/>
      </w:tblGrid>
      <w:tr w:rsidR="00B73998" w:rsidRPr="003C331D" w14:paraId="627EEA45" w14:textId="77777777" w:rsidTr="0079390B">
        <w:trPr>
          <w:trHeight w:val="563"/>
        </w:trPr>
        <w:tc>
          <w:tcPr>
            <w:tcW w:w="1728" w:type="dxa"/>
          </w:tcPr>
          <w:p w14:paraId="62E046FA" w14:textId="77777777" w:rsidR="00B73998" w:rsidRPr="003C331D" w:rsidRDefault="00B73998" w:rsidP="003E22F4">
            <w:pPr>
              <w:rPr>
                <w:b/>
              </w:rPr>
            </w:pPr>
            <w:r w:rsidRPr="003C331D">
              <w:rPr>
                <w:b/>
              </w:rPr>
              <w:t>Product</w:t>
            </w:r>
          </w:p>
        </w:tc>
        <w:tc>
          <w:tcPr>
            <w:tcW w:w="4680" w:type="dxa"/>
          </w:tcPr>
          <w:p w14:paraId="510FCC5F" w14:textId="77777777" w:rsidR="00B73998" w:rsidRPr="003C331D" w:rsidRDefault="00B73998" w:rsidP="003E22F4">
            <w:pPr>
              <w:rPr>
                <w:b/>
              </w:rPr>
            </w:pPr>
            <w:r w:rsidRPr="003C331D">
              <w:rPr>
                <w:b/>
              </w:rPr>
              <w:t>Description</w:t>
            </w:r>
          </w:p>
        </w:tc>
        <w:tc>
          <w:tcPr>
            <w:tcW w:w="630" w:type="dxa"/>
          </w:tcPr>
          <w:p w14:paraId="66203366" w14:textId="77777777" w:rsidR="00B73998" w:rsidRPr="003C331D" w:rsidRDefault="00B73998" w:rsidP="003E22F4">
            <w:pPr>
              <w:rPr>
                <w:b/>
              </w:rPr>
            </w:pPr>
            <w:proofErr w:type="spellStart"/>
            <w:r w:rsidRPr="003C331D">
              <w:rPr>
                <w:b/>
              </w:rPr>
              <w:t>Qty</w:t>
            </w:r>
            <w:proofErr w:type="spellEnd"/>
          </w:p>
        </w:tc>
        <w:tc>
          <w:tcPr>
            <w:tcW w:w="810" w:type="dxa"/>
          </w:tcPr>
          <w:p w14:paraId="7C60B68E" w14:textId="77777777" w:rsidR="00B73998" w:rsidRPr="003C331D" w:rsidRDefault="00B73998" w:rsidP="003E22F4">
            <w:pPr>
              <w:rPr>
                <w:b/>
              </w:rPr>
            </w:pPr>
            <w:r w:rsidRPr="003C331D">
              <w:rPr>
                <w:b/>
              </w:rPr>
              <w:t>Price/per</w:t>
            </w:r>
          </w:p>
        </w:tc>
        <w:tc>
          <w:tcPr>
            <w:tcW w:w="1008" w:type="dxa"/>
          </w:tcPr>
          <w:p w14:paraId="25485202" w14:textId="77777777" w:rsidR="00B73998" w:rsidRPr="003C331D" w:rsidRDefault="00B73998" w:rsidP="003E22F4">
            <w:pPr>
              <w:rPr>
                <w:b/>
              </w:rPr>
            </w:pPr>
            <w:r w:rsidRPr="003C331D">
              <w:rPr>
                <w:b/>
              </w:rPr>
              <w:t>Total</w:t>
            </w:r>
          </w:p>
        </w:tc>
      </w:tr>
      <w:tr w:rsidR="00B73998" w:rsidRPr="003C331D" w14:paraId="1237294E" w14:textId="77777777" w:rsidTr="0079390B">
        <w:trPr>
          <w:trHeight w:val="563"/>
        </w:trPr>
        <w:tc>
          <w:tcPr>
            <w:tcW w:w="1728" w:type="dxa"/>
          </w:tcPr>
          <w:p w14:paraId="39EE4736" w14:textId="77777777" w:rsidR="00B73998" w:rsidRPr="003C331D" w:rsidRDefault="00B73998" w:rsidP="003E22F4">
            <w:r w:rsidRPr="003C331D">
              <w:t>Arduino Uno R3</w:t>
            </w:r>
          </w:p>
        </w:tc>
        <w:tc>
          <w:tcPr>
            <w:tcW w:w="4680" w:type="dxa"/>
          </w:tcPr>
          <w:p w14:paraId="052EBCE9" w14:textId="77777777" w:rsidR="00B73998" w:rsidRPr="003C331D" w:rsidRDefault="00B73998" w:rsidP="003E22F4">
            <w:r w:rsidRPr="003C331D">
              <w:t>Microcontroller to control the servos</w:t>
            </w:r>
          </w:p>
        </w:tc>
        <w:tc>
          <w:tcPr>
            <w:tcW w:w="630" w:type="dxa"/>
          </w:tcPr>
          <w:p w14:paraId="6D11E566" w14:textId="77777777" w:rsidR="00B73998" w:rsidRPr="003C331D" w:rsidRDefault="00B73998" w:rsidP="003E22F4">
            <w:r w:rsidRPr="003C331D">
              <w:t>1</w:t>
            </w:r>
          </w:p>
        </w:tc>
        <w:tc>
          <w:tcPr>
            <w:tcW w:w="810" w:type="dxa"/>
          </w:tcPr>
          <w:p w14:paraId="629A6114" w14:textId="77777777" w:rsidR="00B73998" w:rsidRPr="003C331D" w:rsidRDefault="00B73998" w:rsidP="003E22F4">
            <w:r w:rsidRPr="003C331D">
              <w:t>28.57</w:t>
            </w:r>
          </w:p>
        </w:tc>
        <w:tc>
          <w:tcPr>
            <w:tcW w:w="1008" w:type="dxa"/>
          </w:tcPr>
          <w:p w14:paraId="578B332D" w14:textId="77777777" w:rsidR="00B73998" w:rsidRPr="003C331D" w:rsidRDefault="00B73998" w:rsidP="003E22F4">
            <w:r w:rsidRPr="003C331D">
              <w:t>28.57</w:t>
            </w:r>
          </w:p>
        </w:tc>
      </w:tr>
      <w:tr w:rsidR="00B73998" w:rsidRPr="003C331D" w14:paraId="18732887" w14:textId="77777777" w:rsidTr="0079390B">
        <w:trPr>
          <w:trHeight w:val="563"/>
        </w:trPr>
        <w:tc>
          <w:tcPr>
            <w:tcW w:w="1728" w:type="dxa"/>
          </w:tcPr>
          <w:p w14:paraId="693854A6" w14:textId="77777777" w:rsidR="00B73998" w:rsidRPr="003C331D" w:rsidRDefault="00B73998" w:rsidP="003E22F4">
            <w:r w:rsidRPr="003C331D">
              <w:t>Futaba S148</w:t>
            </w:r>
          </w:p>
        </w:tc>
        <w:tc>
          <w:tcPr>
            <w:tcW w:w="4680" w:type="dxa"/>
          </w:tcPr>
          <w:p w14:paraId="311450CD" w14:textId="77777777" w:rsidR="00B73998" w:rsidRPr="003C331D" w:rsidRDefault="00B73998" w:rsidP="003E22F4">
            <w:r w:rsidRPr="003C331D">
              <w:t>Prototype servos to control the XY table</w:t>
            </w:r>
          </w:p>
        </w:tc>
        <w:tc>
          <w:tcPr>
            <w:tcW w:w="630" w:type="dxa"/>
          </w:tcPr>
          <w:p w14:paraId="736CA2E9" w14:textId="77777777" w:rsidR="00B73998" w:rsidRPr="003C331D" w:rsidRDefault="00B73998" w:rsidP="003E22F4">
            <w:r w:rsidRPr="003C331D">
              <w:t>2</w:t>
            </w:r>
          </w:p>
        </w:tc>
        <w:tc>
          <w:tcPr>
            <w:tcW w:w="810" w:type="dxa"/>
          </w:tcPr>
          <w:p w14:paraId="29B2A7B4" w14:textId="77777777" w:rsidR="00B73998" w:rsidRPr="003C331D" w:rsidRDefault="00B73998" w:rsidP="003E22F4">
            <w:r w:rsidRPr="003C331D">
              <w:t>14.00</w:t>
            </w:r>
          </w:p>
        </w:tc>
        <w:tc>
          <w:tcPr>
            <w:tcW w:w="1008" w:type="dxa"/>
          </w:tcPr>
          <w:p w14:paraId="45D85CF6" w14:textId="77777777" w:rsidR="00B73998" w:rsidRPr="003C331D" w:rsidRDefault="00B73998" w:rsidP="003E22F4">
            <w:r w:rsidRPr="003C331D">
              <w:t>28.00</w:t>
            </w:r>
          </w:p>
        </w:tc>
      </w:tr>
      <w:tr w:rsidR="00B73998" w:rsidRPr="003C331D" w14:paraId="333D3D48" w14:textId="77777777" w:rsidTr="0079390B">
        <w:trPr>
          <w:trHeight w:val="563"/>
        </w:trPr>
        <w:tc>
          <w:tcPr>
            <w:tcW w:w="1728" w:type="dxa"/>
          </w:tcPr>
          <w:p w14:paraId="14E690BF" w14:textId="77777777" w:rsidR="00B73998" w:rsidRPr="003C331D" w:rsidRDefault="00B73998" w:rsidP="003E22F4">
            <w:r w:rsidRPr="003C331D">
              <w:t>Micro Servo</w:t>
            </w:r>
          </w:p>
        </w:tc>
        <w:tc>
          <w:tcPr>
            <w:tcW w:w="4680" w:type="dxa"/>
          </w:tcPr>
          <w:p w14:paraId="6C4BB0B9" w14:textId="77777777" w:rsidR="00B73998" w:rsidRPr="003C331D" w:rsidRDefault="00B73998" w:rsidP="003E22F4">
            <w:r w:rsidRPr="003C331D">
              <w:t>Prototype servo to control the Z-axis mechanism</w:t>
            </w:r>
          </w:p>
        </w:tc>
        <w:tc>
          <w:tcPr>
            <w:tcW w:w="630" w:type="dxa"/>
          </w:tcPr>
          <w:p w14:paraId="2EC79208" w14:textId="77777777" w:rsidR="00B73998" w:rsidRPr="003C331D" w:rsidRDefault="00B73998" w:rsidP="003E22F4">
            <w:r w:rsidRPr="003C331D">
              <w:t>1</w:t>
            </w:r>
          </w:p>
        </w:tc>
        <w:tc>
          <w:tcPr>
            <w:tcW w:w="810" w:type="dxa"/>
          </w:tcPr>
          <w:p w14:paraId="393A1B3E" w14:textId="77777777" w:rsidR="00B73998" w:rsidRPr="003C331D" w:rsidRDefault="00B73998" w:rsidP="003E22F4">
            <w:r w:rsidRPr="003C331D">
              <w:t>9.95</w:t>
            </w:r>
          </w:p>
        </w:tc>
        <w:tc>
          <w:tcPr>
            <w:tcW w:w="1008" w:type="dxa"/>
          </w:tcPr>
          <w:p w14:paraId="0533E74E" w14:textId="77777777" w:rsidR="00B73998" w:rsidRPr="003C331D" w:rsidRDefault="00B73998" w:rsidP="003E22F4">
            <w:r w:rsidRPr="003C331D">
              <w:t>9.95</w:t>
            </w:r>
          </w:p>
        </w:tc>
      </w:tr>
      <w:tr w:rsidR="00B73998" w:rsidRPr="003C331D" w14:paraId="2DF3F64A" w14:textId="77777777" w:rsidTr="0079390B">
        <w:trPr>
          <w:trHeight w:val="563"/>
        </w:trPr>
        <w:tc>
          <w:tcPr>
            <w:tcW w:w="1728" w:type="dxa"/>
          </w:tcPr>
          <w:p w14:paraId="4F64B17F" w14:textId="77777777" w:rsidR="00B73998" w:rsidRPr="003C331D" w:rsidRDefault="00B73998" w:rsidP="003E22F4">
            <w:r w:rsidRPr="003C331D">
              <w:t>Nylon Spur Gear</w:t>
            </w:r>
          </w:p>
        </w:tc>
        <w:tc>
          <w:tcPr>
            <w:tcW w:w="4680" w:type="dxa"/>
          </w:tcPr>
          <w:p w14:paraId="64FA33C5" w14:textId="77777777" w:rsidR="00B73998" w:rsidRPr="003C331D" w:rsidRDefault="00B73998" w:rsidP="003E22F4">
            <w:r w:rsidRPr="003C331D">
              <w:t>Pinion gear used for Z-axis mechanism</w:t>
            </w:r>
          </w:p>
        </w:tc>
        <w:tc>
          <w:tcPr>
            <w:tcW w:w="630" w:type="dxa"/>
          </w:tcPr>
          <w:p w14:paraId="6DA0F636" w14:textId="77777777" w:rsidR="00B73998" w:rsidRPr="003C331D" w:rsidRDefault="00B73998" w:rsidP="003E22F4">
            <w:r w:rsidRPr="003C331D">
              <w:t>1</w:t>
            </w:r>
          </w:p>
        </w:tc>
        <w:tc>
          <w:tcPr>
            <w:tcW w:w="810" w:type="dxa"/>
          </w:tcPr>
          <w:p w14:paraId="53127A2A" w14:textId="77777777" w:rsidR="00B73998" w:rsidRPr="003C331D" w:rsidRDefault="00B73998" w:rsidP="003E22F4">
            <w:r w:rsidRPr="003C331D">
              <w:t>4.12</w:t>
            </w:r>
          </w:p>
        </w:tc>
        <w:tc>
          <w:tcPr>
            <w:tcW w:w="1008" w:type="dxa"/>
          </w:tcPr>
          <w:p w14:paraId="06E5838A" w14:textId="77777777" w:rsidR="00B73998" w:rsidRPr="003C331D" w:rsidRDefault="00B73998" w:rsidP="003E22F4">
            <w:r w:rsidRPr="003C331D">
              <w:t>4.12</w:t>
            </w:r>
          </w:p>
        </w:tc>
      </w:tr>
      <w:tr w:rsidR="00B73998" w:rsidRPr="003C331D" w14:paraId="329EC721" w14:textId="77777777" w:rsidTr="0079390B">
        <w:trPr>
          <w:trHeight w:val="563"/>
        </w:trPr>
        <w:tc>
          <w:tcPr>
            <w:tcW w:w="1728" w:type="dxa"/>
          </w:tcPr>
          <w:p w14:paraId="033C2E5B" w14:textId="77777777" w:rsidR="00B73998" w:rsidRPr="003C331D" w:rsidRDefault="00B73998" w:rsidP="003E22F4">
            <w:r w:rsidRPr="003C331D">
              <w:t>Nylon Gear Rack</w:t>
            </w:r>
          </w:p>
        </w:tc>
        <w:tc>
          <w:tcPr>
            <w:tcW w:w="4680" w:type="dxa"/>
          </w:tcPr>
          <w:p w14:paraId="36CB18C0" w14:textId="77777777" w:rsidR="00B73998" w:rsidRPr="003C331D" w:rsidRDefault="00B73998" w:rsidP="003E22F4">
            <w:r w:rsidRPr="003C331D">
              <w:t>Rack used for the Z-axis mechanism</w:t>
            </w:r>
          </w:p>
        </w:tc>
        <w:tc>
          <w:tcPr>
            <w:tcW w:w="630" w:type="dxa"/>
          </w:tcPr>
          <w:p w14:paraId="2881405E" w14:textId="77777777" w:rsidR="00B73998" w:rsidRPr="003C331D" w:rsidRDefault="00B73998" w:rsidP="003E22F4">
            <w:r w:rsidRPr="003C331D">
              <w:t>1</w:t>
            </w:r>
          </w:p>
        </w:tc>
        <w:tc>
          <w:tcPr>
            <w:tcW w:w="810" w:type="dxa"/>
          </w:tcPr>
          <w:p w14:paraId="018F0CA0" w14:textId="77777777" w:rsidR="00B73998" w:rsidRPr="003C331D" w:rsidRDefault="00B73998" w:rsidP="003E22F4">
            <w:r w:rsidRPr="003C331D">
              <w:t>4.78</w:t>
            </w:r>
          </w:p>
        </w:tc>
        <w:tc>
          <w:tcPr>
            <w:tcW w:w="1008" w:type="dxa"/>
          </w:tcPr>
          <w:p w14:paraId="67E40B9F" w14:textId="77777777" w:rsidR="00B73998" w:rsidRPr="003C331D" w:rsidRDefault="00B73998" w:rsidP="003E22F4">
            <w:r w:rsidRPr="003C331D">
              <w:t>4.78</w:t>
            </w:r>
          </w:p>
        </w:tc>
      </w:tr>
      <w:tr w:rsidR="00B73998" w:rsidRPr="003C331D" w14:paraId="68D32EF1" w14:textId="77777777" w:rsidTr="0079390B">
        <w:trPr>
          <w:trHeight w:val="563"/>
        </w:trPr>
        <w:tc>
          <w:tcPr>
            <w:tcW w:w="1728" w:type="dxa"/>
          </w:tcPr>
          <w:p w14:paraId="1049FF4E" w14:textId="77777777" w:rsidR="00B73998" w:rsidRPr="003C331D" w:rsidRDefault="00B73998" w:rsidP="003E22F4">
            <w:r w:rsidRPr="003C331D">
              <w:t>High Speed Continuous Servo</w:t>
            </w:r>
          </w:p>
        </w:tc>
        <w:tc>
          <w:tcPr>
            <w:tcW w:w="4680" w:type="dxa"/>
          </w:tcPr>
          <w:p w14:paraId="01D3FD4D" w14:textId="77777777" w:rsidR="00B73998" w:rsidRPr="003C331D" w:rsidRDefault="00B73998" w:rsidP="003E22F4">
            <w:r w:rsidRPr="003C331D">
              <w:t>Final prototype servos to control the XY table</w:t>
            </w:r>
          </w:p>
        </w:tc>
        <w:tc>
          <w:tcPr>
            <w:tcW w:w="630" w:type="dxa"/>
          </w:tcPr>
          <w:p w14:paraId="3CA91BA9" w14:textId="77777777" w:rsidR="00B73998" w:rsidRPr="003C331D" w:rsidRDefault="00B73998" w:rsidP="003E22F4">
            <w:r w:rsidRPr="003C331D">
              <w:t>2</w:t>
            </w:r>
          </w:p>
        </w:tc>
        <w:tc>
          <w:tcPr>
            <w:tcW w:w="810" w:type="dxa"/>
          </w:tcPr>
          <w:p w14:paraId="3E96EE13" w14:textId="77777777" w:rsidR="00B73998" w:rsidRPr="003C331D" w:rsidRDefault="00B73998" w:rsidP="003E22F4">
            <w:r w:rsidRPr="003C331D">
              <w:t>16.99</w:t>
            </w:r>
          </w:p>
        </w:tc>
        <w:tc>
          <w:tcPr>
            <w:tcW w:w="1008" w:type="dxa"/>
          </w:tcPr>
          <w:p w14:paraId="3F382AEA" w14:textId="77777777" w:rsidR="00B73998" w:rsidRPr="003C331D" w:rsidRDefault="00B73998" w:rsidP="003E22F4">
            <w:r w:rsidRPr="003C331D">
              <w:t>33.98</w:t>
            </w:r>
          </w:p>
        </w:tc>
      </w:tr>
      <w:tr w:rsidR="00B73998" w:rsidRPr="003C331D" w14:paraId="2BE4BDC3" w14:textId="77777777" w:rsidTr="0079390B">
        <w:trPr>
          <w:trHeight w:val="563"/>
        </w:trPr>
        <w:tc>
          <w:tcPr>
            <w:tcW w:w="1728" w:type="dxa"/>
          </w:tcPr>
          <w:p w14:paraId="08BCCEE3" w14:textId="77777777" w:rsidR="00B73998" w:rsidRPr="003C331D" w:rsidRDefault="00B73998" w:rsidP="003E22F4">
            <w:r w:rsidRPr="003C331D">
              <w:t>3D Printed Component</w:t>
            </w:r>
          </w:p>
        </w:tc>
        <w:tc>
          <w:tcPr>
            <w:tcW w:w="4680" w:type="dxa"/>
          </w:tcPr>
          <w:p w14:paraId="4E598D31" w14:textId="77777777" w:rsidR="00B73998" w:rsidRPr="003C331D" w:rsidRDefault="00B73998" w:rsidP="003E22F4">
            <w:r w:rsidRPr="003C331D">
              <w:t>Prototype pin matrix display</w:t>
            </w:r>
          </w:p>
        </w:tc>
        <w:tc>
          <w:tcPr>
            <w:tcW w:w="630" w:type="dxa"/>
          </w:tcPr>
          <w:p w14:paraId="5C8A6984" w14:textId="77777777" w:rsidR="00B73998" w:rsidRPr="003C331D" w:rsidRDefault="00B73998" w:rsidP="003E22F4">
            <w:r w:rsidRPr="003C331D">
              <w:t>1</w:t>
            </w:r>
          </w:p>
        </w:tc>
        <w:tc>
          <w:tcPr>
            <w:tcW w:w="810" w:type="dxa"/>
          </w:tcPr>
          <w:p w14:paraId="44FEC931" w14:textId="77777777" w:rsidR="00B73998" w:rsidRPr="003C331D" w:rsidRDefault="00B73998" w:rsidP="003E22F4">
            <w:r w:rsidRPr="003C331D">
              <w:t>44.00</w:t>
            </w:r>
          </w:p>
        </w:tc>
        <w:tc>
          <w:tcPr>
            <w:tcW w:w="1008" w:type="dxa"/>
          </w:tcPr>
          <w:p w14:paraId="7D792747" w14:textId="77777777" w:rsidR="00B73998" w:rsidRPr="003C331D" w:rsidRDefault="00B73998" w:rsidP="003E22F4">
            <w:r w:rsidRPr="003C331D">
              <w:t>44.00</w:t>
            </w:r>
          </w:p>
        </w:tc>
      </w:tr>
      <w:tr w:rsidR="00B73998" w:rsidRPr="003C331D" w14:paraId="6ED0FCAE" w14:textId="77777777" w:rsidTr="0079390B">
        <w:trPr>
          <w:trHeight w:val="563"/>
        </w:trPr>
        <w:tc>
          <w:tcPr>
            <w:tcW w:w="1728" w:type="dxa"/>
          </w:tcPr>
          <w:p w14:paraId="0150BC22" w14:textId="77777777" w:rsidR="00B73998" w:rsidRPr="003C331D" w:rsidRDefault="00B73998" w:rsidP="003E22F4">
            <w:r w:rsidRPr="003C331D">
              <w:t>3D Printed Component</w:t>
            </w:r>
          </w:p>
        </w:tc>
        <w:tc>
          <w:tcPr>
            <w:tcW w:w="4680" w:type="dxa"/>
          </w:tcPr>
          <w:p w14:paraId="114E131C" w14:textId="77777777" w:rsidR="00B73998" w:rsidRPr="003C331D" w:rsidRDefault="00B73998" w:rsidP="003E22F4">
            <w:r w:rsidRPr="003C331D">
              <w:t xml:space="preserve">Z-axis mechanism </w:t>
            </w:r>
          </w:p>
        </w:tc>
        <w:tc>
          <w:tcPr>
            <w:tcW w:w="630" w:type="dxa"/>
          </w:tcPr>
          <w:p w14:paraId="7B3FD9D5" w14:textId="77777777" w:rsidR="00B73998" w:rsidRPr="003C331D" w:rsidRDefault="00B73998" w:rsidP="003E22F4">
            <w:r w:rsidRPr="003C331D">
              <w:t>1</w:t>
            </w:r>
          </w:p>
        </w:tc>
        <w:tc>
          <w:tcPr>
            <w:tcW w:w="810" w:type="dxa"/>
          </w:tcPr>
          <w:p w14:paraId="5B94C2B7" w14:textId="77777777" w:rsidR="00B73998" w:rsidRPr="003C331D" w:rsidRDefault="00B73998" w:rsidP="003E22F4">
            <w:r w:rsidRPr="003C331D">
              <w:t>20.00</w:t>
            </w:r>
          </w:p>
        </w:tc>
        <w:tc>
          <w:tcPr>
            <w:tcW w:w="1008" w:type="dxa"/>
          </w:tcPr>
          <w:p w14:paraId="74FED226" w14:textId="77777777" w:rsidR="00B73998" w:rsidRPr="003C331D" w:rsidRDefault="00B73998" w:rsidP="003E22F4">
            <w:r w:rsidRPr="003C331D">
              <w:t>20.00</w:t>
            </w:r>
          </w:p>
        </w:tc>
      </w:tr>
      <w:tr w:rsidR="00B73998" w:rsidRPr="003C331D" w14:paraId="2A62DD34" w14:textId="77777777" w:rsidTr="0079390B">
        <w:trPr>
          <w:trHeight w:val="563"/>
        </w:trPr>
        <w:tc>
          <w:tcPr>
            <w:tcW w:w="1728" w:type="dxa"/>
          </w:tcPr>
          <w:p w14:paraId="627A893C" w14:textId="77777777" w:rsidR="00B73998" w:rsidRPr="003C331D" w:rsidRDefault="00B73998" w:rsidP="003E22F4">
            <w:r w:rsidRPr="003C331D">
              <w:t>Triad Wall Wart</w:t>
            </w:r>
          </w:p>
        </w:tc>
        <w:tc>
          <w:tcPr>
            <w:tcW w:w="4680" w:type="dxa"/>
          </w:tcPr>
          <w:p w14:paraId="11EF9D8A" w14:textId="77777777" w:rsidR="00B73998" w:rsidRPr="003C331D" w:rsidRDefault="00B73998" w:rsidP="003E22F4">
            <w:r w:rsidRPr="003C331D">
              <w:t>Power for the High Speed Continuous Servos</w:t>
            </w:r>
          </w:p>
        </w:tc>
        <w:tc>
          <w:tcPr>
            <w:tcW w:w="630" w:type="dxa"/>
          </w:tcPr>
          <w:p w14:paraId="307B6956" w14:textId="77777777" w:rsidR="00B73998" w:rsidRPr="003C331D" w:rsidRDefault="00B73998" w:rsidP="003E22F4">
            <w:r w:rsidRPr="003C331D">
              <w:t>1</w:t>
            </w:r>
          </w:p>
        </w:tc>
        <w:tc>
          <w:tcPr>
            <w:tcW w:w="810" w:type="dxa"/>
          </w:tcPr>
          <w:p w14:paraId="0984D68C" w14:textId="77777777" w:rsidR="00B73998" w:rsidRPr="003C331D" w:rsidRDefault="00B73998" w:rsidP="003E22F4">
            <w:r w:rsidRPr="003C331D">
              <w:t>9.19</w:t>
            </w:r>
          </w:p>
        </w:tc>
        <w:tc>
          <w:tcPr>
            <w:tcW w:w="1008" w:type="dxa"/>
          </w:tcPr>
          <w:p w14:paraId="48276537" w14:textId="77777777" w:rsidR="00B73998" w:rsidRPr="003C331D" w:rsidRDefault="00B73998" w:rsidP="003E22F4">
            <w:r w:rsidRPr="003C331D">
              <w:t>9.19</w:t>
            </w:r>
          </w:p>
        </w:tc>
      </w:tr>
      <w:tr w:rsidR="00B73998" w:rsidRPr="003C331D" w14:paraId="05C96EC5" w14:textId="77777777" w:rsidTr="0079390B">
        <w:trPr>
          <w:trHeight w:val="563"/>
        </w:trPr>
        <w:tc>
          <w:tcPr>
            <w:tcW w:w="1728" w:type="dxa"/>
          </w:tcPr>
          <w:p w14:paraId="2DCCCEC9" w14:textId="77777777" w:rsidR="00B73998" w:rsidRPr="003C331D" w:rsidRDefault="00B73998" w:rsidP="003E22F4">
            <w:r w:rsidRPr="003C331D">
              <w:t>Arduino Mega 2560 R3</w:t>
            </w:r>
          </w:p>
        </w:tc>
        <w:tc>
          <w:tcPr>
            <w:tcW w:w="4680" w:type="dxa"/>
          </w:tcPr>
          <w:p w14:paraId="2525C605" w14:textId="77777777" w:rsidR="00B73998" w:rsidRPr="003C331D" w:rsidRDefault="00B73998" w:rsidP="003E22F4">
            <w:r w:rsidRPr="003C331D">
              <w:t>Microcontroller that was to be used to control the servos and linear potentiometers</w:t>
            </w:r>
          </w:p>
        </w:tc>
        <w:tc>
          <w:tcPr>
            <w:tcW w:w="630" w:type="dxa"/>
          </w:tcPr>
          <w:p w14:paraId="352A6EDB" w14:textId="77777777" w:rsidR="00B73998" w:rsidRPr="003C331D" w:rsidRDefault="00B73998" w:rsidP="003E22F4">
            <w:r w:rsidRPr="003C331D">
              <w:t>1</w:t>
            </w:r>
          </w:p>
        </w:tc>
        <w:tc>
          <w:tcPr>
            <w:tcW w:w="810" w:type="dxa"/>
          </w:tcPr>
          <w:p w14:paraId="37EB9483" w14:textId="77777777" w:rsidR="00B73998" w:rsidRPr="003C331D" w:rsidRDefault="00B73998" w:rsidP="003E22F4">
            <w:r w:rsidRPr="003C331D">
              <w:t>46.95</w:t>
            </w:r>
          </w:p>
        </w:tc>
        <w:tc>
          <w:tcPr>
            <w:tcW w:w="1008" w:type="dxa"/>
          </w:tcPr>
          <w:p w14:paraId="63AD2DF8" w14:textId="77777777" w:rsidR="00B73998" w:rsidRPr="003C331D" w:rsidRDefault="00B73998" w:rsidP="003E22F4">
            <w:r w:rsidRPr="003C331D">
              <w:t>46.95</w:t>
            </w:r>
          </w:p>
        </w:tc>
      </w:tr>
      <w:tr w:rsidR="00B73998" w:rsidRPr="003C331D" w14:paraId="0174F05A" w14:textId="77777777" w:rsidTr="0079390B">
        <w:trPr>
          <w:trHeight w:val="563"/>
        </w:trPr>
        <w:tc>
          <w:tcPr>
            <w:tcW w:w="1728" w:type="dxa"/>
          </w:tcPr>
          <w:p w14:paraId="1BAB2FB8" w14:textId="77777777" w:rsidR="00B73998" w:rsidRPr="003C331D" w:rsidRDefault="00B73998" w:rsidP="003E22F4">
            <w:proofErr w:type="spellStart"/>
            <w:r w:rsidRPr="003C331D">
              <w:t>Softpot</w:t>
            </w:r>
            <w:proofErr w:type="spellEnd"/>
            <w:r w:rsidRPr="003C331D">
              <w:t xml:space="preserve"> Membrane Potentiometer</w:t>
            </w:r>
          </w:p>
        </w:tc>
        <w:tc>
          <w:tcPr>
            <w:tcW w:w="4680" w:type="dxa"/>
          </w:tcPr>
          <w:p w14:paraId="11526982" w14:textId="77777777" w:rsidR="00B73998" w:rsidRPr="003C331D" w:rsidRDefault="00B73998" w:rsidP="003E22F4">
            <w:r w:rsidRPr="003C331D">
              <w:t>Linear potentiometers used for XY table location feedback</w:t>
            </w:r>
          </w:p>
        </w:tc>
        <w:tc>
          <w:tcPr>
            <w:tcW w:w="630" w:type="dxa"/>
          </w:tcPr>
          <w:p w14:paraId="21A65487" w14:textId="77777777" w:rsidR="00B73998" w:rsidRPr="003C331D" w:rsidRDefault="00B73998" w:rsidP="003E22F4">
            <w:r w:rsidRPr="003C331D">
              <w:t>2</w:t>
            </w:r>
          </w:p>
        </w:tc>
        <w:tc>
          <w:tcPr>
            <w:tcW w:w="810" w:type="dxa"/>
          </w:tcPr>
          <w:p w14:paraId="050590A5" w14:textId="77777777" w:rsidR="00B73998" w:rsidRPr="003C331D" w:rsidRDefault="00B73998" w:rsidP="003E22F4">
            <w:r w:rsidRPr="003C331D">
              <w:t>14.36</w:t>
            </w:r>
          </w:p>
        </w:tc>
        <w:tc>
          <w:tcPr>
            <w:tcW w:w="1008" w:type="dxa"/>
          </w:tcPr>
          <w:p w14:paraId="418AB600" w14:textId="77777777" w:rsidR="00B73998" w:rsidRPr="003C331D" w:rsidRDefault="00B73998" w:rsidP="003E22F4">
            <w:r w:rsidRPr="003C331D">
              <w:t>28.72</w:t>
            </w:r>
          </w:p>
        </w:tc>
      </w:tr>
      <w:tr w:rsidR="00B73998" w:rsidRPr="003C331D" w14:paraId="5B6A6C39" w14:textId="77777777" w:rsidTr="0079390B">
        <w:trPr>
          <w:trHeight w:val="563"/>
        </w:trPr>
        <w:tc>
          <w:tcPr>
            <w:tcW w:w="1728" w:type="dxa"/>
          </w:tcPr>
          <w:p w14:paraId="7E3551B5" w14:textId="77777777" w:rsidR="00B73998" w:rsidRPr="003C331D" w:rsidRDefault="00B73998" w:rsidP="003E22F4">
            <w:r w:rsidRPr="003C331D">
              <w:t>Compression Spring</w:t>
            </w:r>
          </w:p>
        </w:tc>
        <w:tc>
          <w:tcPr>
            <w:tcW w:w="4680" w:type="dxa"/>
          </w:tcPr>
          <w:p w14:paraId="5E8C829E" w14:textId="77777777" w:rsidR="00B73998" w:rsidRPr="003C331D" w:rsidRDefault="00B73998" w:rsidP="003E22F4">
            <w:r w:rsidRPr="003C331D">
              <w:t>Springs used for the pin matrix display</w:t>
            </w:r>
          </w:p>
        </w:tc>
        <w:tc>
          <w:tcPr>
            <w:tcW w:w="630" w:type="dxa"/>
          </w:tcPr>
          <w:p w14:paraId="4F7BC223" w14:textId="77777777" w:rsidR="00B73998" w:rsidRPr="003C331D" w:rsidRDefault="00B73998" w:rsidP="003E22F4">
            <w:r w:rsidRPr="003C331D">
              <w:t>5</w:t>
            </w:r>
          </w:p>
        </w:tc>
        <w:tc>
          <w:tcPr>
            <w:tcW w:w="810" w:type="dxa"/>
          </w:tcPr>
          <w:p w14:paraId="59D39147" w14:textId="77777777" w:rsidR="00B73998" w:rsidRPr="003C331D" w:rsidRDefault="00B73998" w:rsidP="003E22F4">
            <w:r w:rsidRPr="003C331D">
              <w:t>6.88</w:t>
            </w:r>
          </w:p>
        </w:tc>
        <w:tc>
          <w:tcPr>
            <w:tcW w:w="1008" w:type="dxa"/>
          </w:tcPr>
          <w:p w14:paraId="24794575" w14:textId="77777777" w:rsidR="00B73998" w:rsidRPr="003C331D" w:rsidRDefault="00B73998" w:rsidP="003E22F4">
            <w:r w:rsidRPr="003C331D">
              <w:t>34.40</w:t>
            </w:r>
          </w:p>
        </w:tc>
      </w:tr>
      <w:tr w:rsidR="00B73998" w:rsidRPr="003C331D" w14:paraId="76F47D3D" w14:textId="77777777" w:rsidTr="0079390B">
        <w:trPr>
          <w:trHeight w:val="563"/>
        </w:trPr>
        <w:tc>
          <w:tcPr>
            <w:tcW w:w="1728" w:type="dxa"/>
          </w:tcPr>
          <w:p w14:paraId="1CC6B4EE" w14:textId="77777777" w:rsidR="00B73998" w:rsidRPr="003C331D" w:rsidRDefault="00B73998" w:rsidP="003E22F4">
            <w:r w:rsidRPr="003C331D">
              <w:t>Nylon Spur Gear</w:t>
            </w:r>
          </w:p>
        </w:tc>
        <w:tc>
          <w:tcPr>
            <w:tcW w:w="4680" w:type="dxa"/>
          </w:tcPr>
          <w:p w14:paraId="0E17C95C" w14:textId="77777777" w:rsidR="00B73998" w:rsidRPr="003C331D" w:rsidRDefault="00B73998" w:rsidP="003E22F4">
            <w:r w:rsidRPr="003C331D">
              <w:t>Large pinion gear used for the final Z-axis mechanism</w:t>
            </w:r>
          </w:p>
        </w:tc>
        <w:tc>
          <w:tcPr>
            <w:tcW w:w="630" w:type="dxa"/>
          </w:tcPr>
          <w:p w14:paraId="4194790E" w14:textId="77777777" w:rsidR="00B73998" w:rsidRPr="003C331D" w:rsidRDefault="00B73998" w:rsidP="003E22F4">
            <w:r w:rsidRPr="003C331D">
              <w:t>2</w:t>
            </w:r>
          </w:p>
        </w:tc>
        <w:tc>
          <w:tcPr>
            <w:tcW w:w="810" w:type="dxa"/>
          </w:tcPr>
          <w:p w14:paraId="77F4F57C" w14:textId="77777777" w:rsidR="00B73998" w:rsidRPr="003C331D" w:rsidRDefault="00B73998" w:rsidP="003E22F4">
            <w:r w:rsidRPr="003C331D">
              <w:t>5.69</w:t>
            </w:r>
          </w:p>
        </w:tc>
        <w:tc>
          <w:tcPr>
            <w:tcW w:w="1008" w:type="dxa"/>
          </w:tcPr>
          <w:p w14:paraId="0B7A895D" w14:textId="77777777" w:rsidR="00B73998" w:rsidRPr="003C331D" w:rsidRDefault="00B73998" w:rsidP="003E22F4">
            <w:r w:rsidRPr="003C331D">
              <w:t>11.38</w:t>
            </w:r>
          </w:p>
        </w:tc>
      </w:tr>
      <w:tr w:rsidR="00B73998" w:rsidRPr="003C331D" w14:paraId="192A80C7" w14:textId="77777777" w:rsidTr="0079390B">
        <w:trPr>
          <w:trHeight w:val="563"/>
        </w:trPr>
        <w:tc>
          <w:tcPr>
            <w:tcW w:w="1728" w:type="dxa"/>
          </w:tcPr>
          <w:p w14:paraId="1C757FCE" w14:textId="77777777" w:rsidR="00B73998" w:rsidRPr="003C331D" w:rsidRDefault="00B73998" w:rsidP="003E22F4">
            <w:r w:rsidRPr="003C331D">
              <w:t>MG90S Micro Servo</w:t>
            </w:r>
          </w:p>
        </w:tc>
        <w:tc>
          <w:tcPr>
            <w:tcW w:w="4680" w:type="dxa"/>
          </w:tcPr>
          <w:p w14:paraId="62B4B203" w14:textId="77777777" w:rsidR="00B73998" w:rsidRPr="003C331D" w:rsidRDefault="00B73998" w:rsidP="003E22F4">
            <w:r w:rsidRPr="003C331D">
              <w:t>Servos used in the final Z-axis mechanism prototype</w:t>
            </w:r>
          </w:p>
        </w:tc>
        <w:tc>
          <w:tcPr>
            <w:tcW w:w="630" w:type="dxa"/>
          </w:tcPr>
          <w:p w14:paraId="491E156D" w14:textId="77777777" w:rsidR="00B73998" w:rsidRPr="003C331D" w:rsidRDefault="00B73998" w:rsidP="003E22F4">
            <w:r w:rsidRPr="003C331D">
              <w:t>1</w:t>
            </w:r>
          </w:p>
        </w:tc>
        <w:tc>
          <w:tcPr>
            <w:tcW w:w="810" w:type="dxa"/>
          </w:tcPr>
          <w:p w14:paraId="2228C580" w14:textId="77777777" w:rsidR="00B73998" w:rsidRPr="003C331D" w:rsidRDefault="00B73998" w:rsidP="003E22F4">
            <w:r w:rsidRPr="003C331D">
              <w:t>20.88</w:t>
            </w:r>
          </w:p>
        </w:tc>
        <w:tc>
          <w:tcPr>
            <w:tcW w:w="1008" w:type="dxa"/>
          </w:tcPr>
          <w:p w14:paraId="112D7D3E" w14:textId="77777777" w:rsidR="00B73998" w:rsidRPr="003C331D" w:rsidRDefault="00B73998" w:rsidP="003E22F4">
            <w:r w:rsidRPr="003C331D">
              <w:t>20.88</w:t>
            </w:r>
          </w:p>
        </w:tc>
      </w:tr>
      <w:tr w:rsidR="00B73998" w:rsidRPr="003C331D" w14:paraId="7B894C60" w14:textId="77777777" w:rsidTr="0079390B">
        <w:trPr>
          <w:trHeight w:val="563"/>
        </w:trPr>
        <w:tc>
          <w:tcPr>
            <w:tcW w:w="1728" w:type="dxa"/>
          </w:tcPr>
          <w:p w14:paraId="0E9B1030" w14:textId="77777777" w:rsidR="00B73998" w:rsidRPr="003C331D" w:rsidRDefault="00B73998" w:rsidP="003E22F4">
            <w:r w:rsidRPr="003C331D">
              <w:t>3D Printed Component</w:t>
            </w:r>
          </w:p>
        </w:tc>
        <w:tc>
          <w:tcPr>
            <w:tcW w:w="4680" w:type="dxa"/>
          </w:tcPr>
          <w:p w14:paraId="6DC8B642" w14:textId="77777777" w:rsidR="00B73998" w:rsidRPr="003C331D" w:rsidRDefault="00B73998" w:rsidP="003E22F4">
            <w:r w:rsidRPr="003C331D">
              <w:t>Final prototype matrix display 32x32</w:t>
            </w:r>
          </w:p>
        </w:tc>
        <w:tc>
          <w:tcPr>
            <w:tcW w:w="630" w:type="dxa"/>
          </w:tcPr>
          <w:p w14:paraId="4805045A" w14:textId="77777777" w:rsidR="00B73998" w:rsidRPr="003C331D" w:rsidRDefault="00B73998" w:rsidP="003E22F4">
            <w:r w:rsidRPr="003C331D">
              <w:t>1</w:t>
            </w:r>
          </w:p>
        </w:tc>
        <w:tc>
          <w:tcPr>
            <w:tcW w:w="810" w:type="dxa"/>
          </w:tcPr>
          <w:p w14:paraId="0384CCA3" w14:textId="77777777" w:rsidR="00B73998" w:rsidRPr="003C331D" w:rsidRDefault="00B73998" w:rsidP="003E22F4">
            <w:r w:rsidRPr="003C331D">
              <w:t>99.73</w:t>
            </w:r>
          </w:p>
        </w:tc>
        <w:tc>
          <w:tcPr>
            <w:tcW w:w="1008" w:type="dxa"/>
          </w:tcPr>
          <w:p w14:paraId="18AB37D3" w14:textId="77777777" w:rsidR="00B73998" w:rsidRPr="003C331D" w:rsidRDefault="00B73998" w:rsidP="003E22F4">
            <w:r w:rsidRPr="003C331D">
              <w:t>99.73</w:t>
            </w:r>
          </w:p>
        </w:tc>
      </w:tr>
      <w:tr w:rsidR="00B73998" w:rsidRPr="003C331D" w14:paraId="01556339" w14:textId="77777777" w:rsidTr="0079390B">
        <w:trPr>
          <w:trHeight w:val="350"/>
        </w:trPr>
        <w:tc>
          <w:tcPr>
            <w:tcW w:w="7848" w:type="dxa"/>
            <w:gridSpan w:val="4"/>
          </w:tcPr>
          <w:p w14:paraId="5D43FDF4" w14:textId="77777777" w:rsidR="00B73998" w:rsidRPr="003C331D" w:rsidRDefault="00B73998" w:rsidP="003E22F4">
            <w:r w:rsidRPr="003C331D">
              <w:t>Shipping</w:t>
            </w:r>
          </w:p>
        </w:tc>
        <w:tc>
          <w:tcPr>
            <w:tcW w:w="1008" w:type="dxa"/>
          </w:tcPr>
          <w:p w14:paraId="147255E1" w14:textId="77777777" w:rsidR="00B73998" w:rsidRPr="003C331D" w:rsidRDefault="00B73998" w:rsidP="003E22F4">
            <w:r w:rsidRPr="003C331D">
              <w:t>43.82</w:t>
            </w:r>
          </w:p>
        </w:tc>
      </w:tr>
      <w:tr w:rsidR="00B73998" w:rsidRPr="003C331D" w14:paraId="5A3BEA63" w14:textId="77777777" w:rsidTr="0079390B">
        <w:trPr>
          <w:trHeight w:val="359"/>
        </w:trPr>
        <w:tc>
          <w:tcPr>
            <w:tcW w:w="7848" w:type="dxa"/>
            <w:gridSpan w:val="4"/>
          </w:tcPr>
          <w:p w14:paraId="43CC23F3" w14:textId="77777777" w:rsidR="00B73998" w:rsidRPr="003C331D" w:rsidRDefault="00B73998" w:rsidP="003E22F4">
            <w:r w:rsidRPr="003C331D">
              <w:t>Total</w:t>
            </w:r>
          </w:p>
        </w:tc>
        <w:tc>
          <w:tcPr>
            <w:tcW w:w="1008" w:type="dxa"/>
          </w:tcPr>
          <w:p w14:paraId="098BFB7F" w14:textId="77777777" w:rsidR="00B73998" w:rsidRPr="003C331D" w:rsidRDefault="00B73998" w:rsidP="003E22F4">
            <w:r w:rsidRPr="003C331D">
              <w:t>487.71</w:t>
            </w:r>
          </w:p>
        </w:tc>
      </w:tr>
    </w:tbl>
    <w:p w14:paraId="1A258810" w14:textId="5DA07F59" w:rsidR="00B73998" w:rsidRPr="00AE2D7C" w:rsidRDefault="00AE2D7C" w:rsidP="00AE2D7C">
      <w:pPr>
        <w:spacing w:after="120" w:line="360" w:lineRule="auto"/>
        <w:rPr>
          <w:rFonts w:eastAsiaTheme="majorEastAsia"/>
          <w:b/>
          <w:bCs/>
        </w:rPr>
      </w:pPr>
      <w:proofErr w:type="gramStart"/>
      <w:r w:rsidRPr="003C331D">
        <w:rPr>
          <w:rFonts w:eastAsiaTheme="majorEastAsia"/>
          <w:b/>
          <w:bCs/>
        </w:rPr>
        <w:lastRenderedPageBreak/>
        <w:t>Table 5.5b.</w:t>
      </w:r>
      <w:proofErr w:type="gramEnd"/>
      <w:r w:rsidRPr="003C331D">
        <w:rPr>
          <w:rFonts w:eastAsiaTheme="majorEastAsia"/>
          <w:b/>
          <w:bCs/>
        </w:rPr>
        <w:t xml:space="preserve">  </w:t>
      </w:r>
      <w:r w:rsidRPr="003C331D">
        <w:t>Manufacturing Cost per Unit</w:t>
      </w:r>
    </w:p>
    <w:tbl>
      <w:tblPr>
        <w:tblStyle w:val="TableGrid"/>
        <w:tblW w:w="8856" w:type="dxa"/>
        <w:tblLayout w:type="fixed"/>
        <w:tblLook w:val="04A0" w:firstRow="1" w:lastRow="0" w:firstColumn="1" w:lastColumn="0" w:noHBand="0" w:noVBand="1"/>
      </w:tblPr>
      <w:tblGrid>
        <w:gridCol w:w="1728"/>
        <w:gridCol w:w="4680"/>
        <w:gridCol w:w="630"/>
        <w:gridCol w:w="877"/>
        <w:gridCol w:w="941"/>
      </w:tblGrid>
      <w:tr w:rsidR="003E22F4" w:rsidRPr="003C331D" w14:paraId="6498B5E8" w14:textId="77777777" w:rsidTr="003E22F4">
        <w:trPr>
          <w:trHeight w:val="563"/>
        </w:trPr>
        <w:tc>
          <w:tcPr>
            <w:tcW w:w="1728" w:type="dxa"/>
          </w:tcPr>
          <w:p w14:paraId="2CE17DC5" w14:textId="77777777" w:rsidR="00B73998" w:rsidRPr="003C331D" w:rsidRDefault="00B73998" w:rsidP="003E22F4">
            <w:pPr>
              <w:rPr>
                <w:b/>
              </w:rPr>
            </w:pPr>
            <w:r w:rsidRPr="003C331D">
              <w:rPr>
                <w:b/>
              </w:rPr>
              <w:t>Product</w:t>
            </w:r>
          </w:p>
        </w:tc>
        <w:tc>
          <w:tcPr>
            <w:tcW w:w="4680" w:type="dxa"/>
          </w:tcPr>
          <w:p w14:paraId="61A2ABA2" w14:textId="77777777" w:rsidR="00B73998" w:rsidRPr="003C331D" w:rsidRDefault="00B73998" w:rsidP="003E22F4">
            <w:pPr>
              <w:rPr>
                <w:b/>
              </w:rPr>
            </w:pPr>
            <w:r w:rsidRPr="003C331D">
              <w:rPr>
                <w:b/>
              </w:rPr>
              <w:t>Description</w:t>
            </w:r>
          </w:p>
        </w:tc>
        <w:tc>
          <w:tcPr>
            <w:tcW w:w="630" w:type="dxa"/>
          </w:tcPr>
          <w:p w14:paraId="389F411D" w14:textId="77777777" w:rsidR="00B73998" w:rsidRPr="003C331D" w:rsidRDefault="00B73998" w:rsidP="003E22F4">
            <w:pPr>
              <w:rPr>
                <w:b/>
              </w:rPr>
            </w:pPr>
            <w:proofErr w:type="spellStart"/>
            <w:r w:rsidRPr="003C331D">
              <w:rPr>
                <w:b/>
              </w:rPr>
              <w:t>Qty</w:t>
            </w:r>
            <w:proofErr w:type="spellEnd"/>
          </w:p>
        </w:tc>
        <w:tc>
          <w:tcPr>
            <w:tcW w:w="877" w:type="dxa"/>
          </w:tcPr>
          <w:p w14:paraId="5091D884" w14:textId="77777777" w:rsidR="00B73998" w:rsidRPr="003C331D" w:rsidRDefault="00B73998" w:rsidP="003E22F4">
            <w:pPr>
              <w:rPr>
                <w:b/>
              </w:rPr>
            </w:pPr>
            <w:r w:rsidRPr="003C331D">
              <w:rPr>
                <w:b/>
              </w:rPr>
              <w:t>Price/per</w:t>
            </w:r>
          </w:p>
        </w:tc>
        <w:tc>
          <w:tcPr>
            <w:tcW w:w="941" w:type="dxa"/>
          </w:tcPr>
          <w:p w14:paraId="062C17C6" w14:textId="77777777" w:rsidR="00B73998" w:rsidRPr="003C331D" w:rsidRDefault="00B73998" w:rsidP="003E22F4">
            <w:pPr>
              <w:rPr>
                <w:b/>
              </w:rPr>
            </w:pPr>
            <w:r w:rsidRPr="003C331D">
              <w:rPr>
                <w:b/>
              </w:rPr>
              <w:t>Total</w:t>
            </w:r>
          </w:p>
        </w:tc>
      </w:tr>
      <w:tr w:rsidR="003E22F4" w:rsidRPr="003C331D" w14:paraId="755CB322" w14:textId="77777777" w:rsidTr="003E22F4">
        <w:trPr>
          <w:trHeight w:val="563"/>
        </w:trPr>
        <w:tc>
          <w:tcPr>
            <w:tcW w:w="1728" w:type="dxa"/>
          </w:tcPr>
          <w:p w14:paraId="51878136" w14:textId="77777777" w:rsidR="00B73998" w:rsidRPr="003C331D" w:rsidRDefault="00B73998" w:rsidP="003E22F4">
            <w:r w:rsidRPr="003C331D">
              <w:t>Arduino Uno R3</w:t>
            </w:r>
          </w:p>
        </w:tc>
        <w:tc>
          <w:tcPr>
            <w:tcW w:w="4680" w:type="dxa"/>
          </w:tcPr>
          <w:p w14:paraId="5674DF17" w14:textId="77777777" w:rsidR="00B73998" w:rsidRPr="003C331D" w:rsidRDefault="00B73998" w:rsidP="003E22F4">
            <w:r w:rsidRPr="003C331D">
              <w:t>Microcontroller to control the servos</w:t>
            </w:r>
          </w:p>
        </w:tc>
        <w:tc>
          <w:tcPr>
            <w:tcW w:w="630" w:type="dxa"/>
          </w:tcPr>
          <w:p w14:paraId="5C9F5377" w14:textId="77777777" w:rsidR="00B73998" w:rsidRPr="003C331D" w:rsidRDefault="00B73998" w:rsidP="003E22F4">
            <w:r w:rsidRPr="003C331D">
              <w:t>1</w:t>
            </w:r>
          </w:p>
        </w:tc>
        <w:tc>
          <w:tcPr>
            <w:tcW w:w="877" w:type="dxa"/>
          </w:tcPr>
          <w:p w14:paraId="6751DB76" w14:textId="77777777" w:rsidR="00B73998" w:rsidRPr="003C331D" w:rsidRDefault="00B73998" w:rsidP="003E22F4">
            <w:r w:rsidRPr="003C331D">
              <w:t>22.86</w:t>
            </w:r>
          </w:p>
        </w:tc>
        <w:tc>
          <w:tcPr>
            <w:tcW w:w="941" w:type="dxa"/>
          </w:tcPr>
          <w:p w14:paraId="4A5D38E6" w14:textId="77777777" w:rsidR="00B73998" w:rsidRPr="003C331D" w:rsidRDefault="00B73998" w:rsidP="003E22F4">
            <w:r w:rsidRPr="003C331D">
              <w:t>22.86</w:t>
            </w:r>
          </w:p>
        </w:tc>
      </w:tr>
      <w:tr w:rsidR="003E22F4" w:rsidRPr="003C331D" w14:paraId="1E53A233" w14:textId="77777777" w:rsidTr="003E22F4">
        <w:trPr>
          <w:trHeight w:val="563"/>
        </w:trPr>
        <w:tc>
          <w:tcPr>
            <w:tcW w:w="1728" w:type="dxa"/>
          </w:tcPr>
          <w:p w14:paraId="0051088E" w14:textId="77777777" w:rsidR="00B73998" w:rsidRPr="003C331D" w:rsidRDefault="00B73998" w:rsidP="003E22F4">
            <w:r w:rsidRPr="003C331D">
              <w:t>Nylon Gear Rack</w:t>
            </w:r>
          </w:p>
        </w:tc>
        <w:tc>
          <w:tcPr>
            <w:tcW w:w="4680" w:type="dxa"/>
          </w:tcPr>
          <w:p w14:paraId="3FC1E3F6" w14:textId="77777777" w:rsidR="00B73998" w:rsidRPr="003C331D" w:rsidRDefault="00B73998" w:rsidP="003E22F4">
            <w:r w:rsidRPr="003C331D">
              <w:t>Rack used for the Z-axis mechanism</w:t>
            </w:r>
          </w:p>
        </w:tc>
        <w:tc>
          <w:tcPr>
            <w:tcW w:w="630" w:type="dxa"/>
          </w:tcPr>
          <w:p w14:paraId="0C532CF0" w14:textId="77777777" w:rsidR="00B73998" w:rsidRPr="003C331D" w:rsidRDefault="00B73998" w:rsidP="003E22F4">
            <w:r w:rsidRPr="003C331D">
              <w:t>1</w:t>
            </w:r>
          </w:p>
        </w:tc>
        <w:tc>
          <w:tcPr>
            <w:tcW w:w="877" w:type="dxa"/>
          </w:tcPr>
          <w:p w14:paraId="6DEFA982" w14:textId="77777777" w:rsidR="00B73998" w:rsidRPr="003C331D" w:rsidRDefault="00B73998" w:rsidP="003E22F4">
            <w:r w:rsidRPr="003C331D">
              <w:t>3.82</w:t>
            </w:r>
          </w:p>
        </w:tc>
        <w:tc>
          <w:tcPr>
            <w:tcW w:w="941" w:type="dxa"/>
          </w:tcPr>
          <w:p w14:paraId="1E46D485" w14:textId="77777777" w:rsidR="00B73998" w:rsidRPr="003C331D" w:rsidRDefault="00B73998" w:rsidP="003E22F4">
            <w:r w:rsidRPr="003C331D">
              <w:t>3.82</w:t>
            </w:r>
          </w:p>
        </w:tc>
      </w:tr>
      <w:tr w:rsidR="003E22F4" w:rsidRPr="003C331D" w14:paraId="6B4621CE" w14:textId="77777777" w:rsidTr="003E22F4">
        <w:trPr>
          <w:trHeight w:val="563"/>
        </w:trPr>
        <w:tc>
          <w:tcPr>
            <w:tcW w:w="1728" w:type="dxa"/>
          </w:tcPr>
          <w:p w14:paraId="098234A1" w14:textId="77777777" w:rsidR="00B73998" w:rsidRPr="003C331D" w:rsidRDefault="00B73998" w:rsidP="003E22F4">
            <w:r w:rsidRPr="003C331D">
              <w:t>High Speed Continuous Servo</w:t>
            </w:r>
          </w:p>
        </w:tc>
        <w:tc>
          <w:tcPr>
            <w:tcW w:w="4680" w:type="dxa"/>
          </w:tcPr>
          <w:p w14:paraId="6329BD82" w14:textId="77777777" w:rsidR="00B73998" w:rsidRPr="003C331D" w:rsidRDefault="00B73998" w:rsidP="003E22F4">
            <w:r w:rsidRPr="003C331D">
              <w:t>Final prototype servos to control the XY table</w:t>
            </w:r>
          </w:p>
        </w:tc>
        <w:tc>
          <w:tcPr>
            <w:tcW w:w="630" w:type="dxa"/>
          </w:tcPr>
          <w:p w14:paraId="535806D5" w14:textId="77777777" w:rsidR="00B73998" w:rsidRPr="003C331D" w:rsidRDefault="00B73998" w:rsidP="003E22F4">
            <w:r w:rsidRPr="003C331D">
              <w:t>2</w:t>
            </w:r>
          </w:p>
        </w:tc>
        <w:tc>
          <w:tcPr>
            <w:tcW w:w="877" w:type="dxa"/>
          </w:tcPr>
          <w:p w14:paraId="730AF4B7" w14:textId="77777777" w:rsidR="00B73998" w:rsidRPr="003C331D" w:rsidRDefault="00B73998" w:rsidP="003E22F4">
            <w:r w:rsidRPr="003C331D">
              <w:t>13.59</w:t>
            </w:r>
          </w:p>
        </w:tc>
        <w:tc>
          <w:tcPr>
            <w:tcW w:w="941" w:type="dxa"/>
          </w:tcPr>
          <w:p w14:paraId="065AFA6F" w14:textId="77777777" w:rsidR="00B73998" w:rsidRPr="003C331D" w:rsidRDefault="00B73998" w:rsidP="003E22F4">
            <w:r w:rsidRPr="003C331D">
              <w:t>27.18</w:t>
            </w:r>
          </w:p>
        </w:tc>
      </w:tr>
      <w:tr w:rsidR="003E22F4" w:rsidRPr="003C331D" w14:paraId="49966DD9" w14:textId="77777777" w:rsidTr="003E22F4">
        <w:trPr>
          <w:trHeight w:val="563"/>
        </w:trPr>
        <w:tc>
          <w:tcPr>
            <w:tcW w:w="1728" w:type="dxa"/>
          </w:tcPr>
          <w:p w14:paraId="7C8BBF7D" w14:textId="77777777" w:rsidR="00B73998" w:rsidRPr="003C331D" w:rsidRDefault="00B73998" w:rsidP="003E22F4">
            <w:r w:rsidRPr="003C331D">
              <w:t>3D Printed Component</w:t>
            </w:r>
          </w:p>
        </w:tc>
        <w:tc>
          <w:tcPr>
            <w:tcW w:w="4680" w:type="dxa"/>
          </w:tcPr>
          <w:p w14:paraId="183E0EBB" w14:textId="77777777" w:rsidR="00B73998" w:rsidRPr="003C331D" w:rsidRDefault="00B73998" w:rsidP="003E22F4">
            <w:r w:rsidRPr="003C331D">
              <w:t xml:space="preserve">Z-axis mechanism </w:t>
            </w:r>
          </w:p>
        </w:tc>
        <w:tc>
          <w:tcPr>
            <w:tcW w:w="630" w:type="dxa"/>
          </w:tcPr>
          <w:p w14:paraId="1FC7DA34" w14:textId="77777777" w:rsidR="00B73998" w:rsidRPr="003C331D" w:rsidRDefault="00B73998" w:rsidP="003E22F4">
            <w:r w:rsidRPr="003C331D">
              <w:t>1</w:t>
            </w:r>
          </w:p>
        </w:tc>
        <w:tc>
          <w:tcPr>
            <w:tcW w:w="877" w:type="dxa"/>
          </w:tcPr>
          <w:p w14:paraId="510AAE31" w14:textId="77777777" w:rsidR="00B73998" w:rsidRPr="003C331D" w:rsidRDefault="00B73998" w:rsidP="003E22F4">
            <w:r w:rsidRPr="003C331D">
              <w:t>10.00</w:t>
            </w:r>
          </w:p>
        </w:tc>
        <w:tc>
          <w:tcPr>
            <w:tcW w:w="941" w:type="dxa"/>
          </w:tcPr>
          <w:p w14:paraId="21C97B93" w14:textId="77777777" w:rsidR="00B73998" w:rsidRPr="003C331D" w:rsidRDefault="00B73998" w:rsidP="003E22F4">
            <w:r w:rsidRPr="003C331D">
              <w:t>10.00</w:t>
            </w:r>
          </w:p>
        </w:tc>
      </w:tr>
      <w:tr w:rsidR="003E22F4" w:rsidRPr="003C331D" w14:paraId="5ABAF767" w14:textId="77777777" w:rsidTr="003E22F4">
        <w:trPr>
          <w:trHeight w:val="563"/>
        </w:trPr>
        <w:tc>
          <w:tcPr>
            <w:tcW w:w="1728" w:type="dxa"/>
          </w:tcPr>
          <w:p w14:paraId="2B01078F" w14:textId="77777777" w:rsidR="00B73998" w:rsidRPr="003C331D" w:rsidRDefault="00B73998" w:rsidP="003E22F4">
            <w:r w:rsidRPr="003C331D">
              <w:t>Triad Wall Wart</w:t>
            </w:r>
          </w:p>
        </w:tc>
        <w:tc>
          <w:tcPr>
            <w:tcW w:w="4680" w:type="dxa"/>
          </w:tcPr>
          <w:p w14:paraId="618BB7BD" w14:textId="77777777" w:rsidR="00B73998" w:rsidRPr="003C331D" w:rsidRDefault="00B73998" w:rsidP="003E22F4">
            <w:r w:rsidRPr="003C331D">
              <w:t>Power for the High Speed Continuous Servos</w:t>
            </w:r>
          </w:p>
        </w:tc>
        <w:tc>
          <w:tcPr>
            <w:tcW w:w="630" w:type="dxa"/>
          </w:tcPr>
          <w:p w14:paraId="4814AFBE" w14:textId="77777777" w:rsidR="00B73998" w:rsidRPr="003C331D" w:rsidRDefault="00B73998" w:rsidP="003E22F4">
            <w:r w:rsidRPr="003C331D">
              <w:t>1</w:t>
            </w:r>
          </w:p>
        </w:tc>
        <w:tc>
          <w:tcPr>
            <w:tcW w:w="877" w:type="dxa"/>
          </w:tcPr>
          <w:p w14:paraId="5CA6DCF2" w14:textId="77777777" w:rsidR="00B73998" w:rsidRPr="003C331D" w:rsidRDefault="00B73998" w:rsidP="003E22F4">
            <w:r w:rsidRPr="003C331D">
              <w:t>7.35</w:t>
            </w:r>
          </w:p>
        </w:tc>
        <w:tc>
          <w:tcPr>
            <w:tcW w:w="941" w:type="dxa"/>
          </w:tcPr>
          <w:p w14:paraId="0877105A" w14:textId="77777777" w:rsidR="00B73998" w:rsidRPr="003C331D" w:rsidRDefault="00B73998" w:rsidP="003E22F4">
            <w:r w:rsidRPr="003C331D">
              <w:t>7.35</w:t>
            </w:r>
          </w:p>
        </w:tc>
      </w:tr>
      <w:tr w:rsidR="003E22F4" w:rsidRPr="003C331D" w14:paraId="5E99FA78" w14:textId="77777777" w:rsidTr="003E22F4">
        <w:trPr>
          <w:trHeight w:val="563"/>
        </w:trPr>
        <w:tc>
          <w:tcPr>
            <w:tcW w:w="1728" w:type="dxa"/>
          </w:tcPr>
          <w:p w14:paraId="51B218C9" w14:textId="77777777" w:rsidR="00B73998" w:rsidRPr="003C331D" w:rsidRDefault="00B73998" w:rsidP="003E22F4">
            <w:proofErr w:type="spellStart"/>
            <w:r w:rsidRPr="003C331D">
              <w:t>Softpot</w:t>
            </w:r>
            <w:proofErr w:type="spellEnd"/>
            <w:r w:rsidRPr="003C331D">
              <w:t xml:space="preserve"> Membrane Potentiometer</w:t>
            </w:r>
          </w:p>
        </w:tc>
        <w:tc>
          <w:tcPr>
            <w:tcW w:w="4680" w:type="dxa"/>
          </w:tcPr>
          <w:p w14:paraId="386DC637" w14:textId="77777777" w:rsidR="00B73998" w:rsidRPr="003C331D" w:rsidRDefault="00B73998" w:rsidP="003E22F4">
            <w:r w:rsidRPr="003C331D">
              <w:t>Linear potentiometers used for XY table location feedback</w:t>
            </w:r>
          </w:p>
        </w:tc>
        <w:tc>
          <w:tcPr>
            <w:tcW w:w="630" w:type="dxa"/>
          </w:tcPr>
          <w:p w14:paraId="6659F4BC" w14:textId="77777777" w:rsidR="00B73998" w:rsidRPr="003C331D" w:rsidRDefault="00B73998" w:rsidP="003E22F4">
            <w:r w:rsidRPr="003C331D">
              <w:t>2</w:t>
            </w:r>
          </w:p>
        </w:tc>
        <w:tc>
          <w:tcPr>
            <w:tcW w:w="877" w:type="dxa"/>
          </w:tcPr>
          <w:p w14:paraId="240EB873" w14:textId="77777777" w:rsidR="00B73998" w:rsidRPr="003C331D" w:rsidRDefault="00B73998" w:rsidP="003E22F4">
            <w:r w:rsidRPr="003C331D">
              <w:t>11.49</w:t>
            </w:r>
          </w:p>
        </w:tc>
        <w:tc>
          <w:tcPr>
            <w:tcW w:w="941" w:type="dxa"/>
          </w:tcPr>
          <w:p w14:paraId="63C6D9AF" w14:textId="77777777" w:rsidR="00B73998" w:rsidRPr="003C331D" w:rsidRDefault="00B73998" w:rsidP="003E22F4">
            <w:r w:rsidRPr="003C331D">
              <w:t>22.98</w:t>
            </w:r>
          </w:p>
        </w:tc>
      </w:tr>
      <w:tr w:rsidR="003E22F4" w:rsidRPr="003C331D" w14:paraId="0B4BBFD3" w14:textId="77777777" w:rsidTr="003E22F4">
        <w:trPr>
          <w:trHeight w:val="563"/>
        </w:trPr>
        <w:tc>
          <w:tcPr>
            <w:tcW w:w="1728" w:type="dxa"/>
          </w:tcPr>
          <w:p w14:paraId="542ABD03" w14:textId="77777777" w:rsidR="00B73998" w:rsidRPr="003C331D" w:rsidRDefault="00B73998" w:rsidP="003E22F4">
            <w:r w:rsidRPr="003C331D">
              <w:t>Compression Spring</w:t>
            </w:r>
          </w:p>
        </w:tc>
        <w:tc>
          <w:tcPr>
            <w:tcW w:w="4680" w:type="dxa"/>
          </w:tcPr>
          <w:p w14:paraId="06A1F9C1" w14:textId="77777777" w:rsidR="00B73998" w:rsidRPr="003C331D" w:rsidRDefault="00B73998" w:rsidP="003E22F4">
            <w:r w:rsidRPr="003C331D">
              <w:t>Springs used for the pin matrix display</w:t>
            </w:r>
          </w:p>
        </w:tc>
        <w:tc>
          <w:tcPr>
            <w:tcW w:w="630" w:type="dxa"/>
          </w:tcPr>
          <w:p w14:paraId="0EF7168A" w14:textId="77777777" w:rsidR="00B73998" w:rsidRPr="003C331D" w:rsidRDefault="00B73998" w:rsidP="003E22F4">
            <w:r w:rsidRPr="003C331D">
              <w:t>5</w:t>
            </w:r>
          </w:p>
        </w:tc>
        <w:tc>
          <w:tcPr>
            <w:tcW w:w="877" w:type="dxa"/>
          </w:tcPr>
          <w:p w14:paraId="3828732A" w14:textId="77777777" w:rsidR="00B73998" w:rsidRPr="003C331D" w:rsidRDefault="00B73998" w:rsidP="003E22F4">
            <w:r w:rsidRPr="003C331D">
              <w:t>5.50</w:t>
            </w:r>
          </w:p>
        </w:tc>
        <w:tc>
          <w:tcPr>
            <w:tcW w:w="941" w:type="dxa"/>
          </w:tcPr>
          <w:p w14:paraId="02D6F398" w14:textId="77777777" w:rsidR="00B73998" w:rsidRPr="003C331D" w:rsidRDefault="00B73998" w:rsidP="003E22F4">
            <w:r w:rsidRPr="003C331D">
              <w:t>27.52</w:t>
            </w:r>
          </w:p>
        </w:tc>
      </w:tr>
      <w:tr w:rsidR="003E22F4" w:rsidRPr="003C331D" w14:paraId="6C306BFE" w14:textId="77777777" w:rsidTr="003E22F4">
        <w:trPr>
          <w:trHeight w:val="563"/>
        </w:trPr>
        <w:tc>
          <w:tcPr>
            <w:tcW w:w="1728" w:type="dxa"/>
          </w:tcPr>
          <w:p w14:paraId="740ABE92" w14:textId="77777777" w:rsidR="00B73998" w:rsidRPr="003C331D" w:rsidRDefault="00B73998" w:rsidP="003E22F4">
            <w:r w:rsidRPr="003C331D">
              <w:t>Nylon Spur Gear</w:t>
            </w:r>
          </w:p>
        </w:tc>
        <w:tc>
          <w:tcPr>
            <w:tcW w:w="4680" w:type="dxa"/>
          </w:tcPr>
          <w:p w14:paraId="5B3DCB5B" w14:textId="77777777" w:rsidR="00B73998" w:rsidRPr="003C331D" w:rsidRDefault="00B73998" w:rsidP="003E22F4">
            <w:r w:rsidRPr="003C331D">
              <w:t>Large pinion gear used for the final Z-axis mechanism</w:t>
            </w:r>
          </w:p>
        </w:tc>
        <w:tc>
          <w:tcPr>
            <w:tcW w:w="630" w:type="dxa"/>
          </w:tcPr>
          <w:p w14:paraId="6CAF5B5D" w14:textId="77777777" w:rsidR="00B73998" w:rsidRPr="003C331D" w:rsidRDefault="00B73998" w:rsidP="003E22F4">
            <w:r w:rsidRPr="003C331D">
              <w:t>2</w:t>
            </w:r>
          </w:p>
        </w:tc>
        <w:tc>
          <w:tcPr>
            <w:tcW w:w="877" w:type="dxa"/>
          </w:tcPr>
          <w:p w14:paraId="1E5101E9" w14:textId="77777777" w:rsidR="00B73998" w:rsidRPr="003C331D" w:rsidRDefault="00B73998" w:rsidP="003E22F4">
            <w:r w:rsidRPr="003C331D">
              <w:t>4.55</w:t>
            </w:r>
          </w:p>
        </w:tc>
        <w:tc>
          <w:tcPr>
            <w:tcW w:w="941" w:type="dxa"/>
          </w:tcPr>
          <w:p w14:paraId="24C31CB1" w14:textId="77777777" w:rsidR="00B73998" w:rsidRPr="003C331D" w:rsidRDefault="00B73998" w:rsidP="003E22F4">
            <w:r w:rsidRPr="003C331D">
              <w:t>9.10</w:t>
            </w:r>
          </w:p>
        </w:tc>
      </w:tr>
      <w:tr w:rsidR="003E22F4" w:rsidRPr="003C331D" w14:paraId="71FCCCDE" w14:textId="77777777" w:rsidTr="003E22F4">
        <w:trPr>
          <w:trHeight w:val="563"/>
        </w:trPr>
        <w:tc>
          <w:tcPr>
            <w:tcW w:w="1728" w:type="dxa"/>
          </w:tcPr>
          <w:p w14:paraId="18ABEA3C" w14:textId="77777777" w:rsidR="00B73998" w:rsidRPr="003C331D" w:rsidRDefault="00B73998" w:rsidP="003E22F4">
            <w:r w:rsidRPr="003C331D">
              <w:t>MG90S Micro Servo</w:t>
            </w:r>
          </w:p>
        </w:tc>
        <w:tc>
          <w:tcPr>
            <w:tcW w:w="4680" w:type="dxa"/>
          </w:tcPr>
          <w:p w14:paraId="1645B61F" w14:textId="77777777" w:rsidR="00B73998" w:rsidRPr="003C331D" w:rsidRDefault="00B73998" w:rsidP="003E22F4">
            <w:r w:rsidRPr="003C331D">
              <w:t>Servos used in the final Z-axis mechanism prototype</w:t>
            </w:r>
          </w:p>
        </w:tc>
        <w:tc>
          <w:tcPr>
            <w:tcW w:w="630" w:type="dxa"/>
          </w:tcPr>
          <w:p w14:paraId="0B689131" w14:textId="77777777" w:rsidR="00B73998" w:rsidRPr="003C331D" w:rsidRDefault="00B73998" w:rsidP="003E22F4">
            <w:r w:rsidRPr="003C331D">
              <w:t>1</w:t>
            </w:r>
          </w:p>
        </w:tc>
        <w:tc>
          <w:tcPr>
            <w:tcW w:w="877" w:type="dxa"/>
          </w:tcPr>
          <w:p w14:paraId="4596B4AE" w14:textId="77777777" w:rsidR="00B73998" w:rsidRPr="003C331D" w:rsidRDefault="00B73998" w:rsidP="003E22F4">
            <w:r w:rsidRPr="003C331D">
              <w:t>8.35</w:t>
            </w:r>
          </w:p>
        </w:tc>
        <w:tc>
          <w:tcPr>
            <w:tcW w:w="941" w:type="dxa"/>
          </w:tcPr>
          <w:p w14:paraId="419E53AC" w14:textId="77777777" w:rsidR="00B73998" w:rsidRPr="003C331D" w:rsidRDefault="00B73998" w:rsidP="003E22F4">
            <w:r w:rsidRPr="003C331D">
              <w:t>8.35</w:t>
            </w:r>
          </w:p>
        </w:tc>
      </w:tr>
      <w:tr w:rsidR="003E22F4" w:rsidRPr="003C331D" w14:paraId="75947AC7" w14:textId="77777777" w:rsidTr="003E22F4">
        <w:trPr>
          <w:trHeight w:val="563"/>
        </w:trPr>
        <w:tc>
          <w:tcPr>
            <w:tcW w:w="1728" w:type="dxa"/>
          </w:tcPr>
          <w:p w14:paraId="0A4C4342" w14:textId="77777777" w:rsidR="00B73998" w:rsidRPr="003C331D" w:rsidRDefault="00B73998" w:rsidP="003E22F4">
            <w:r w:rsidRPr="003C331D">
              <w:t>3D Printed Component</w:t>
            </w:r>
          </w:p>
        </w:tc>
        <w:tc>
          <w:tcPr>
            <w:tcW w:w="4680" w:type="dxa"/>
          </w:tcPr>
          <w:p w14:paraId="2ABCEFF4" w14:textId="77777777" w:rsidR="00B73998" w:rsidRPr="003C331D" w:rsidRDefault="00B73998" w:rsidP="003E22F4">
            <w:r w:rsidRPr="003C331D">
              <w:t>Final prototype matrix display 32x32</w:t>
            </w:r>
          </w:p>
        </w:tc>
        <w:tc>
          <w:tcPr>
            <w:tcW w:w="630" w:type="dxa"/>
          </w:tcPr>
          <w:p w14:paraId="2D4E273A" w14:textId="77777777" w:rsidR="00B73998" w:rsidRPr="003C331D" w:rsidRDefault="00B73998" w:rsidP="003E22F4">
            <w:r w:rsidRPr="003C331D">
              <w:t>1</w:t>
            </w:r>
          </w:p>
        </w:tc>
        <w:tc>
          <w:tcPr>
            <w:tcW w:w="877" w:type="dxa"/>
          </w:tcPr>
          <w:p w14:paraId="2A43AFC4" w14:textId="77777777" w:rsidR="00B73998" w:rsidRPr="003C331D" w:rsidRDefault="00B73998" w:rsidP="003E22F4">
            <w:r w:rsidRPr="003C331D">
              <w:t>49.87</w:t>
            </w:r>
          </w:p>
        </w:tc>
        <w:tc>
          <w:tcPr>
            <w:tcW w:w="941" w:type="dxa"/>
          </w:tcPr>
          <w:p w14:paraId="01BAC7ED" w14:textId="77777777" w:rsidR="00B73998" w:rsidRPr="003C331D" w:rsidRDefault="00B73998" w:rsidP="003E22F4">
            <w:r w:rsidRPr="003C331D">
              <w:t>49.87</w:t>
            </w:r>
          </w:p>
        </w:tc>
      </w:tr>
      <w:tr w:rsidR="003E22F4" w:rsidRPr="003C331D" w14:paraId="44DF4630" w14:textId="77777777" w:rsidTr="003E22F4">
        <w:trPr>
          <w:trHeight w:val="563"/>
        </w:trPr>
        <w:tc>
          <w:tcPr>
            <w:tcW w:w="1728" w:type="dxa"/>
          </w:tcPr>
          <w:p w14:paraId="5C372086" w14:textId="77777777" w:rsidR="00B73998" w:rsidRPr="003C331D" w:rsidRDefault="00B73998" w:rsidP="003E22F4">
            <w:r w:rsidRPr="003C331D">
              <w:t>Various Materials</w:t>
            </w:r>
          </w:p>
        </w:tc>
        <w:tc>
          <w:tcPr>
            <w:tcW w:w="4680" w:type="dxa"/>
          </w:tcPr>
          <w:p w14:paraId="49E7ABBE" w14:textId="77777777" w:rsidR="00B73998" w:rsidRPr="003C331D" w:rsidRDefault="00B73998" w:rsidP="003E22F4">
            <w:r w:rsidRPr="003C331D">
              <w:t>Enclosure; XY table and Z-axis base; pulley and bearings; and pins</w:t>
            </w:r>
          </w:p>
        </w:tc>
        <w:tc>
          <w:tcPr>
            <w:tcW w:w="630" w:type="dxa"/>
          </w:tcPr>
          <w:p w14:paraId="57B4638D" w14:textId="77777777" w:rsidR="00B73998" w:rsidRPr="003C331D" w:rsidRDefault="00B73998" w:rsidP="003E22F4">
            <w:r w:rsidRPr="003C331D">
              <w:t>1</w:t>
            </w:r>
          </w:p>
        </w:tc>
        <w:tc>
          <w:tcPr>
            <w:tcW w:w="877" w:type="dxa"/>
          </w:tcPr>
          <w:p w14:paraId="3E5BF5A9" w14:textId="77777777" w:rsidR="00B73998" w:rsidRPr="003C331D" w:rsidRDefault="00B73998" w:rsidP="003E22F4">
            <w:r w:rsidRPr="003C331D">
              <w:t>40.00</w:t>
            </w:r>
          </w:p>
        </w:tc>
        <w:tc>
          <w:tcPr>
            <w:tcW w:w="941" w:type="dxa"/>
          </w:tcPr>
          <w:p w14:paraId="68EC1B46" w14:textId="77777777" w:rsidR="00B73998" w:rsidRPr="003C331D" w:rsidRDefault="00B73998" w:rsidP="003E22F4">
            <w:r w:rsidRPr="003C331D">
              <w:t>40.00</w:t>
            </w:r>
          </w:p>
        </w:tc>
      </w:tr>
      <w:tr w:rsidR="003E22F4" w:rsidRPr="003C331D" w14:paraId="484B5953" w14:textId="77777777" w:rsidTr="003E22F4">
        <w:trPr>
          <w:trHeight w:val="83"/>
        </w:trPr>
        <w:tc>
          <w:tcPr>
            <w:tcW w:w="7915" w:type="dxa"/>
            <w:gridSpan w:val="4"/>
          </w:tcPr>
          <w:p w14:paraId="44947FA5" w14:textId="77777777" w:rsidR="00B73998" w:rsidRPr="003C331D" w:rsidRDefault="00B73998" w:rsidP="003E22F4">
            <w:r w:rsidRPr="003C331D">
              <w:t>Total</w:t>
            </w:r>
          </w:p>
        </w:tc>
        <w:tc>
          <w:tcPr>
            <w:tcW w:w="941" w:type="dxa"/>
          </w:tcPr>
          <w:p w14:paraId="0FF1BF7A" w14:textId="77777777" w:rsidR="00B73998" w:rsidRPr="003C331D" w:rsidRDefault="00B73998" w:rsidP="003E22F4">
            <w:r w:rsidRPr="003C331D">
              <w:t>229.03</w:t>
            </w:r>
          </w:p>
        </w:tc>
      </w:tr>
    </w:tbl>
    <w:p w14:paraId="343E5751" w14:textId="77777777" w:rsidR="003C331D" w:rsidRDefault="003C331D" w:rsidP="00AD033E">
      <w:pPr>
        <w:spacing w:after="120" w:line="360" w:lineRule="auto"/>
        <w:rPr>
          <w:b/>
          <w:sz w:val="28"/>
        </w:rPr>
      </w:pPr>
    </w:p>
    <w:p w14:paraId="1ACF926F" w14:textId="77777777" w:rsidR="003C331D" w:rsidRDefault="003C331D" w:rsidP="00AD033E">
      <w:pPr>
        <w:spacing w:after="120" w:line="360" w:lineRule="auto"/>
        <w:rPr>
          <w:b/>
          <w:sz w:val="28"/>
        </w:rPr>
      </w:pPr>
    </w:p>
    <w:p w14:paraId="28315E9A" w14:textId="77777777" w:rsidR="003C331D" w:rsidRDefault="003C331D" w:rsidP="00AD033E">
      <w:pPr>
        <w:spacing w:after="120" w:line="360" w:lineRule="auto"/>
        <w:rPr>
          <w:b/>
          <w:sz w:val="28"/>
        </w:rPr>
      </w:pPr>
    </w:p>
    <w:p w14:paraId="09070F38" w14:textId="77777777" w:rsidR="003C331D" w:rsidRDefault="003C331D" w:rsidP="00AD033E">
      <w:pPr>
        <w:spacing w:after="120" w:line="360" w:lineRule="auto"/>
        <w:rPr>
          <w:b/>
          <w:sz w:val="28"/>
        </w:rPr>
      </w:pPr>
    </w:p>
    <w:p w14:paraId="71426946" w14:textId="77777777" w:rsidR="00AE2D7C" w:rsidRDefault="00AE2D7C" w:rsidP="00AD033E">
      <w:pPr>
        <w:spacing w:after="120" w:line="360" w:lineRule="auto"/>
        <w:rPr>
          <w:b/>
          <w:sz w:val="28"/>
        </w:rPr>
      </w:pPr>
    </w:p>
    <w:p w14:paraId="6EDF7F94" w14:textId="77777777" w:rsidR="003C331D" w:rsidRDefault="003C331D" w:rsidP="00AD033E">
      <w:pPr>
        <w:spacing w:after="120" w:line="360" w:lineRule="auto"/>
        <w:rPr>
          <w:b/>
          <w:sz w:val="28"/>
        </w:rPr>
      </w:pPr>
    </w:p>
    <w:p w14:paraId="0F2E3F5D" w14:textId="77777777" w:rsidR="003C331D" w:rsidRDefault="003C331D" w:rsidP="00AD033E">
      <w:pPr>
        <w:spacing w:after="120" w:line="360" w:lineRule="auto"/>
        <w:rPr>
          <w:b/>
          <w:sz w:val="28"/>
        </w:rPr>
      </w:pPr>
    </w:p>
    <w:p w14:paraId="7C418A27" w14:textId="77777777" w:rsidR="003C331D" w:rsidRDefault="003C331D" w:rsidP="00AD033E">
      <w:pPr>
        <w:spacing w:after="120" w:line="360" w:lineRule="auto"/>
        <w:rPr>
          <w:b/>
          <w:sz w:val="28"/>
        </w:rPr>
      </w:pPr>
    </w:p>
    <w:p w14:paraId="768659AC" w14:textId="56A88A54" w:rsidR="00AD033E" w:rsidRDefault="002C61E1" w:rsidP="00AD033E">
      <w:pPr>
        <w:spacing w:after="120" w:line="360" w:lineRule="auto"/>
        <w:rPr>
          <w:b/>
          <w:sz w:val="28"/>
        </w:rPr>
      </w:pPr>
      <w:r w:rsidRPr="002C61E1">
        <w:rPr>
          <w:b/>
          <w:sz w:val="28"/>
        </w:rPr>
        <w:lastRenderedPageBreak/>
        <w:t>Appendix 1</w:t>
      </w:r>
      <w:r w:rsidR="00AD033E">
        <w:rPr>
          <w:b/>
          <w:sz w:val="28"/>
        </w:rPr>
        <w:t xml:space="preserve"> – Technical Roles</w:t>
      </w:r>
    </w:p>
    <w:p w14:paraId="4588DD00" w14:textId="77777777" w:rsidR="00AD033E" w:rsidRPr="00AD033E" w:rsidRDefault="00AD033E" w:rsidP="00AD033E">
      <w:pPr>
        <w:spacing w:after="120" w:line="360" w:lineRule="auto"/>
        <w:rPr>
          <w:b/>
          <w:sz w:val="28"/>
        </w:rPr>
      </w:pPr>
    </w:p>
    <w:p w14:paraId="1B2B08CF" w14:textId="63156E9F" w:rsidR="00AD033E" w:rsidRPr="00541599" w:rsidRDefault="00D716F3" w:rsidP="00AD033E">
      <w:pPr>
        <w:spacing w:after="120" w:line="360" w:lineRule="auto"/>
        <w:contextualSpacing/>
      </w:pPr>
      <w:r>
        <w:rPr>
          <w:b/>
          <w:i/>
          <w:u w:val="single"/>
        </w:rPr>
        <w:t>Stev</w:t>
      </w:r>
      <w:r w:rsidR="00AD033E" w:rsidRPr="00AD033E">
        <w:rPr>
          <w:b/>
          <w:i/>
          <w:u w:val="single"/>
        </w:rPr>
        <w:t>en Chao</w:t>
      </w:r>
      <w:r w:rsidR="00AD033E">
        <w:t xml:space="preserve"> - A</w:t>
      </w:r>
      <w:r w:rsidR="00AD033E" w:rsidRPr="00541599">
        <w:t>s the lab coordinator, my main responsibilities were to place orders with vendors, to compare prices from different suppliers, and to pick up the parts after they shipped.  Due to the fact that everyone used the lab to work on their individual components, I didn’t have many responsibilities in regards to managing their lab work.</w:t>
      </w:r>
    </w:p>
    <w:p w14:paraId="5CFDA146" w14:textId="1BCD8A82" w:rsidR="00AD033E" w:rsidRPr="00541599" w:rsidRDefault="00AD033E" w:rsidP="00AD033E">
      <w:pPr>
        <w:spacing w:after="120" w:line="360" w:lineRule="auto"/>
        <w:contextualSpacing/>
      </w:pPr>
      <w:r w:rsidRPr="00541599">
        <w:t>At first, when we were designing our project, one of my major responsibilities was to get quotes on components we were looking at.  This included calling to get prices on small commercial X-Y tables and also high-speed, precision servomotors.  In both cases the prices were well outside of our budget (cheap X</w:t>
      </w:r>
      <w:r w:rsidR="00AE2D7C">
        <w:t>-</w:t>
      </w:r>
      <w:r w:rsidRPr="00541599">
        <w:t>Y tables being around $700 and the precision servomotors costing around $150).  This is why we ended up developing our own versions of both features.</w:t>
      </w:r>
    </w:p>
    <w:p w14:paraId="4CDDBCD5" w14:textId="3D4E4D65" w:rsidR="00AD033E" w:rsidRDefault="00AD033E" w:rsidP="00AD033E">
      <w:pPr>
        <w:spacing w:after="120" w:line="360" w:lineRule="auto"/>
        <w:contextualSpacing/>
      </w:pPr>
      <w:r w:rsidRPr="00541599">
        <w:t xml:space="preserve">As people began work on their individual components, they would send a link of any individual parts that they would need.  I would then shop around to try to find the lowest available price from different vendors.  I would then place an order to the ECE shop, </w:t>
      </w:r>
      <w:proofErr w:type="gramStart"/>
      <w:r w:rsidRPr="00541599">
        <w:t>who</w:t>
      </w:r>
      <w:proofErr w:type="gramEnd"/>
      <w:r w:rsidRPr="00541599">
        <w:t xml:space="preserve"> would make the official order, using the funds from our group’s total budget.  Finally, as the orders came in, I would be responsible for picking them up, verifying the order, placing them in our group locker, and notifying the relevant parties.  </w:t>
      </w:r>
    </w:p>
    <w:p w14:paraId="74CE5B7D" w14:textId="77777777" w:rsidR="00B73998" w:rsidRPr="003C331D" w:rsidRDefault="00B73998" w:rsidP="00535963">
      <w:pPr>
        <w:spacing w:after="120" w:line="360" w:lineRule="auto"/>
        <w:rPr>
          <w:sz w:val="22"/>
        </w:rPr>
      </w:pPr>
    </w:p>
    <w:p w14:paraId="2B98BEB3" w14:textId="77777777" w:rsidR="00B73998" w:rsidRPr="003C331D" w:rsidRDefault="00B73998" w:rsidP="00535963">
      <w:pPr>
        <w:spacing w:after="120" w:line="360" w:lineRule="auto"/>
        <w:rPr>
          <w:rFonts w:eastAsiaTheme="majorEastAsia"/>
          <w:bCs/>
          <w:szCs w:val="26"/>
        </w:rPr>
      </w:pPr>
      <w:proofErr w:type="spellStart"/>
      <w:r w:rsidRPr="003C331D">
        <w:rPr>
          <w:rFonts w:eastAsiaTheme="majorEastAsia"/>
          <w:b/>
          <w:bCs/>
          <w:i/>
          <w:szCs w:val="26"/>
          <w:u w:val="single"/>
        </w:rPr>
        <w:t>Kodai</w:t>
      </w:r>
      <w:proofErr w:type="spellEnd"/>
      <w:r w:rsidRPr="003C331D">
        <w:rPr>
          <w:rFonts w:eastAsiaTheme="majorEastAsia"/>
          <w:b/>
          <w:bCs/>
          <w:i/>
          <w:szCs w:val="26"/>
          <w:u w:val="single"/>
        </w:rPr>
        <w:t xml:space="preserve"> Ishikawa</w:t>
      </w:r>
      <w:r w:rsidRPr="003C331D">
        <w:rPr>
          <w:rFonts w:eastAsiaTheme="majorEastAsia"/>
          <w:b/>
          <w:bCs/>
          <w:szCs w:val="26"/>
        </w:rPr>
        <w:t xml:space="preserve"> – </w:t>
      </w:r>
      <w:r w:rsidRPr="003C331D">
        <w:rPr>
          <w:rFonts w:eastAsiaTheme="majorEastAsia"/>
          <w:bCs/>
          <w:szCs w:val="26"/>
        </w:rPr>
        <w:t xml:space="preserve">The technical role that I played on this project was software integration and construction of the XY table. The software integration part was separated into two different phases, the software programming portion and the hardware-programming portion. The software programming I created was an image and text algorithm that would take an input image/text and convert it into a 2D matrix of heights based on the size of the pin matrix display. The second phase was the hardware-programming phase, where I created a program in Processing/Arduino that would continue where the software portion left off. The Processing code created took the 2D array output from the software portion and moved the servos appropriately to raise each pin. I created a script that would run the software program and then run the hardware program through command line. By the end </w:t>
      </w:r>
      <w:r w:rsidRPr="003C331D">
        <w:rPr>
          <w:rFonts w:eastAsiaTheme="majorEastAsia"/>
          <w:bCs/>
          <w:szCs w:val="26"/>
        </w:rPr>
        <w:lastRenderedPageBreak/>
        <w:t xml:space="preserve">of the semester, I had learned how to create a program with the </w:t>
      </w:r>
      <w:proofErr w:type="spellStart"/>
      <w:r w:rsidRPr="003C331D">
        <w:rPr>
          <w:rFonts w:eastAsiaTheme="majorEastAsia"/>
          <w:bCs/>
          <w:szCs w:val="26"/>
        </w:rPr>
        <w:t>OpenCV</w:t>
      </w:r>
      <w:proofErr w:type="spellEnd"/>
      <w:r w:rsidRPr="003C331D">
        <w:rPr>
          <w:rFonts w:eastAsiaTheme="majorEastAsia"/>
          <w:bCs/>
          <w:szCs w:val="26"/>
        </w:rPr>
        <w:t xml:space="preserve"> Image/Video library and learned two new languages Arduino and Processing.</w:t>
      </w:r>
    </w:p>
    <w:p w14:paraId="1DD8AF46" w14:textId="4B73EDAE" w:rsidR="00B73998" w:rsidRPr="003C331D" w:rsidRDefault="00B73998" w:rsidP="00535963">
      <w:pPr>
        <w:spacing w:after="120" w:line="360" w:lineRule="auto"/>
        <w:rPr>
          <w:rFonts w:eastAsiaTheme="majorEastAsia"/>
          <w:bCs/>
          <w:szCs w:val="26"/>
        </w:rPr>
      </w:pPr>
      <w:r w:rsidRPr="003C331D">
        <w:rPr>
          <w:rFonts w:eastAsiaTheme="majorEastAsia"/>
          <w:bCs/>
          <w:szCs w:val="26"/>
        </w:rPr>
        <w:t xml:space="preserve">The other role I had was to create the XY table to move the Z-mechanism to each pin. We chose to create the XY table instead of buying one to save on cost since commercial products cost roughly $400. The design consisted of a lead screw moving the platform with guide rods keeping the platform flat. The XY table was constructed from materials gathered from Home Depot and Lowes, and the movement was controlled by two continuous servos. Stephen </w:t>
      </w:r>
      <w:proofErr w:type="spellStart"/>
      <w:r w:rsidRPr="003C331D">
        <w:rPr>
          <w:rFonts w:eastAsiaTheme="majorEastAsia"/>
          <w:bCs/>
          <w:szCs w:val="26"/>
        </w:rPr>
        <w:t>Blosser</w:t>
      </w:r>
      <w:proofErr w:type="spellEnd"/>
      <w:r w:rsidRPr="003C331D">
        <w:rPr>
          <w:rFonts w:eastAsiaTheme="majorEastAsia"/>
          <w:bCs/>
          <w:szCs w:val="26"/>
        </w:rPr>
        <w:t xml:space="preserve"> and our team refined the first prototype design, and we were able to create a more precise and smoother movement.</w:t>
      </w:r>
    </w:p>
    <w:p w14:paraId="1CC8C688" w14:textId="4C36C0E3" w:rsidR="00B73998" w:rsidRPr="00541599" w:rsidRDefault="00B73998" w:rsidP="00AE2D7C">
      <w:pPr>
        <w:spacing w:after="120" w:line="360" w:lineRule="auto"/>
        <w:rPr>
          <w:rFonts w:eastAsiaTheme="majorEastAsia"/>
          <w:bCs/>
          <w:sz w:val="26"/>
          <w:szCs w:val="26"/>
        </w:rPr>
      </w:pPr>
      <w:r w:rsidRPr="003C331D">
        <w:rPr>
          <w:rFonts w:eastAsiaTheme="majorEastAsia"/>
          <w:bCs/>
          <w:szCs w:val="26"/>
        </w:rPr>
        <w:t xml:space="preserve">Lastly, every member of the team including myself helped constructing the final product and </w:t>
      </w:r>
      <w:proofErr w:type="gramStart"/>
      <w:r w:rsidRPr="003C331D">
        <w:rPr>
          <w:rFonts w:eastAsiaTheme="majorEastAsia"/>
          <w:bCs/>
          <w:szCs w:val="26"/>
        </w:rPr>
        <w:t>debug</w:t>
      </w:r>
      <w:proofErr w:type="gramEnd"/>
      <w:r w:rsidRPr="003C331D">
        <w:rPr>
          <w:rFonts w:eastAsiaTheme="majorEastAsia"/>
          <w:bCs/>
          <w:szCs w:val="26"/>
        </w:rPr>
        <w:t xml:space="preserve"> any problems we ran into after assembling the final product. Since we did not have a designated debugger or tester, everyone in the team was present for the fine-tuning work that had to be done</w:t>
      </w:r>
      <w:r w:rsidRPr="00541599">
        <w:rPr>
          <w:rFonts w:eastAsiaTheme="majorEastAsia"/>
          <w:bCs/>
          <w:sz w:val="26"/>
          <w:szCs w:val="26"/>
        </w:rPr>
        <w:t>.</w:t>
      </w:r>
    </w:p>
    <w:p w14:paraId="3CD9B087" w14:textId="46F9E7C1" w:rsidR="00B94FBA" w:rsidRDefault="00AE2D7C" w:rsidP="00AE2D7C">
      <w:pPr>
        <w:tabs>
          <w:tab w:val="left" w:pos="720"/>
          <w:tab w:val="left" w:pos="1440"/>
          <w:tab w:val="left" w:pos="2160"/>
          <w:tab w:val="left" w:pos="2880"/>
          <w:tab w:val="left" w:pos="3600"/>
          <w:tab w:val="left" w:pos="4320"/>
          <w:tab w:val="left" w:pos="5040"/>
          <w:tab w:val="left" w:pos="5760"/>
          <w:tab w:val="left" w:pos="6480"/>
          <w:tab w:val="right" w:pos="9360"/>
        </w:tabs>
        <w:spacing w:after="120" w:line="360" w:lineRule="auto"/>
      </w:pPr>
      <w:r w:rsidRPr="00AE2D7C">
        <w:rPr>
          <w:b/>
          <w:i/>
          <w:u w:val="single"/>
        </w:rPr>
        <w:t xml:space="preserve">Daniel </w:t>
      </w:r>
      <w:proofErr w:type="spellStart"/>
      <w:r w:rsidRPr="00AE2D7C">
        <w:rPr>
          <w:b/>
          <w:i/>
          <w:u w:val="single"/>
        </w:rPr>
        <w:t>Olbrys</w:t>
      </w:r>
      <w:proofErr w:type="spellEnd"/>
      <w:r>
        <w:t xml:space="preserve"> - Daniel’s position on the team was varied throughout the project.  From the beginning, Daniel assisted with writing the executive summary of the project. Creating a thorough understanding of the project was a crucial step that needed to be completed in order to create an effective schedule with corresponding time line, as well as begin the constraint formulation and determine the design specifications.  Daniel played a crucial role in formulating constraints for design.  He helped determine the limiting factors that would allow a device to still be usable, and helped to build around it.  It was determined that key constraints on the device were the size of the pin matrix, size of the physical device, speed, and durability.  All of the key constraints were intertwined and affected each other, for example, the pin matrix would limit the speed of the device as well as how large the device would be.  Daniel also assisted with developing design specifications, including the 32 by 32 pin matrix, limited height design, and scalable design.  The project was identifiable by three key parts: the X-Y Table, the pin matrix display, and the Z-axis pin setting mechanism.  Daniel’s main role applied to the design and production of the Z-axis portion of the project.  Several pin setting designs were explored, but the necessity for linear motion was confirmed. Linear actuators are commercially available, but since stability is key aspect that the group wanted to address, </w:t>
      </w:r>
      <w:r>
        <w:lastRenderedPageBreak/>
        <w:t>expensive linear actuators weren’t a very good solution.  Daniel helped in coming up with the reciprocating motion scheme that was effective.  Rack and pinion was chosen since it converted rotational motion into linear motion with a linear scaling factor, which is an advantage over a piston style system or cam.  Daniel assembled the gear guiding racks and produced holders for the servomotors which were producing the motion to set the pins.  Daniel also helped with general troubleshooting over the final designs of the project.</w:t>
      </w:r>
    </w:p>
    <w:p w14:paraId="791B4923" w14:textId="77777777" w:rsidR="00AD033E" w:rsidRPr="00541599" w:rsidRDefault="00AD033E" w:rsidP="00AD033E">
      <w:pPr>
        <w:pStyle w:val="ListParagraph"/>
        <w:spacing w:after="120" w:line="360" w:lineRule="auto"/>
        <w:ind w:left="0"/>
      </w:pPr>
      <w:r w:rsidRPr="00AD033E">
        <w:rPr>
          <w:b/>
          <w:i/>
          <w:u w:val="single"/>
        </w:rPr>
        <w:t xml:space="preserve">Terry </w:t>
      </w:r>
      <w:proofErr w:type="spellStart"/>
      <w:r w:rsidRPr="00AD033E">
        <w:rPr>
          <w:b/>
          <w:i/>
          <w:u w:val="single"/>
        </w:rPr>
        <w:t>Pharaon</w:t>
      </w:r>
      <w:proofErr w:type="spellEnd"/>
      <w:r w:rsidRPr="00541599">
        <w:t xml:space="preserve"> - The technical role I played in the project was mainly designing and building the outside enclosure of the device. The first step was to find out which enclosure would be the most practical for the project. It entailed finding the proper resources, tools and material to use to create the enclosure. During the brainstorming process, I learned how to use modelling software. </w:t>
      </w:r>
      <w:proofErr w:type="gramStart"/>
      <w:r w:rsidRPr="00541599">
        <w:t xml:space="preserve">I </w:t>
      </w:r>
      <w:proofErr w:type="spellStart"/>
      <w:r w:rsidRPr="00541599">
        <w:t>desig</w:t>
      </w:r>
      <w:r>
        <w:t>s</w:t>
      </w:r>
      <w:r w:rsidRPr="00541599">
        <w:t>ned</w:t>
      </w:r>
      <w:proofErr w:type="spellEnd"/>
      <w:r w:rsidRPr="00541599">
        <w:t xml:space="preserve"> 3D model of the enclosure using the Siemens NX 8.5 software to present the idea to the rest of the team.</w:t>
      </w:r>
      <w:proofErr w:type="gramEnd"/>
      <w:r w:rsidRPr="00541599">
        <w:t xml:space="preserve"> This model was solely use as a mock of the actual product. Taking proper measurements was crucial to the development of the enclosure. It strongly depended on the size of the actual device when assembled, therefore depended on the work of the other members of the team. After few considerations and material testing (drilling, cutting, shearing and bending), Plexiglas and wood were used since it is very easy to work with and assemble such materials. I took a brief training session which allowed me to use the mechanical engineering equipment to cut the material.  I also thought it important to have proper spacing for wiring such that it would not interfere with the mechanical moving parts of the device. The enclosure was designed such that the parts of the mechanics parts were accessible as needed in case of any issues. </w:t>
      </w:r>
    </w:p>
    <w:p w14:paraId="26D1AE44" w14:textId="77777777" w:rsidR="00AD033E" w:rsidRPr="00541599" w:rsidRDefault="00AD033E" w:rsidP="00AD033E">
      <w:pPr>
        <w:pStyle w:val="ListParagraph"/>
        <w:spacing w:after="120" w:line="360" w:lineRule="auto"/>
        <w:ind w:left="0"/>
      </w:pPr>
      <w:r w:rsidRPr="00541599">
        <w:t>Other than that, I also had a role in the design concept on the pin support and locking system of the product. I also participated in other task that in which support was needed. Lastly I contributed to the technical documentations of the project including the proposal, design issues paper, technical presentation, and the final report.</w:t>
      </w:r>
    </w:p>
    <w:p w14:paraId="14158630" w14:textId="77777777" w:rsidR="00AD033E" w:rsidRDefault="00AD033E" w:rsidP="00535963">
      <w:pPr>
        <w:spacing w:after="120" w:line="360" w:lineRule="auto"/>
      </w:pPr>
    </w:p>
    <w:p w14:paraId="7C3CC2A2" w14:textId="77777777" w:rsidR="00AE2D7C" w:rsidRDefault="00AE2D7C" w:rsidP="00535963">
      <w:pPr>
        <w:spacing w:after="120" w:line="360" w:lineRule="auto"/>
      </w:pPr>
    </w:p>
    <w:p w14:paraId="7EB9B7C9" w14:textId="7A72F6BD" w:rsidR="00AD033E" w:rsidRDefault="00AD033E" w:rsidP="00AD033E">
      <w:pPr>
        <w:pStyle w:val="ListParagraph"/>
        <w:spacing w:after="120" w:line="360" w:lineRule="auto"/>
        <w:ind w:left="0"/>
        <w:outlineLvl w:val="0"/>
      </w:pPr>
      <w:r>
        <w:rPr>
          <w:b/>
          <w:i/>
          <w:u w:val="single"/>
        </w:rPr>
        <w:lastRenderedPageBreak/>
        <w:t>Michael Wang</w:t>
      </w:r>
      <w:r>
        <w:t xml:space="preserve"> – My technical portion of the overall project was defined as leading and participating in the c</w:t>
      </w:r>
      <w:r w:rsidRPr="002A3518">
        <w:t xml:space="preserve">omputer </w:t>
      </w:r>
      <w:r>
        <w:t>aided d</w:t>
      </w:r>
      <w:r w:rsidRPr="002A3518">
        <w:t>esign (3D Printed Components) and Z-Axis (</w:t>
      </w:r>
      <w:r>
        <w:t xml:space="preserve">raising pins) assembly.  I did the majority of the work in designing the 3D printed display matrix.  This was a critical portion of the design, and it was from working with initial prototypes where our team was able to draw a significant amount of constraints and design criterion.  Cost was a major constraint throughout the entire process.  The final 32x32 display matrix ended up costing approximately $100 to 3D print – this was perhaps the greatest factor in limiting our display size.  </w:t>
      </w:r>
    </w:p>
    <w:p w14:paraId="35CC9C52" w14:textId="77777777" w:rsidR="00AD033E" w:rsidRDefault="00AD033E" w:rsidP="00AD033E">
      <w:pPr>
        <w:pStyle w:val="ListParagraph"/>
        <w:spacing w:after="120" w:line="360" w:lineRule="auto"/>
        <w:ind w:left="0"/>
        <w:outlineLvl w:val="0"/>
      </w:pPr>
      <w:r>
        <w:t xml:space="preserve">In addition to designing the 3D printed display matrix, I also assisted with nearly every other aspect of the device design as well.  The initial Z-axis mechanism was designed by other members of the team, but I was involved in the redesign and optimization (reducing the size of the assembly to enable further expandability and functionality) of said design.  Furthermore, I was also instrumental in the design of the XY-table itself, by discovering the feedback mechanism that we ended up using (membrane-based linear potentiometers).  I also helped to refine and revise the design of the XY-table after initial prototyping.  </w:t>
      </w:r>
    </w:p>
    <w:p w14:paraId="67F3C73A" w14:textId="698F466C" w:rsidR="003C331D" w:rsidRPr="00862D75" w:rsidRDefault="003C331D" w:rsidP="003C331D">
      <w:pPr>
        <w:spacing w:after="120" w:line="360" w:lineRule="auto"/>
      </w:pPr>
      <w:r>
        <w:t>I have learned a great deal about the overall engineering design process.  In fact, I literally went through the engineering design process.  I, along with my team members, had to use many key tools throughout the engineering design process, which include, but are not limited to: specific task-oriented software (Microsoft Project, Siemens NX, etc.), as well as the tool of problem solving.</w:t>
      </w:r>
    </w:p>
    <w:p w14:paraId="5A9D8492" w14:textId="77777777" w:rsidR="003C331D" w:rsidRDefault="003C331D" w:rsidP="00AD033E">
      <w:pPr>
        <w:pStyle w:val="ListParagraph"/>
        <w:spacing w:after="120" w:line="360" w:lineRule="auto"/>
        <w:ind w:left="0"/>
        <w:outlineLvl w:val="0"/>
      </w:pPr>
    </w:p>
    <w:p w14:paraId="4203B3CB" w14:textId="77777777" w:rsidR="00AE2D7C" w:rsidRDefault="00AE2D7C" w:rsidP="00AD033E">
      <w:pPr>
        <w:pStyle w:val="ListParagraph"/>
        <w:spacing w:after="120" w:line="360" w:lineRule="auto"/>
        <w:ind w:left="0"/>
        <w:outlineLvl w:val="0"/>
      </w:pPr>
    </w:p>
    <w:p w14:paraId="23153ECD" w14:textId="77777777" w:rsidR="00AE2D7C" w:rsidRDefault="00AE2D7C" w:rsidP="00AD033E">
      <w:pPr>
        <w:pStyle w:val="ListParagraph"/>
        <w:spacing w:after="120" w:line="360" w:lineRule="auto"/>
        <w:ind w:left="0"/>
        <w:outlineLvl w:val="0"/>
      </w:pPr>
    </w:p>
    <w:p w14:paraId="0116FFF7" w14:textId="77777777" w:rsidR="00AE2D7C" w:rsidRDefault="00AE2D7C" w:rsidP="00AD033E">
      <w:pPr>
        <w:pStyle w:val="ListParagraph"/>
        <w:spacing w:after="120" w:line="360" w:lineRule="auto"/>
        <w:ind w:left="0"/>
        <w:outlineLvl w:val="0"/>
      </w:pPr>
    </w:p>
    <w:p w14:paraId="6A6650C3" w14:textId="77777777" w:rsidR="00AE2D7C" w:rsidRDefault="00AE2D7C" w:rsidP="00AD033E">
      <w:pPr>
        <w:pStyle w:val="ListParagraph"/>
        <w:spacing w:after="120" w:line="360" w:lineRule="auto"/>
        <w:ind w:left="0"/>
        <w:outlineLvl w:val="0"/>
      </w:pPr>
    </w:p>
    <w:p w14:paraId="72354538" w14:textId="77777777" w:rsidR="00AE2D7C" w:rsidRDefault="00AE2D7C" w:rsidP="00AD033E">
      <w:pPr>
        <w:pStyle w:val="ListParagraph"/>
        <w:spacing w:after="120" w:line="360" w:lineRule="auto"/>
        <w:ind w:left="0"/>
        <w:outlineLvl w:val="0"/>
      </w:pPr>
    </w:p>
    <w:p w14:paraId="00AD6EBB" w14:textId="77777777" w:rsidR="00AE2D7C" w:rsidRDefault="00AE2D7C" w:rsidP="00AD033E">
      <w:pPr>
        <w:pStyle w:val="ListParagraph"/>
        <w:spacing w:after="120" w:line="360" w:lineRule="auto"/>
        <w:ind w:left="0"/>
        <w:outlineLvl w:val="0"/>
      </w:pPr>
    </w:p>
    <w:p w14:paraId="39C07623" w14:textId="4E5ABD93" w:rsidR="00AD033E" w:rsidRDefault="00AD033E" w:rsidP="00535963">
      <w:pPr>
        <w:spacing w:after="120" w:line="360" w:lineRule="auto"/>
      </w:pPr>
    </w:p>
    <w:p w14:paraId="447A4EFF" w14:textId="77777777" w:rsidR="00B94FBA" w:rsidRDefault="00B94FBA" w:rsidP="00535963">
      <w:pPr>
        <w:spacing w:after="120" w:line="360" w:lineRule="auto"/>
      </w:pPr>
    </w:p>
    <w:p w14:paraId="63704C76" w14:textId="7E49B52B" w:rsidR="00B94FBA" w:rsidRDefault="00AD033E" w:rsidP="005B7B61">
      <w:pPr>
        <w:spacing w:after="120" w:line="360" w:lineRule="auto"/>
        <w:rPr>
          <w:b/>
          <w:sz w:val="28"/>
        </w:rPr>
      </w:pPr>
      <w:r w:rsidRPr="00AD033E">
        <w:rPr>
          <w:b/>
          <w:sz w:val="28"/>
        </w:rPr>
        <w:lastRenderedPageBreak/>
        <w:t xml:space="preserve">Appendix 2 </w:t>
      </w:r>
      <w:r w:rsidR="009A1C5B">
        <w:rPr>
          <w:b/>
          <w:sz w:val="28"/>
        </w:rPr>
        <w:t>–</w:t>
      </w:r>
      <w:r w:rsidRPr="00AD033E">
        <w:rPr>
          <w:b/>
          <w:sz w:val="28"/>
        </w:rPr>
        <w:t xml:space="preserve"> References</w:t>
      </w:r>
    </w:p>
    <w:p w14:paraId="7C78FA56" w14:textId="77777777" w:rsidR="009A1C5B" w:rsidRPr="00AD033E" w:rsidRDefault="009A1C5B" w:rsidP="005B7B61">
      <w:pPr>
        <w:spacing w:after="120" w:line="360" w:lineRule="auto"/>
        <w:rPr>
          <w:b/>
          <w:sz w:val="28"/>
        </w:rPr>
      </w:pPr>
    </w:p>
    <w:p w14:paraId="40008DD3" w14:textId="6B806820" w:rsidR="005B7B61" w:rsidRDefault="005B7B61" w:rsidP="005B7B61">
      <w:pPr>
        <w:spacing w:line="360" w:lineRule="auto"/>
        <w:rPr>
          <w:rStyle w:val="Hyperlink"/>
        </w:rPr>
      </w:pPr>
      <w:proofErr w:type="gramStart"/>
      <w:r>
        <w:rPr>
          <w:color w:val="000000"/>
        </w:rPr>
        <w:t xml:space="preserve">A-Z to </w:t>
      </w:r>
      <w:proofErr w:type="spellStart"/>
      <w:r>
        <w:rPr>
          <w:color w:val="000000"/>
        </w:rPr>
        <w:t>Deafblindness</w:t>
      </w:r>
      <w:proofErr w:type="spellEnd"/>
      <w:r>
        <w:rPr>
          <w:color w:val="000000"/>
        </w:rPr>
        <w:t>.</w:t>
      </w:r>
      <w:proofErr w:type="gramEnd"/>
      <w:r>
        <w:rPr>
          <w:color w:val="000000"/>
        </w:rPr>
        <w:t xml:space="preserve">  </w:t>
      </w:r>
      <w:proofErr w:type="gramStart"/>
      <w:r>
        <w:rPr>
          <w:color w:val="000000"/>
        </w:rPr>
        <w:t>Refreshable Braille Displays.</w:t>
      </w:r>
      <w:proofErr w:type="gramEnd"/>
      <w:r>
        <w:rPr>
          <w:color w:val="000000"/>
        </w:rPr>
        <w:t xml:space="preserve">  2014.  </w:t>
      </w:r>
      <w:hyperlink r:id="rId29" w:history="1">
        <w:r w:rsidRPr="00EC3FF8">
          <w:rPr>
            <w:rStyle w:val="Hyperlink"/>
          </w:rPr>
          <w:t>http://www.deafblind.com/display.html</w:t>
        </w:r>
      </w:hyperlink>
    </w:p>
    <w:p w14:paraId="382782D2" w14:textId="77777777" w:rsidR="005B7B61" w:rsidRDefault="005B7B61" w:rsidP="005B7B61">
      <w:pPr>
        <w:spacing w:line="360" w:lineRule="auto"/>
        <w:rPr>
          <w:color w:val="000000"/>
        </w:rPr>
      </w:pPr>
    </w:p>
    <w:p w14:paraId="71A1894B" w14:textId="77777777" w:rsidR="005B7B61" w:rsidRDefault="005B7B61" w:rsidP="005B7B61">
      <w:pPr>
        <w:spacing w:line="360" w:lineRule="auto"/>
        <w:rPr>
          <w:rStyle w:val="Hyperlink"/>
        </w:rPr>
      </w:pPr>
      <w:proofErr w:type="gramStart"/>
      <w:r>
        <w:rPr>
          <w:color w:val="000000"/>
        </w:rPr>
        <w:t>American Foundation for the Blind.</w:t>
      </w:r>
      <w:proofErr w:type="gramEnd"/>
      <w:r>
        <w:rPr>
          <w:color w:val="000000"/>
        </w:rPr>
        <w:t xml:space="preserve">  </w:t>
      </w:r>
      <w:proofErr w:type="gramStart"/>
      <w:r>
        <w:rPr>
          <w:color w:val="000000"/>
        </w:rPr>
        <w:t>Refreshable Braille Display.</w:t>
      </w:r>
      <w:proofErr w:type="gramEnd"/>
      <w:r>
        <w:rPr>
          <w:color w:val="000000"/>
        </w:rPr>
        <w:t xml:space="preserve">  2014.  </w:t>
      </w:r>
      <w:hyperlink r:id="rId30" w:history="1">
        <w:r w:rsidRPr="00EC3FF8">
          <w:rPr>
            <w:rStyle w:val="Hyperlink"/>
          </w:rPr>
          <w:t>http://www.afb.org/info/living-with-vision-loss/for-job-seekers/careerconnect-virtual-worksites/retail-worksite-for-blind-users/refreshable-braille-display-3652/12345</w:t>
        </w:r>
      </w:hyperlink>
    </w:p>
    <w:p w14:paraId="698A54E2" w14:textId="77777777" w:rsidR="005B7B61" w:rsidRDefault="005B7B61" w:rsidP="005B7B61">
      <w:pPr>
        <w:spacing w:line="360" w:lineRule="auto"/>
        <w:rPr>
          <w:color w:val="000000"/>
        </w:rPr>
      </w:pPr>
    </w:p>
    <w:p w14:paraId="3B95174D" w14:textId="77777777" w:rsidR="005B7B61" w:rsidRDefault="005B7B61" w:rsidP="005B7B61">
      <w:pPr>
        <w:spacing w:line="360" w:lineRule="auto"/>
        <w:rPr>
          <w:rStyle w:val="Hyperlink"/>
        </w:rPr>
      </w:pPr>
      <w:r>
        <w:rPr>
          <w:color w:val="000000"/>
        </w:rPr>
        <w:t xml:space="preserve">Deane </w:t>
      </w:r>
      <w:proofErr w:type="spellStart"/>
      <w:r>
        <w:rPr>
          <w:color w:val="000000"/>
        </w:rPr>
        <w:t>Blazie</w:t>
      </w:r>
      <w:proofErr w:type="spellEnd"/>
      <w:r>
        <w:rPr>
          <w:color w:val="000000"/>
        </w:rPr>
        <w:t xml:space="preserve">.  </w:t>
      </w:r>
      <w:proofErr w:type="gramStart"/>
      <w:r>
        <w:rPr>
          <w:color w:val="000000"/>
        </w:rPr>
        <w:t>Refreshable Braille Now and in the Years Ahead.</w:t>
      </w:r>
      <w:proofErr w:type="gramEnd"/>
      <w:r>
        <w:rPr>
          <w:color w:val="000000"/>
        </w:rPr>
        <w:t xml:space="preserve"> 2014.  </w:t>
      </w:r>
      <w:hyperlink r:id="rId31" w:history="1">
        <w:r w:rsidRPr="00DB6459">
          <w:rPr>
            <w:rStyle w:val="Hyperlink"/>
          </w:rPr>
          <w:t>https://nfb.org/Images/nfb/Publications/bm/bm00/bm0001/bm000110.htm</w:t>
        </w:r>
      </w:hyperlink>
    </w:p>
    <w:p w14:paraId="7AE76440" w14:textId="77777777" w:rsidR="005B7B61" w:rsidRDefault="005B7B61" w:rsidP="005B7B61">
      <w:pPr>
        <w:spacing w:line="360" w:lineRule="auto"/>
        <w:rPr>
          <w:color w:val="000000"/>
        </w:rPr>
      </w:pPr>
    </w:p>
    <w:p w14:paraId="58779ADD" w14:textId="77FD6A79" w:rsidR="005B7B61" w:rsidRDefault="005B7B61" w:rsidP="005B7B61">
      <w:pPr>
        <w:spacing w:line="360" w:lineRule="auto"/>
      </w:pPr>
      <w:proofErr w:type="spellStart"/>
      <w:proofErr w:type="gramStart"/>
      <w:r>
        <w:t>Electrocutaneous</w:t>
      </w:r>
      <w:proofErr w:type="spellEnd"/>
      <w:r>
        <w:t xml:space="preserve"> Stimulation System for Braille Reading.</w:t>
      </w:r>
      <w:proofErr w:type="gramEnd"/>
      <w:r>
        <w:t xml:space="preserve">  </w:t>
      </w:r>
      <w:proofErr w:type="gramStart"/>
      <w:r w:rsidRPr="00541599">
        <w:t>Engineering in Medicine and Biology Society (EMBC</w:t>
      </w:r>
      <w:r>
        <w:t>).</w:t>
      </w:r>
      <w:proofErr w:type="gramEnd"/>
      <w:r>
        <w:t xml:space="preserve">  </w:t>
      </w:r>
      <w:r w:rsidRPr="00541599">
        <w:t>2010.</w:t>
      </w:r>
      <w:r>
        <w:t xml:space="preserve">  </w:t>
      </w:r>
      <w:hyperlink r:id="rId32" w:history="1">
        <w:r w:rsidRPr="007947D4">
          <w:rPr>
            <w:rStyle w:val="Hyperlink"/>
          </w:rPr>
          <w:t>http://ieeexplore.ieee.org/xpl/articleDetails.jsp?arnumber=5627501</w:t>
        </w:r>
      </w:hyperlink>
    </w:p>
    <w:p w14:paraId="19FDD8A6" w14:textId="77777777" w:rsidR="005B7B61" w:rsidRDefault="005B7B61" w:rsidP="005B7B61">
      <w:pPr>
        <w:spacing w:line="360" w:lineRule="auto"/>
        <w:rPr>
          <w:rStyle w:val="Hyperlink"/>
          <w:color w:val="auto"/>
        </w:rPr>
      </w:pPr>
    </w:p>
    <w:p w14:paraId="16595101" w14:textId="77777777" w:rsidR="005B7B61" w:rsidRDefault="005B7B61" w:rsidP="005B7B61">
      <w:pPr>
        <w:spacing w:line="360" w:lineRule="auto"/>
        <w:rPr>
          <w:rStyle w:val="Hyperlink"/>
        </w:rPr>
      </w:pPr>
      <w:proofErr w:type="spellStart"/>
      <w:proofErr w:type="gramStart"/>
      <w:r>
        <w:rPr>
          <w:color w:val="000000"/>
        </w:rPr>
        <w:t>HumanWare</w:t>
      </w:r>
      <w:proofErr w:type="spellEnd"/>
      <w:r>
        <w:rPr>
          <w:color w:val="000000"/>
        </w:rPr>
        <w:t>.</w:t>
      </w:r>
      <w:proofErr w:type="gramEnd"/>
      <w:r>
        <w:rPr>
          <w:color w:val="000000"/>
        </w:rPr>
        <w:t xml:space="preserve">  Braille Displays.  2014.  </w:t>
      </w:r>
      <w:hyperlink r:id="rId33" w:history="1">
        <w:r w:rsidRPr="00EC3FF8">
          <w:rPr>
            <w:rStyle w:val="Hyperlink"/>
          </w:rPr>
          <w:t>http://www.humanware.com/en-usa/products/blindness/braille_displays</w:t>
        </w:r>
      </w:hyperlink>
    </w:p>
    <w:p w14:paraId="3A6D1346" w14:textId="77777777" w:rsidR="005B7B61" w:rsidRDefault="005B7B61" w:rsidP="005B7B61">
      <w:pPr>
        <w:spacing w:line="360" w:lineRule="auto"/>
        <w:rPr>
          <w:color w:val="000000"/>
        </w:rPr>
      </w:pPr>
    </w:p>
    <w:p w14:paraId="4212A241" w14:textId="77777777" w:rsidR="005B7B61" w:rsidRDefault="005B7B61" w:rsidP="005B7B61">
      <w:pPr>
        <w:spacing w:line="360" w:lineRule="auto"/>
        <w:rPr>
          <w:rStyle w:val="Hyperlink"/>
        </w:rPr>
      </w:pPr>
      <w:proofErr w:type="spellStart"/>
      <w:proofErr w:type="gramStart"/>
      <w:r>
        <w:rPr>
          <w:color w:val="000000"/>
        </w:rPr>
        <w:t>Itseez</w:t>
      </w:r>
      <w:proofErr w:type="spellEnd"/>
      <w:r>
        <w:rPr>
          <w:color w:val="000000"/>
        </w:rPr>
        <w:t>.</w:t>
      </w:r>
      <w:proofErr w:type="gramEnd"/>
      <w:r>
        <w:rPr>
          <w:color w:val="000000"/>
        </w:rPr>
        <w:t xml:space="preserve"> Open Source Computer Vision.  2014. </w:t>
      </w:r>
      <w:hyperlink r:id="rId34" w:history="1">
        <w:r w:rsidRPr="00EC3FF8">
          <w:rPr>
            <w:rStyle w:val="Hyperlink"/>
          </w:rPr>
          <w:t>http://opencv.org/</w:t>
        </w:r>
      </w:hyperlink>
    </w:p>
    <w:p w14:paraId="62B6026A" w14:textId="77777777" w:rsidR="005B7B61" w:rsidRDefault="005B7B61" w:rsidP="005B7B61">
      <w:pPr>
        <w:spacing w:line="360" w:lineRule="auto"/>
        <w:rPr>
          <w:color w:val="000000"/>
        </w:rPr>
      </w:pPr>
    </w:p>
    <w:p w14:paraId="4B32153F" w14:textId="77777777" w:rsidR="005B7B61" w:rsidRDefault="005B7B61" w:rsidP="005B7B61">
      <w:pPr>
        <w:spacing w:line="360" w:lineRule="auto"/>
        <w:rPr>
          <w:rStyle w:val="Hyperlink"/>
        </w:rPr>
      </w:pPr>
      <w:proofErr w:type="gramStart"/>
      <w:r>
        <w:rPr>
          <w:color w:val="000000"/>
        </w:rPr>
        <w:t>Microsoft.</w:t>
      </w:r>
      <w:proofErr w:type="gramEnd"/>
      <w:r>
        <w:rPr>
          <w:color w:val="000000"/>
        </w:rPr>
        <w:t xml:space="preserve">  </w:t>
      </w:r>
      <w:proofErr w:type="gramStart"/>
      <w:r>
        <w:rPr>
          <w:color w:val="000000"/>
        </w:rPr>
        <w:t>Basic Tasks in Project.</w:t>
      </w:r>
      <w:proofErr w:type="gramEnd"/>
      <w:r>
        <w:rPr>
          <w:color w:val="000000"/>
        </w:rPr>
        <w:t xml:space="preserve">  2013.  </w:t>
      </w:r>
      <w:hyperlink r:id="rId35" w:history="1">
        <w:r w:rsidRPr="00EC3FF8">
          <w:rPr>
            <w:rStyle w:val="Hyperlink"/>
          </w:rPr>
          <w:t>http://office.microsoft.com/en-us/project-help/basic-tasks-in-project-2013-HA102891709.aspx</w:t>
        </w:r>
      </w:hyperlink>
    </w:p>
    <w:p w14:paraId="7B8779CA" w14:textId="77777777" w:rsidR="005B7B61" w:rsidRDefault="005B7B61" w:rsidP="005B7B61">
      <w:pPr>
        <w:spacing w:line="360" w:lineRule="auto"/>
        <w:rPr>
          <w:color w:val="000000"/>
        </w:rPr>
      </w:pPr>
    </w:p>
    <w:p w14:paraId="6FD792D3" w14:textId="2F9E34B9" w:rsidR="005B7B61" w:rsidRDefault="005B7B61" w:rsidP="005B7B61">
      <w:pPr>
        <w:spacing w:line="360" w:lineRule="auto"/>
        <w:rPr>
          <w:rStyle w:val="Hyperlink"/>
        </w:rPr>
      </w:pPr>
      <w:r>
        <w:rPr>
          <w:color w:val="000000"/>
        </w:rPr>
        <w:t xml:space="preserve">Rob Ives.  </w:t>
      </w:r>
      <w:proofErr w:type="gramStart"/>
      <w:r>
        <w:rPr>
          <w:color w:val="000000"/>
        </w:rPr>
        <w:t>Reciprocating Motion.</w:t>
      </w:r>
      <w:proofErr w:type="gramEnd"/>
      <w:r>
        <w:rPr>
          <w:color w:val="000000"/>
        </w:rPr>
        <w:t xml:space="preserve">  2010.  </w:t>
      </w:r>
      <w:hyperlink r:id="rId36" w:anchor=".UwenyU2A1Hh" w:history="1">
        <w:r w:rsidRPr="00DB6459">
          <w:rPr>
            <w:rStyle w:val="Hyperlink"/>
          </w:rPr>
          <w:t>http://www.robives.com/mechanisms/recip#.UwenyU2A1Hh</w:t>
        </w:r>
      </w:hyperlink>
    </w:p>
    <w:p w14:paraId="1758400F" w14:textId="77777777" w:rsidR="005B7B61" w:rsidRDefault="005B7B61" w:rsidP="005B7B61">
      <w:pPr>
        <w:spacing w:line="360" w:lineRule="auto"/>
        <w:rPr>
          <w:color w:val="000000"/>
        </w:rPr>
      </w:pPr>
    </w:p>
    <w:p w14:paraId="5975F21D" w14:textId="5179472C" w:rsidR="004D2190" w:rsidRDefault="005B7B61" w:rsidP="009A1C5B">
      <w:pPr>
        <w:spacing w:line="360" w:lineRule="auto"/>
        <w:rPr>
          <w:rStyle w:val="Hyperlink"/>
        </w:rPr>
      </w:pPr>
      <w:r>
        <w:t xml:space="preserve">Specification 800: Braille Books and Pamphlets.  </w:t>
      </w:r>
      <w:proofErr w:type="gramStart"/>
      <w:r w:rsidRPr="00541599">
        <w:t>National Library Service for the B</w:t>
      </w:r>
      <w:r>
        <w:t>lind and Physically Handicapped,</w:t>
      </w:r>
      <w:r w:rsidRPr="00541599">
        <w:t xml:space="preserve"> Library of Congress.</w:t>
      </w:r>
      <w:proofErr w:type="gramEnd"/>
      <w:r w:rsidRPr="00541599">
        <w:t xml:space="preserve">  </w:t>
      </w:r>
      <w:r>
        <w:t xml:space="preserve">2008.  </w:t>
      </w:r>
      <w:hyperlink r:id="rId37" w:history="1">
        <w:r w:rsidRPr="007947D4">
          <w:rPr>
            <w:rStyle w:val="Hyperlink"/>
          </w:rPr>
          <w:t>www.loc.gov/nls/specs/800_march5_2008.pdf</w:t>
        </w:r>
      </w:hyperlink>
    </w:p>
    <w:p w14:paraId="50AE84EA" w14:textId="2673D546" w:rsidR="00FB2C5E" w:rsidRPr="00FB2C5E" w:rsidRDefault="00FB2C5E" w:rsidP="00FB2C5E">
      <w:pPr>
        <w:rPr>
          <w:b/>
          <w:sz w:val="28"/>
        </w:rPr>
      </w:pPr>
      <w:r w:rsidRPr="00FB2C5E">
        <w:rPr>
          <w:b/>
          <w:sz w:val="28"/>
        </w:rPr>
        <w:lastRenderedPageBreak/>
        <w:t>Appendix 3</w:t>
      </w:r>
    </w:p>
    <w:p w14:paraId="1E9A747E" w14:textId="77777777" w:rsidR="00FB2C5E" w:rsidRDefault="00FB2C5E" w:rsidP="00FB2C5E"/>
    <w:p w14:paraId="7C707A6C" w14:textId="63250041" w:rsidR="00FB2C5E" w:rsidRDefault="00FB2C5E" w:rsidP="00FB2C5E">
      <w:r>
        <w:t>============================ CODE ==============================</w:t>
      </w:r>
    </w:p>
    <w:p w14:paraId="1FCFD3D1" w14:textId="77777777" w:rsidR="00FB2C5E" w:rsidRDefault="00FB2C5E" w:rsidP="00FB2C5E">
      <w:r>
        <w:t>//</w:t>
      </w:r>
    </w:p>
    <w:p w14:paraId="02FDAA75" w14:textId="77777777" w:rsidR="00FB2C5E" w:rsidRDefault="00FB2C5E" w:rsidP="00FB2C5E">
      <w:r>
        <w:t>/</w:t>
      </w:r>
      <w:proofErr w:type="gramStart"/>
      <w:r>
        <w:t>/  ECE480</w:t>
      </w:r>
      <w:proofErr w:type="gramEnd"/>
      <w:r>
        <w:t>_3DBraille</w:t>
      </w:r>
    </w:p>
    <w:p w14:paraId="58810073" w14:textId="77777777" w:rsidR="00FB2C5E" w:rsidRDefault="00FB2C5E" w:rsidP="00FB2C5E">
      <w:r>
        <w:t>/</w:t>
      </w:r>
      <w:proofErr w:type="gramStart"/>
      <w:r>
        <w:t>/  main.cpp</w:t>
      </w:r>
      <w:proofErr w:type="gramEnd"/>
    </w:p>
    <w:p w14:paraId="67FB3397" w14:textId="77777777" w:rsidR="00FB2C5E" w:rsidRDefault="00FB2C5E" w:rsidP="00FB2C5E">
      <w:r>
        <w:t>//</w:t>
      </w:r>
    </w:p>
    <w:p w14:paraId="2AF70358" w14:textId="77777777" w:rsidR="00FB2C5E" w:rsidRDefault="00FB2C5E" w:rsidP="00FB2C5E">
      <w:r>
        <w:t>/</w:t>
      </w:r>
      <w:proofErr w:type="gramStart"/>
      <w:r>
        <w:t>/  Created</w:t>
      </w:r>
      <w:proofErr w:type="gramEnd"/>
      <w:r>
        <w:t xml:space="preserve"> by </w:t>
      </w:r>
      <w:proofErr w:type="spellStart"/>
      <w:r>
        <w:t>Kodai</w:t>
      </w:r>
      <w:proofErr w:type="spellEnd"/>
      <w:r>
        <w:t xml:space="preserve"> Ishikawa on 2/22/14.</w:t>
      </w:r>
    </w:p>
    <w:p w14:paraId="6148187D" w14:textId="77777777" w:rsidR="00FB2C5E" w:rsidRDefault="00FB2C5E" w:rsidP="00FB2C5E">
      <w:r>
        <w:t>/</w:t>
      </w:r>
      <w:proofErr w:type="gramStart"/>
      <w:r>
        <w:t>/  Copyright</w:t>
      </w:r>
      <w:proofErr w:type="gramEnd"/>
      <w:r>
        <w:t xml:space="preserve"> (c) 2014 </w:t>
      </w:r>
      <w:proofErr w:type="spellStart"/>
      <w:r>
        <w:t>Kodai</w:t>
      </w:r>
      <w:proofErr w:type="spellEnd"/>
      <w:r>
        <w:t xml:space="preserve"> Ishikawa. All rights reserved.</w:t>
      </w:r>
    </w:p>
    <w:p w14:paraId="25E0653A" w14:textId="77777777" w:rsidR="00FB2C5E" w:rsidRDefault="00FB2C5E" w:rsidP="00FB2C5E">
      <w:r>
        <w:t>//</w:t>
      </w:r>
    </w:p>
    <w:p w14:paraId="2C98388A" w14:textId="77777777" w:rsidR="00FB2C5E" w:rsidRDefault="00FB2C5E" w:rsidP="00FB2C5E"/>
    <w:p w14:paraId="66BDD122" w14:textId="77777777" w:rsidR="00FB2C5E" w:rsidRDefault="00FB2C5E" w:rsidP="00FB2C5E">
      <w:r>
        <w:t>#include &lt;</w:t>
      </w:r>
      <w:proofErr w:type="spellStart"/>
      <w:r>
        <w:t>iostream</w:t>
      </w:r>
      <w:proofErr w:type="spellEnd"/>
      <w:r>
        <w:t>&gt;</w:t>
      </w:r>
    </w:p>
    <w:p w14:paraId="1B0CFEBD" w14:textId="77777777" w:rsidR="00FB2C5E" w:rsidRDefault="00FB2C5E" w:rsidP="00FB2C5E">
      <w:r>
        <w:t>#include &lt;string&gt;</w:t>
      </w:r>
    </w:p>
    <w:p w14:paraId="5C955606" w14:textId="77777777" w:rsidR="00FB2C5E" w:rsidRDefault="00FB2C5E" w:rsidP="00FB2C5E"/>
    <w:p w14:paraId="68121B50" w14:textId="77777777" w:rsidR="00FB2C5E" w:rsidRDefault="00FB2C5E" w:rsidP="00FB2C5E">
      <w:r>
        <w:t>#include "</w:t>
      </w:r>
      <w:proofErr w:type="spellStart"/>
      <w:r>
        <w:t>Image.h</w:t>
      </w:r>
      <w:proofErr w:type="spellEnd"/>
      <w:r>
        <w:t>"</w:t>
      </w:r>
    </w:p>
    <w:p w14:paraId="19AEC4ED" w14:textId="77777777" w:rsidR="00FB2C5E" w:rsidRDefault="00FB2C5E" w:rsidP="00FB2C5E">
      <w:r>
        <w:t>#include "</w:t>
      </w:r>
      <w:proofErr w:type="spellStart"/>
      <w:r>
        <w:t>Text.h</w:t>
      </w:r>
      <w:proofErr w:type="spellEnd"/>
      <w:r>
        <w:t>"</w:t>
      </w:r>
    </w:p>
    <w:p w14:paraId="60C56B0C" w14:textId="77777777" w:rsidR="00FB2C5E" w:rsidRDefault="00FB2C5E" w:rsidP="00FB2C5E"/>
    <w:p w14:paraId="10A898FC" w14:textId="77777777" w:rsidR="00FB2C5E" w:rsidRDefault="00FB2C5E" w:rsidP="00FB2C5E">
      <w:proofErr w:type="gramStart"/>
      <w:r>
        <w:t>using</w:t>
      </w:r>
      <w:proofErr w:type="gramEnd"/>
      <w:r>
        <w:t xml:space="preserve"> namespace </w:t>
      </w:r>
      <w:proofErr w:type="spellStart"/>
      <w:r>
        <w:t>std</w:t>
      </w:r>
      <w:proofErr w:type="spellEnd"/>
      <w:r>
        <w:t>;</w:t>
      </w:r>
    </w:p>
    <w:p w14:paraId="2F01A50F" w14:textId="77777777" w:rsidR="00FB2C5E" w:rsidRDefault="00FB2C5E" w:rsidP="00FB2C5E"/>
    <w:p w14:paraId="6D25FC0D" w14:textId="77777777" w:rsidR="00FB2C5E" w:rsidRDefault="00FB2C5E" w:rsidP="00FB2C5E">
      <w:proofErr w:type="spellStart"/>
      <w:proofErr w:type="gramStart"/>
      <w:r>
        <w:t>int</w:t>
      </w:r>
      <w:proofErr w:type="spellEnd"/>
      <w:proofErr w:type="gramEnd"/>
      <w:r>
        <w:t xml:space="preserve"> main(</w:t>
      </w:r>
      <w:proofErr w:type="spellStart"/>
      <w:r>
        <w:t>int</w:t>
      </w:r>
      <w:proofErr w:type="spellEnd"/>
      <w:r>
        <w:t xml:space="preserve"> </w:t>
      </w:r>
      <w:proofErr w:type="spellStart"/>
      <w:r>
        <w:t>argc</w:t>
      </w:r>
      <w:proofErr w:type="spellEnd"/>
      <w:r>
        <w:t xml:space="preserve">, </w:t>
      </w:r>
      <w:proofErr w:type="spellStart"/>
      <w:r>
        <w:t>const</w:t>
      </w:r>
      <w:proofErr w:type="spellEnd"/>
      <w:r>
        <w:t xml:space="preserve"> char * </w:t>
      </w:r>
      <w:proofErr w:type="spellStart"/>
      <w:r>
        <w:t>argv</w:t>
      </w:r>
      <w:proofErr w:type="spellEnd"/>
      <w:r>
        <w:t>[])</w:t>
      </w:r>
    </w:p>
    <w:p w14:paraId="65436320" w14:textId="77777777" w:rsidR="00FB2C5E" w:rsidRDefault="00FB2C5E" w:rsidP="00FB2C5E">
      <w:r>
        <w:t>{</w:t>
      </w:r>
    </w:p>
    <w:p w14:paraId="653EABBF" w14:textId="77777777" w:rsidR="00FB2C5E" w:rsidRDefault="00FB2C5E" w:rsidP="00FB2C5E">
      <w:r>
        <w:t xml:space="preserve">    </w:t>
      </w:r>
      <w:proofErr w:type="spellStart"/>
      <w:proofErr w:type="gramStart"/>
      <w:r>
        <w:t>int</w:t>
      </w:r>
      <w:proofErr w:type="spellEnd"/>
      <w:proofErr w:type="gramEnd"/>
      <w:r>
        <w:t xml:space="preserve"> image[XPINS][YPINS];</w:t>
      </w:r>
    </w:p>
    <w:p w14:paraId="304FB885" w14:textId="77777777" w:rsidR="00FB2C5E" w:rsidRDefault="00FB2C5E" w:rsidP="00FB2C5E"/>
    <w:p w14:paraId="7D66A300" w14:textId="77777777" w:rsidR="00FB2C5E" w:rsidRDefault="00FB2C5E" w:rsidP="00FB2C5E">
      <w:r>
        <w:tab/>
      </w:r>
      <w:proofErr w:type="spellStart"/>
      <w:r>
        <w:t>cout</w:t>
      </w:r>
      <w:proofErr w:type="spellEnd"/>
      <w:r>
        <w:t xml:space="preserve"> &lt;&lt; "/////////////////////////////////////////////////////////////" &lt;&lt; </w:t>
      </w:r>
      <w:proofErr w:type="spellStart"/>
      <w:r>
        <w:t>endl</w:t>
      </w:r>
      <w:proofErr w:type="spellEnd"/>
      <w:r>
        <w:t>;</w:t>
      </w:r>
    </w:p>
    <w:p w14:paraId="65882B49" w14:textId="77777777" w:rsidR="00FB2C5E" w:rsidRDefault="00FB2C5E" w:rsidP="00FB2C5E">
      <w:r>
        <w:tab/>
      </w:r>
      <w:proofErr w:type="spellStart"/>
      <w:proofErr w:type="gramStart"/>
      <w:r>
        <w:t>cout</w:t>
      </w:r>
      <w:proofErr w:type="spellEnd"/>
      <w:proofErr w:type="gramEnd"/>
      <w:r>
        <w:t xml:space="preserve"> &lt;&lt; "/  ECE480 Team 5 - 3D Braille Display - Software C++\t    /" &lt;&lt; </w:t>
      </w:r>
      <w:proofErr w:type="spellStart"/>
      <w:r>
        <w:t>endl</w:t>
      </w:r>
      <w:proofErr w:type="spellEnd"/>
      <w:r>
        <w:t>;</w:t>
      </w:r>
    </w:p>
    <w:p w14:paraId="33F18C20" w14:textId="77777777" w:rsidR="00FB2C5E" w:rsidRDefault="00FB2C5E" w:rsidP="00FB2C5E">
      <w:r>
        <w:tab/>
      </w:r>
      <w:proofErr w:type="spellStart"/>
      <w:proofErr w:type="gramStart"/>
      <w:r>
        <w:t>cout</w:t>
      </w:r>
      <w:proofErr w:type="spellEnd"/>
      <w:proofErr w:type="gramEnd"/>
      <w:r>
        <w:t xml:space="preserve"> &lt;&lt; "/  \t\t\t\t\t\t\t    /" &lt;&lt; </w:t>
      </w:r>
      <w:proofErr w:type="spellStart"/>
      <w:r>
        <w:t>endl</w:t>
      </w:r>
      <w:proofErr w:type="spellEnd"/>
      <w:r>
        <w:t>;</w:t>
      </w:r>
    </w:p>
    <w:p w14:paraId="54998416" w14:textId="77777777" w:rsidR="00FB2C5E" w:rsidRDefault="00FB2C5E" w:rsidP="00FB2C5E">
      <w:r>
        <w:tab/>
      </w:r>
      <w:proofErr w:type="spellStart"/>
      <w:proofErr w:type="gramStart"/>
      <w:r>
        <w:t>cout</w:t>
      </w:r>
      <w:proofErr w:type="spellEnd"/>
      <w:proofErr w:type="gramEnd"/>
      <w:r>
        <w:t xml:space="preserve"> &lt;&lt; "/  Copyright (c) 2014 </w:t>
      </w:r>
      <w:proofErr w:type="spellStart"/>
      <w:r>
        <w:t>Kodai</w:t>
      </w:r>
      <w:proofErr w:type="spellEnd"/>
      <w:r>
        <w:t xml:space="preserve"> Ishikawa. All rights reserved.  /" &lt;&lt; </w:t>
      </w:r>
      <w:proofErr w:type="spellStart"/>
      <w:r>
        <w:t>endl</w:t>
      </w:r>
      <w:proofErr w:type="spellEnd"/>
      <w:r>
        <w:t>;</w:t>
      </w:r>
    </w:p>
    <w:p w14:paraId="206D1F61" w14:textId="77777777" w:rsidR="00FB2C5E" w:rsidRDefault="00FB2C5E" w:rsidP="00FB2C5E">
      <w:r>
        <w:tab/>
      </w:r>
      <w:proofErr w:type="spellStart"/>
      <w:proofErr w:type="gramStart"/>
      <w:r>
        <w:t>cout</w:t>
      </w:r>
      <w:proofErr w:type="spellEnd"/>
      <w:proofErr w:type="gramEnd"/>
      <w:r>
        <w:t xml:space="preserve"> &lt;&lt; "/////////////////////////////////////////////////////////////\n" &lt;&lt; </w:t>
      </w:r>
      <w:proofErr w:type="spellStart"/>
      <w:r>
        <w:t>endl</w:t>
      </w:r>
      <w:proofErr w:type="spellEnd"/>
      <w:r>
        <w:t>;</w:t>
      </w:r>
    </w:p>
    <w:p w14:paraId="1559887C" w14:textId="77777777" w:rsidR="00FB2C5E" w:rsidRDefault="00FB2C5E" w:rsidP="00FB2C5E"/>
    <w:p w14:paraId="26D5B206" w14:textId="77777777" w:rsidR="00FB2C5E" w:rsidRDefault="00FB2C5E" w:rsidP="00FB2C5E">
      <w:r>
        <w:t xml:space="preserve">    </w:t>
      </w:r>
      <w:proofErr w:type="gramStart"/>
      <w:r>
        <w:t>while(</w:t>
      </w:r>
      <w:proofErr w:type="gramEnd"/>
      <w:r>
        <w:t>1)</w:t>
      </w:r>
    </w:p>
    <w:p w14:paraId="6F1B53C3" w14:textId="77777777" w:rsidR="00FB2C5E" w:rsidRDefault="00FB2C5E" w:rsidP="00FB2C5E">
      <w:r>
        <w:t xml:space="preserve">    {</w:t>
      </w:r>
    </w:p>
    <w:p w14:paraId="066959E7" w14:textId="77777777" w:rsidR="00FB2C5E" w:rsidRDefault="00FB2C5E" w:rsidP="00FB2C5E">
      <w:r>
        <w:t xml:space="preserve">        </w:t>
      </w:r>
      <w:proofErr w:type="gramStart"/>
      <w:r>
        <w:t>string</w:t>
      </w:r>
      <w:proofErr w:type="gramEnd"/>
      <w:r>
        <w:t xml:space="preserve"> mode, filename;</w:t>
      </w:r>
    </w:p>
    <w:p w14:paraId="12AAA25A" w14:textId="77777777" w:rsidR="00FB2C5E" w:rsidRDefault="00FB2C5E" w:rsidP="00FB2C5E">
      <w:r>
        <w:t xml:space="preserve">        </w:t>
      </w:r>
    </w:p>
    <w:p w14:paraId="37230959" w14:textId="77777777" w:rsidR="00FB2C5E" w:rsidRDefault="00FB2C5E" w:rsidP="00FB2C5E">
      <w:r>
        <w:t xml:space="preserve">        </w:t>
      </w:r>
      <w:proofErr w:type="spellStart"/>
      <w:proofErr w:type="gramStart"/>
      <w:r>
        <w:t>cout</w:t>
      </w:r>
      <w:proofErr w:type="spellEnd"/>
      <w:proofErr w:type="gramEnd"/>
      <w:r>
        <w:t xml:space="preserve"> &lt;&lt; "Enter input file type (image or text): ";</w:t>
      </w:r>
    </w:p>
    <w:p w14:paraId="562A6D14" w14:textId="77777777" w:rsidR="00FB2C5E" w:rsidRDefault="00FB2C5E" w:rsidP="00FB2C5E">
      <w:r>
        <w:t xml:space="preserve">        </w:t>
      </w:r>
      <w:proofErr w:type="spellStart"/>
      <w:proofErr w:type="gramStart"/>
      <w:r>
        <w:t>cin</w:t>
      </w:r>
      <w:proofErr w:type="spellEnd"/>
      <w:proofErr w:type="gramEnd"/>
      <w:r>
        <w:t xml:space="preserve"> &gt;&gt; mode;</w:t>
      </w:r>
    </w:p>
    <w:p w14:paraId="34A778A0" w14:textId="77777777" w:rsidR="00FB2C5E" w:rsidRDefault="00FB2C5E" w:rsidP="00FB2C5E">
      <w:r>
        <w:t xml:space="preserve">        </w:t>
      </w:r>
    </w:p>
    <w:p w14:paraId="17CB5C3B" w14:textId="77777777" w:rsidR="00FB2C5E" w:rsidRDefault="00FB2C5E" w:rsidP="00FB2C5E">
      <w:r>
        <w:t xml:space="preserve">        </w:t>
      </w:r>
      <w:proofErr w:type="gramStart"/>
      <w:r>
        <w:t>if(</w:t>
      </w:r>
      <w:proofErr w:type="gramEnd"/>
      <w:r>
        <w:t>mode=="image")</w:t>
      </w:r>
    </w:p>
    <w:p w14:paraId="6F9E0F8F" w14:textId="77777777" w:rsidR="00FB2C5E" w:rsidRDefault="00FB2C5E" w:rsidP="00FB2C5E">
      <w:r>
        <w:t xml:space="preserve">        {</w:t>
      </w:r>
    </w:p>
    <w:p w14:paraId="1DC7CFC5" w14:textId="77777777" w:rsidR="00FB2C5E" w:rsidRDefault="00FB2C5E" w:rsidP="00FB2C5E">
      <w:r>
        <w:t xml:space="preserve">            </w:t>
      </w:r>
      <w:proofErr w:type="gramStart"/>
      <w:r>
        <w:t>while(</w:t>
      </w:r>
      <w:proofErr w:type="gramEnd"/>
      <w:r>
        <w:t>1) //Loop until valid image input</w:t>
      </w:r>
    </w:p>
    <w:p w14:paraId="157A84EC" w14:textId="77777777" w:rsidR="00FB2C5E" w:rsidRDefault="00FB2C5E" w:rsidP="00FB2C5E">
      <w:r>
        <w:t xml:space="preserve">            {</w:t>
      </w:r>
    </w:p>
    <w:p w14:paraId="184A08BC" w14:textId="77777777" w:rsidR="00FB2C5E" w:rsidRDefault="00FB2C5E" w:rsidP="00FB2C5E">
      <w:r>
        <w:t xml:space="preserve">                </w:t>
      </w:r>
      <w:proofErr w:type="spellStart"/>
      <w:proofErr w:type="gramStart"/>
      <w:r>
        <w:t>cout</w:t>
      </w:r>
      <w:proofErr w:type="spellEnd"/>
      <w:proofErr w:type="gramEnd"/>
      <w:r>
        <w:t xml:space="preserve"> &lt;&lt; "------------------------------------------------" &lt;&lt; </w:t>
      </w:r>
      <w:proofErr w:type="spellStart"/>
      <w:r>
        <w:t>endl</w:t>
      </w:r>
      <w:proofErr w:type="spellEnd"/>
      <w:r>
        <w:t>;</w:t>
      </w:r>
    </w:p>
    <w:p w14:paraId="6B3DD435" w14:textId="77777777" w:rsidR="00FB2C5E" w:rsidRDefault="00FB2C5E" w:rsidP="00FB2C5E">
      <w:r>
        <w:t xml:space="preserve">                </w:t>
      </w:r>
      <w:proofErr w:type="spellStart"/>
      <w:proofErr w:type="gramStart"/>
      <w:r>
        <w:t>cout</w:t>
      </w:r>
      <w:proofErr w:type="spellEnd"/>
      <w:proofErr w:type="gramEnd"/>
      <w:r>
        <w:t xml:space="preserve"> &lt;&lt; "Enter image location (Full or Relative Path)" &lt;&lt; </w:t>
      </w:r>
      <w:proofErr w:type="spellStart"/>
      <w:r>
        <w:t>endl</w:t>
      </w:r>
      <w:proofErr w:type="spellEnd"/>
      <w:r>
        <w:t>;</w:t>
      </w:r>
    </w:p>
    <w:p w14:paraId="3E02F322" w14:textId="77777777" w:rsidR="00FB2C5E" w:rsidRDefault="00FB2C5E" w:rsidP="00FB2C5E">
      <w:r>
        <w:t xml:space="preserve">                </w:t>
      </w:r>
      <w:proofErr w:type="spellStart"/>
      <w:proofErr w:type="gramStart"/>
      <w:r>
        <w:t>cout</w:t>
      </w:r>
      <w:proofErr w:type="spellEnd"/>
      <w:proofErr w:type="gramEnd"/>
      <w:r>
        <w:t xml:space="preserve"> &lt;&lt; "Ex. tests/gradient01.png" &lt;&lt; </w:t>
      </w:r>
      <w:proofErr w:type="spellStart"/>
      <w:r>
        <w:t>endl</w:t>
      </w:r>
      <w:proofErr w:type="spellEnd"/>
      <w:r>
        <w:t xml:space="preserve"> &lt;&lt; "&gt; ";</w:t>
      </w:r>
    </w:p>
    <w:p w14:paraId="12363F30" w14:textId="77777777" w:rsidR="00FB2C5E" w:rsidRDefault="00FB2C5E" w:rsidP="00FB2C5E">
      <w:r>
        <w:t xml:space="preserve">                </w:t>
      </w:r>
      <w:proofErr w:type="spellStart"/>
      <w:proofErr w:type="gramStart"/>
      <w:r>
        <w:t>cin</w:t>
      </w:r>
      <w:proofErr w:type="spellEnd"/>
      <w:proofErr w:type="gramEnd"/>
      <w:r>
        <w:t xml:space="preserve"> &gt;&gt; filename;</w:t>
      </w:r>
    </w:p>
    <w:p w14:paraId="4622D420" w14:textId="77777777" w:rsidR="00FB2C5E" w:rsidRDefault="00FB2C5E" w:rsidP="00FB2C5E">
      <w:r>
        <w:t xml:space="preserve">                </w:t>
      </w:r>
      <w:proofErr w:type="spellStart"/>
      <w:proofErr w:type="gramStart"/>
      <w:r>
        <w:t>cout</w:t>
      </w:r>
      <w:proofErr w:type="spellEnd"/>
      <w:proofErr w:type="gramEnd"/>
      <w:r>
        <w:t xml:space="preserve"> &lt;&lt; </w:t>
      </w:r>
      <w:proofErr w:type="spellStart"/>
      <w:r>
        <w:t>endl</w:t>
      </w:r>
      <w:proofErr w:type="spellEnd"/>
      <w:r>
        <w:t>;</w:t>
      </w:r>
    </w:p>
    <w:p w14:paraId="4130B89A" w14:textId="77777777" w:rsidR="00FB2C5E" w:rsidRDefault="00FB2C5E" w:rsidP="00FB2C5E">
      <w:r>
        <w:t xml:space="preserve">                </w:t>
      </w:r>
    </w:p>
    <w:p w14:paraId="0526B1C8" w14:textId="77777777" w:rsidR="00FB2C5E" w:rsidRDefault="00FB2C5E" w:rsidP="00FB2C5E">
      <w:r>
        <w:lastRenderedPageBreak/>
        <w:t xml:space="preserve">                </w:t>
      </w:r>
      <w:proofErr w:type="gramStart"/>
      <w:r>
        <w:t>if(</w:t>
      </w:r>
      <w:proofErr w:type="spellStart"/>
      <w:proofErr w:type="gramEnd"/>
      <w:r>
        <w:t>ProcessImage</w:t>
      </w:r>
      <w:proofErr w:type="spellEnd"/>
      <w:r>
        <w:t>(</w:t>
      </w:r>
      <w:proofErr w:type="spellStart"/>
      <w:r>
        <w:t>filename.c_str</w:t>
      </w:r>
      <w:proofErr w:type="spellEnd"/>
      <w:r>
        <w:t>(),image))</w:t>
      </w:r>
    </w:p>
    <w:p w14:paraId="387F0439" w14:textId="77777777" w:rsidR="00FB2C5E" w:rsidRDefault="00FB2C5E" w:rsidP="00FB2C5E">
      <w:r>
        <w:t xml:space="preserve">                {</w:t>
      </w:r>
    </w:p>
    <w:p w14:paraId="7BD1CBE1" w14:textId="77777777" w:rsidR="00FB2C5E" w:rsidRDefault="00FB2C5E" w:rsidP="00FB2C5E">
      <w:r>
        <w:t xml:space="preserve">                    </w:t>
      </w:r>
      <w:proofErr w:type="gramStart"/>
      <w:r>
        <w:t>break</w:t>
      </w:r>
      <w:proofErr w:type="gramEnd"/>
      <w:r>
        <w:t>;</w:t>
      </w:r>
    </w:p>
    <w:p w14:paraId="3A877A63" w14:textId="77777777" w:rsidR="00FB2C5E" w:rsidRDefault="00FB2C5E" w:rsidP="00FB2C5E"/>
    <w:p w14:paraId="7A6F0758" w14:textId="77777777" w:rsidR="00FB2C5E" w:rsidRDefault="00FB2C5E" w:rsidP="00FB2C5E">
      <w:r>
        <w:t xml:space="preserve">                }</w:t>
      </w:r>
    </w:p>
    <w:p w14:paraId="1079C3F1" w14:textId="77777777" w:rsidR="00FB2C5E" w:rsidRDefault="00FB2C5E" w:rsidP="00FB2C5E">
      <w:r>
        <w:t xml:space="preserve">                </w:t>
      </w:r>
      <w:proofErr w:type="gramStart"/>
      <w:r>
        <w:t>else</w:t>
      </w:r>
      <w:proofErr w:type="gramEnd"/>
    </w:p>
    <w:p w14:paraId="2A5EA987" w14:textId="77777777" w:rsidR="00FB2C5E" w:rsidRDefault="00FB2C5E" w:rsidP="00FB2C5E">
      <w:r>
        <w:t xml:space="preserve">                    </w:t>
      </w:r>
      <w:proofErr w:type="spellStart"/>
      <w:proofErr w:type="gramStart"/>
      <w:r>
        <w:t>cout</w:t>
      </w:r>
      <w:proofErr w:type="spellEnd"/>
      <w:proofErr w:type="gramEnd"/>
      <w:r>
        <w:t xml:space="preserve"> &lt;&lt; "ERROR: Could not open or find the image '" &lt;&lt; filename &lt;&lt; "'." &lt;&lt; </w:t>
      </w:r>
      <w:proofErr w:type="spellStart"/>
      <w:proofErr w:type="gramStart"/>
      <w:r>
        <w:t>endl</w:t>
      </w:r>
      <w:proofErr w:type="spellEnd"/>
      <w:proofErr w:type="gramEnd"/>
      <w:r>
        <w:t xml:space="preserve"> &lt;&lt; </w:t>
      </w:r>
      <w:proofErr w:type="spellStart"/>
      <w:r>
        <w:t>endl</w:t>
      </w:r>
      <w:proofErr w:type="spellEnd"/>
      <w:r>
        <w:t xml:space="preserve"> &lt;&lt; </w:t>
      </w:r>
      <w:proofErr w:type="spellStart"/>
      <w:r>
        <w:t>endl</w:t>
      </w:r>
      <w:proofErr w:type="spellEnd"/>
      <w:r>
        <w:t>;</w:t>
      </w:r>
    </w:p>
    <w:p w14:paraId="0C9A63A2" w14:textId="77777777" w:rsidR="00FB2C5E" w:rsidRDefault="00FB2C5E" w:rsidP="00FB2C5E">
      <w:r>
        <w:t xml:space="preserve">            }</w:t>
      </w:r>
    </w:p>
    <w:p w14:paraId="19ECEB30" w14:textId="77777777" w:rsidR="00FB2C5E" w:rsidRDefault="00FB2C5E" w:rsidP="00FB2C5E">
      <w:r>
        <w:t xml:space="preserve">            </w:t>
      </w:r>
      <w:proofErr w:type="gramStart"/>
      <w:r>
        <w:t>break</w:t>
      </w:r>
      <w:proofErr w:type="gramEnd"/>
      <w:r>
        <w:t>;</w:t>
      </w:r>
    </w:p>
    <w:p w14:paraId="31073FCB" w14:textId="77777777" w:rsidR="00FB2C5E" w:rsidRDefault="00FB2C5E" w:rsidP="00FB2C5E">
      <w:r>
        <w:t xml:space="preserve">        }</w:t>
      </w:r>
    </w:p>
    <w:p w14:paraId="7E2720CA" w14:textId="77777777" w:rsidR="00FB2C5E" w:rsidRDefault="00FB2C5E" w:rsidP="00FB2C5E">
      <w:r>
        <w:t xml:space="preserve">        </w:t>
      </w:r>
      <w:proofErr w:type="gramStart"/>
      <w:r>
        <w:t>else</w:t>
      </w:r>
      <w:proofErr w:type="gramEnd"/>
      <w:r>
        <w:t xml:space="preserve"> if(mode=="text")</w:t>
      </w:r>
    </w:p>
    <w:p w14:paraId="3E21E19D" w14:textId="77777777" w:rsidR="00FB2C5E" w:rsidRDefault="00FB2C5E" w:rsidP="00FB2C5E">
      <w:r>
        <w:t xml:space="preserve">        {</w:t>
      </w:r>
    </w:p>
    <w:p w14:paraId="34D9242B" w14:textId="77777777" w:rsidR="00FB2C5E" w:rsidRDefault="00FB2C5E" w:rsidP="00FB2C5E">
      <w:r>
        <w:t xml:space="preserve">            </w:t>
      </w:r>
      <w:proofErr w:type="gramStart"/>
      <w:r>
        <w:t>while(</w:t>
      </w:r>
      <w:proofErr w:type="gramEnd"/>
      <w:r>
        <w:t>1) //Loop until valid text file input</w:t>
      </w:r>
    </w:p>
    <w:p w14:paraId="094D6130" w14:textId="77777777" w:rsidR="00FB2C5E" w:rsidRDefault="00FB2C5E" w:rsidP="00FB2C5E">
      <w:r>
        <w:t xml:space="preserve">            {</w:t>
      </w:r>
    </w:p>
    <w:p w14:paraId="78962090" w14:textId="77777777" w:rsidR="00FB2C5E" w:rsidRDefault="00FB2C5E" w:rsidP="00FB2C5E">
      <w:r>
        <w:t xml:space="preserve">                </w:t>
      </w:r>
      <w:proofErr w:type="spellStart"/>
      <w:proofErr w:type="gramStart"/>
      <w:r>
        <w:t>cout</w:t>
      </w:r>
      <w:proofErr w:type="spellEnd"/>
      <w:proofErr w:type="gramEnd"/>
      <w:r>
        <w:t xml:space="preserve"> &lt;&lt; "------------------------------------------------" &lt;&lt; </w:t>
      </w:r>
      <w:proofErr w:type="spellStart"/>
      <w:r>
        <w:t>endl</w:t>
      </w:r>
      <w:proofErr w:type="spellEnd"/>
      <w:r>
        <w:t>;</w:t>
      </w:r>
    </w:p>
    <w:p w14:paraId="326C2202" w14:textId="77777777" w:rsidR="00FB2C5E" w:rsidRDefault="00FB2C5E" w:rsidP="00FB2C5E">
      <w:r>
        <w:t xml:space="preserve">                </w:t>
      </w:r>
      <w:proofErr w:type="spellStart"/>
      <w:proofErr w:type="gramStart"/>
      <w:r>
        <w:t>cout</w:t>
      </w:r>
      <w:proofErr w:type="spellEnd"/>
      <w:proofErr w:type="gramEnd"/>
      <w:r>
        <w:t xml:space="preserve"> &lt;&lt; "Enter text file location (Full or Relative Path)" &lt;&lt; </w:t>
      </w:r>
      <w:proofErr w:type="spellStart"/>
      <w:r>
        <w:t>endl</w:t>
      </w:r>
      <w:proofErr w:type="spellEnd"/>
      <w:r>
        <w:t>;</w:t>
      </w:r>
    </w:p>
    <w:p w14:paraId="79617D91" w14:textId="77777777" w:rsidR="00FB2C5E" w:rsidRDefault="00FB2C5E" w:rsidP="00FB2C5E">
      <w:r>
        <w:t xml:space="preserve">                </w:t>
      </w:r>
      <w:proofErr w:type="spellStart"/>
      <w:proofErr w:type="gramStart"/>
      <w:r>
        <w:t>cout</w:t>
      </w:r>
      <w:proofErr w:type="spellEnd"/>
      <w:proofErr w:type="gramEnd"/>
      <w:r>
        <w:t xml:space="preserve"> &lt;&lt; "Ex. tests/hello.txt" &lt;&lt; </w:t>
      </w:r>
      <w:proofErr w:type="spellStart"/>
      <w:r>
        <w:t>endl</w:t>
      </w:r>
      <w:proofErr w:type="spellEnd"/>
      <w:r>
        <w:t xml:space="preserve"> &lt;&lt; "&gt; ";</w:t>
      </w:r>
    </w:p>
    <w:p w14:paraId="2C1B1186" w14:textId="77777777" w:rsidR="00FB2C5E" w:rsidRDefault="00FB2C5E" w:rsidP="00FB2C5E">
      <w:r>
        <w:t xml:space="preserve">                </w:t>
      </w:r>
      <w:proofErr w:type="spellStart"/>
      <w:proofErr w:type="gramStart"/>
      <w:r>
        <w:t>cin</w:t>
      </w:r>
      <w:proofErr w:type="spellEnd"/>
      <w:proofErr w:type="gramEnd"/>
      <w:r>
        <w:t xml:space="preserve"> &gt;&gt; filename;</w:t>
      </w:r>
    </w:p>
    <w:p w14:paraId="257C003F" w14:textId="77777777" w:rsidR="00FB2C5E" w:rsidRDefault="00FB2C5E" w:rsidP="00FB2C5E">
      <w:r>
        <w:t xml:space="preserve">                </w:t>
      </w:r>
      <w:proofErr w:type="spellStart"/>
      <w:proofErr w:type="gramStart"/>
      <w:r>
        <w:t>cout</w:t>
      </w:r>
      <w:proofErr w:type="spellEnd"/>
      <w:proofErr w:type="gramEnd"/>
      <w:r>
        <w:t xml:space="preserve"> &lt;&lt; </w:t>
      </w:r>
      <w:proofErr w:type="spellStart"/>
      <w:r>
        <w:t>endl</w:t>
      </w:r>
      <w:proofErr w:type="spellEnd"/>
      <w:r>
        <w:t>;</w:t>
      </w:r>
    </w:p>
    <w:p w14:paraId="21223E11" w14:textId="77777777" w:rsidR="00FB2C5E" w:rsidRDefault="00FB2C5E" w:rsidP="00FB2C5E">
      <w:r>
        <w:t xml:space="preserve">                </w:t>
      </w:r>
    </w:p>
    <w:p w14:paraId="39B3C919" w14:textId="77777777" w:rsidR="00FB2C5E" w:rsidRDefault="00FB2C5E" w:rsidP="00FB2C5E">
      <w:r>
        <w:t xml:space="preserve">                </w:t>
      </w:r>
      <w:proofErr w:type="gramStart"/>
      <w:r>
        <w:t>if(</w:t>
      </w:r>
      <w:proofErr w:type="spellStart"/>
      <w:proofErr w:type="gramEnd"/>
      <w:r>
        <w:t>ProcessText</w:t>
      </w:r>
      <w:proofErr w:type="spellEnd"/>
      <w:r>
        <w:t>(</w:t>
      </w:r>
      <w:proofErr w:type="spellStart"/>
      <w:r>
        <w:t>filename.c_str</w:t>
      </w:r>
      <w:proofErr w:type="spellEnd"/>
      <w:r>
        <w:t>(),image))</w:t>
      </w:r>
    </w:p>
    <w:p w14:paraId="4136A364" w14:textId="77777777" w:rsidR="00FB2C5E" w:rsidRDefault="00FB2C5E" w:rsidP="00FB2C5E">
      <w:r>
        <w:t xml:space="preserve">                {</w:t>
      </w:r>
    </w:p>
    <w:p w14:paraId="68270EF7" w14:textId="77777777" w:rsidR="00FB2C5E" w:rsidRDefault="00FB2C5E" w:rsidP="00FB2C5E">
      <w:r>
        <w:t xml:space="preserve">                    </w:t>
      </w:r>
      <w:proofErr w:type="gramStart"/>
      <w:r>
        <w:t>break</w:t>
      </w:r>
      <w:proofErr w:type="gramEnd"/>
      <w:r>
        <w:t>;</w:t>
      </w:r>
    </w:p>
    <w:p w14:paraId="3D75F931" w14:textId="77777777" w:rsidR="00FB2C5E" w:rsidRDefault="00FB2C5E" w:rsidP="00FB2C5E">
      <w:r>
        <w:t xml:space="preserve">                    </w:t>
      </w:r>
    </w:p>
    <w:p w14:paraId="71E59002" w14:textId="77777777" w:rsidR="00FB2C5E" w:rsidRDefault="00FB2C5E" w:rsidP="00FB2C5E">
      <w:r>
        <w:t xml:space="preserve">                }</w:t>
      </w:r>
    </w:p>
    <w:p w14:paraId="0ED29A4F" w14:textId="77777777" w:rsidR="00FB2C5E" w:rsidRDefault="00FB2C5E" w:rsidP="00FB2C5E">
      <w:r>
        <w:t xml:space="preserve">                </w:t>
      </w:r>
      <w:proofErr w:type="gramStart"/>
      <w:r>
        <w:t>else</w:t>
      </w:r>
      <w:proofErr w:type="gramEnd"/>
    </w:p>
    <w:p w14:paraId="40768CA9" w14:textId="77777777" w:rsidR="00FB2C5E" w:rsidRDefault="00FB2C5E" w:rsidP="00FB2C5E">
      <w:r>
        <w:t xml:space="preserve">                    </w:t>
      </w:r>
      <w:proofErr w:type="spellStart"/>
      <w:proofErr w:type="gramStart"/>
      <w:r>
        <w:t>cout</w:t>
      </w:r>
      <w:proofErr w:type="spellEnd"/>
      <w:proofErr w:type="gramEnd"/>
      <w:r>
        <w:t xml:space="preserve"> &lt;&lt; "ERROR: Could not open or find the text file '" &lt;&lt; filename &lt;&lt; "'." &lt;&lt; </w:t>
      </w:r>
      <w:proofErr w:type="spellStart"/>
      <w:proofErr w:type="gramStart"/>
      <w:r>
        <w:t>endl</w:t>
      </w:r>
      <w:proofErr w:type="spellEnd"/>
      <w:proofErr w:type="gramEnd"/>
      <w:r>
        <w:t xml:space="preserve"> &lt;&lt; </w:t>
      </w:r>
      <w:proofErr w:type="spellStart"/>
      <w:r>
        <w:t>endl</w:t>
      </w:r>
      <w:proofErr w:type="spellEnd"/>
      <w:r>
        <w:t xml:space="preserve"> &lt;&lt; </w:t>
      </w:r>
      <w:proofErr w:type="spellStart"/>
      <w:r>
        <w:t>endl</w:t>
      </w:r>
      <w:proofErr w:type="spellEnd"/>
      <w:r>
        <w:t>;</w:t>
      </w:r>
    </w:p>
    <w:p w14:paraId="1EFEFF92" w14:textId="77777777" w:rsidR="00FB2C5E" w:rsidRDefault="00FB2C5E" w:rsidP="00FB2C5E">
      <w:r>
        <w:t xml:space="preserve">            }</w:t>
      </w:r>
    </w:p>
    <w:p w14:paraId="379F4527" w14:textId="77777777" w:rsidR="00FB2C5E" w:rsidRDefault="00FB2C5E" w:rsidP="00FB2C5E">
      <w:r>
        <w:t xml:space="preserve">            </w:t>
      </w:r>
      <w:proofErr w:type="gramStart"/>
      <w:r>
        <w:t>break</w:t>
      </w:r>
      <w:proofErr w:type="gramEnd"/>
      <w:r>
        <w:t>;</w:t>
      </w:r>
    </w:p>
    <w:p w14:paraId="742CBD16" w14:textId="77777777" w:rsidR="00FB2C5E" w:rsidRDefault="00FB2C5E" w:rsidP="00FB2C5E">
      <w:r>
        <w:t xml:space="preserve">        }</w:t>
      </w:r>
    </w:p>
    <w:p w14:paraId="735EDF9D" w14:textId="77777777" w:rsidR="00FB2C5E" w:rsidRDefault="00FB2C5E" w:rsidP="00FB2C5E">
      <w:r>
        <w:t xml:space="preserve">        </w:t>
      </w:r>
      <w:proofErr w:type="gramStart"/>
      <w:r>
        <w:t>else</w:t>
      </w:r>
      <w:proofErr w:type="gramEnd"/>
      <w:r>
        <w:t xml:space="preserve"> if(mode=="exit")</w:t>
      </w:r>
    </w:p>
    <w:p w14:paraId="19B57629" w14:textId="77777777" w:rsidR="00FB2C5E" w:rsidRDefault="00FB2C5E" w:rsidP="00FB2C5E">
      <w:r>
        <w:t xml:space="preserve">        {</w:t>
      </w:r>
    </w:p>
    <w:p w14:paraId="6182BA91" w14:textId="77777777" w:rsidR="00FB2C5E" w:rsidRDefault="00FB2C5E" w:rsidP="00FB2C5E">
      <w:r>
        <w:t xml:space="preserve">            </w:t>
      </w:r>
      <w:proofErr w:type="gramStart"/>
      <w:r>
        <w:t>exit(</w:t>
      </w:r>
      <w:proofErr w:type="gramEnd"/>
      <w:r>
        <w:t>1);</w:t>
      </w:r>
    </w:p>
    <w:p w14:paraId="6F3C24F0" w14:textId="77777777" w:rsidR="00FB2C5E" w:rsidRDefault="00FB2C5E" w:rsidP="00FB2C5E">
      <w:r>
        <w:t xml:space="preserve">        }</w:t>
      </w:r>
    </w:p>
    <w:p w14:paraId="71620A57" w14:textId="77777777" w:rsidR="00FB2C5E" w:rsidRDefault="00FB2C5E" w:rsidP="00FB2C5E">
      <w:r>
        <w:t xml:space="preserve">        </w:t>
      </w:r>
      <w:proofErr w:type="gramStart"/>
      <w:r>
        <w:t>else</w:t>
      </w:r>
      <w:proofErr w:type="gramEnd"/>
    </w:p>
    <w:p w14:paraId="59338EE2" w14:textId="77777777" w:rsidR="00FB2C5E" w:rsidRDefault="00FB2C5E" w:rsidP="00FB2C5E">
      <w:r>
        <w:t xml:space="preserve">        {</w:t>
      </w:r>
    </w:p>
    <w:p w14:paraId="29FD67DE" w14:textId="77777777" w:rsidR="00FB2C5E" w:rsidRDefault="00FB2C5E" w:rsidP="00FB2C5E">
      <w:r>
        <w:t xml:space="preserve">            </w:t>
      </w:r>
      <w:proofErr w:type="spellStart"/>
      <w:proofErr w:type="gramStart"/>
      <w:r>
        <w:t>cout</w:t>
      </w:r>
      <w:proofErr w:type="spellEnd"/>
      <w:proofErr w:type="gramEnd"/>
      <w:r>
        <w:t xml:space="preserve"> &lt;&lt; "Invalid input" &lt;&lt; </w:t>
      </w:r>
      <w:proofErr w:type="spellStart"/>
      <w:r>
        <w:t>endl</w:t>
      </w:r>
      <w:proofErr w:type="spellEnd"/>
      <w:r>
        <w:t xml:space="preserve"> &lt;&lt; </w:t>
      </w:r>
      <w:proofErr w:type="spellStart"/>
      <w:r>
        <w:t>endl</w:t>
      </w:r>
      <w:proofErr w:type="spellEnd"/>
      <w:r>
        <w:t>;</w:t>
      </w:r>
    </w:p>
    <w:p w14:paraId="79867B79" w14:textId="77777777" w:rsidR="00FB2C5E" w:rsidRDefault="00FB2C5E" w:rsidP="00FB2C5E">
      <w:r>
        <w:t xml:space="preserve">        }</w:t>
      </w:r>
    </w:p>
    <w:p w14:paraId="373BCA44" w14:textId="77777777" w:rsidR="00FB2C5E" w:rsidRDefault="00FB2C5E" w:rsidP="00FB2C5E">
      <w:r>
        <w:t xml:space="preserve">    }</w:t>
      </w:r>
    </w:p>
    <w:p w14:paraId="0BCB6F8B" w14:textId="77777777" w:rsidR="00FB2C5E" w:rsidRDefault="00FB2C5E" w:rsidP="00FB2C5E"/>
    <w:p w14:paraId="1682DCFF" w14:textId="77777777" w:rsidR="00FB2C5E" w:rsidRDefault="00FB2C5E" w:rsidP="00FB2C5E">
      <w:r>
        <w:t xml:space="preserve">    </w:t>
      </w:r>
      <w:proofErr w:type="gramStart"/>
      <w:r>
        <w:t>return</w:t>
      </w:r>
      <w:proofErr w:type="gramEnd"/>
      <w:r>
        <w:t xml:space="preserve"> 0;</w:t>
      </w:r>
    </w:p>
    <w:p w14:paraId="46DF200E" w14:textId="3564F0A3" w:rsidR="00FB2C5E" w:rsidRDefault="00FB2C5E" w:rsidP="00FB2C5E">
      <w:r>
        <w:t>}</w:t>
      </w:r>
    </w:p>
    <w:p w14:paraId="78DDA61A" w14:textId="77777777" w:rsidR="00FB2C5E" w:rsidRDefault="00FB2C5E" w:rsidP="00FB2C5E"/>
    <w:p w14:paraId="1D87A35E" w14:textId="77777777" w:rsidR="00FB2C5E" w:rsidRDefault="00FB2C5E" w:rsidP="00FB2C5E"/>
    <w:p w14:paraId="0D3FED6F" w14:textId="77777777" w:rsidR="00FB2C5E" w:rsidRDefault="00FB2C5E" w:rsidP="00FB2C5E">
      <w:r>
        <w:lastRenderedPageBreak/>
        <w:t>//</w:t>
      </w:r>
    </w:p>
    <w:p w14:paraId="68846D00" w14:textId="77777777" w:rsidR="00FB2C5E" w:rsidRDefault="00FB2C5E" w:rsidP="00FB2C5E">
      <w:r>
        <w:t>/</w:t>
      </w:r>
      <w:proofErr w:type="gramStart"/>
      <w:r>
        <w:t>/  ECE480</w:t>
      </w:r>
      <w:proofErr w:type="gramEnd"/>
      <w:r>
        <w:t>_3DBraille</w:t>
      </w:r>
    </w:p>
    <w:p w14:paraId="3B568340" w14:textId="77777777" w:rsidR="00FB2C5E" w:rsidRDefault="00FB2C5E" w:rsidP="00FB2C5E">
      <w:r>
        <w:t>/</w:t>
      </w:r>
      <w:proofErr w:type="gramStart"/>
      <w:r>
        <w:t xml:space="preserve">/  </w:t>
      </w:r>
      <w:proofErr w:type="spellStart"/>
      <w:r>
        <w:t>Image.h</w:t>
      </w:r>
      <w:proofErr w:type="spellEnd"/>
      <w:proofErr w:type="gramEnd"/>
    </w:p>
    <w:p w14:paraId="00F5F776" w14:textId="77777777" w:rsidR="00FB2C5E" w:rsidRDefault="00FB2C5E" w:rsidP="00FB2C5E">
      <w:r>
        <w:t>//</w:t>
      </w:r>
    </w:p>
    <w:p w14:paraId="772308BC" w14:textId="77777777" w:rsidR="00FB2C5E" w:rsidRDefault="00FB2C5E" w:rsidP="00FB2C5E">
      <w:r>
        <w:t>/</w:t>
      </w:r>
      <w:proofErr w:type="gramStart"/>
      <w:r>
        <w:t>/  Created</w:t>
      </w:r>
      <w:proofErr w:type="gramEnd"/>
      <w:r>
        <w:t xml:space="preserve"> by </w:t>
      </w:r>
      <w:proofErr w:type="spellStart"/>
      <w:r>
        <w:t>Kodai</w:t>
      </w:r>
      <w:proofErr w:type="spellEnd"/>
      <w:r>
        <w:t xml:space="preserve"> Ishikawa on 2/22/14.</w:t>
      </w:r>
    </w:p>
    <w:p w14:paraId="16130E36" w14:textId="77777777" w:rsidR="00FB2C5E" w:rsidRDefault="00FB2C5E" w:rsidP="00FB2C5E">
      <w:r>
        <w:t>/</w:t>
      </w:r>
      <w:proofErr w:type="gramStart"/>
      <w:r>
        <w:t>/  Copyright</w:t>
      </w:r>
      <w:proofErr w:type="gramEnd"/>
      <w:r>
        <w:t xml:space="preserve"> (c) 2014 </w:t>
      </w:r>
      <w:proofErr w:type="spellStart"/>
      <w:r>
        <w:t>Kodai</w:t>
      </w:r>
      <w:proofErr w:type="spellEnd"/>
      <w:r>
        <w:t xml:space="preserve"> Ishikawa. All rights reserved.</w:t>
      </w:r>
    </w:p>
    <w:p w14:paraId="7414DAA5" w14:textId="77777777" w:rsidR="00FB2C5E" w:rsidRDefault="00FB2C5E" w:rsidP="00FB2C5E">
      <w:r>
        <w:t>//</w:t>
      </w:r>
    </w:p>
    <w:p w14:paraId="5F14F283" w14:textId="77777777" w:rsidR="00FB2C5E" w:rsidRDefault="00FB2C5E" w:rsidP="00FB2C5E"/>
    <w:p w14:paraId="41A86E1F" w14:textId="77777777" w:rsidR="00FB2C5E" w:rsidRDefault="00FB2C5E" w:rsidP="00FB2C5E">
      <w:r>
        <w:t>#</w:t>
      </w:r>
      <w:proofErr w:type="spellStart"/>
      <w:r>
        <w:t>ifndef</w:t>
      </w:r>
      <w:proofErr w:type="spellEnd"/>
      <w:r>
        <w:t xml:space="preserve"> ____Image__</w:t>
      </w:r>
    </w:p>
    <w:p w14:paraId="75956FA1" w14:textId="77777777" w:rsidR="00FB2C5E" w:rsidRDefault="00FB2C5E" w:rsidP="00FB2C5E">
      <w:r>
        <w:t>#define ____Image__</w:t>
      </w:r>
    </w:p>
    <w:p w14:paraId="00E86190" w14:textId="77777777" w:rsidR="00FB2C5E" w:rsidRDefault="00FB2C5E" w:rsidP="00FB2C5E"/>
    <w:p w14:paraId="6DF37E58" w14:textId="77777777" w:rsidR="00FB2C5E" w:rsidRDefault="00FB2C5E" w:rsidP="00FB2C5E">
      <w:r>
        <w:t>#include &lt;opencv2/core/core.hpp&gt;</w:t>
      </w:r>
    </w:p>
    <w:p w14:paraId="3142D62E" w14:textId="77777777" w:rsidR="00FB2C5E" w:rsidRDefault="00FB2C5E" w:rsidP="00FB2C5E">
      <w:r>
        <w:t>#include &lt;opencv2/</w:t>
      </w:r>
      <w:proofErr w:type="spellStart"/>
      <w:r>
        <w:t>highgui</w:t>
      </w:r>
      <w:proofErr w:type="spellEnd"/>
      <w:r>
        <w:t>/highgui.hpp&gt;</w:t>
      </w:r>
    </w:p>
    <w:p w14:paraId="6C1F6A6A" w14:textId="77777777" w:rsidR="00FB2C5E" w:rsidRDefault="00FB2C5E" w:rsidP="00FB2C5E">
      <w:r>
        <w:t>#include &lt;opencv2/</w:t>
      </w:r>
      <w:proofErr w:type="spellStart"/>
      <w:r>
        <w:t>imgproc</w:t>
      </w:r>
      <w:proofErr w:type="spellEnd"/>
      <w:r>
        <w:t>/imgproc.hpp&gt;</w:t>
      </w:r>
    </w:p>
    <w:p w14:paraId="0C425E32" w14:textId="77777777" w:rsidR="00FB2C5E" w:rsidRDefault="00FB2C5E" w:rsidP="00FB2C5E">
      <w:r>
        <w:t>#include &lt;</w:t>
      </w:r>
      <w:proofErr w:type="spellStart"/>
      <w:r>
        <w:t>iostream</w:t>
      </w:r>
      <w:proofErr w:type="spellEnd"/>
      <w:r>
        <w:t>&gt;</w:t>
      </w:r>
    </w:p>
    <w:p w14:paraId="6924570A" w14:textId="77777777" w:rsidR="00FB2C5E" w:rsidRDefault="00FB2C5E" w:rsidP="00FB2C5E">
      <w:r>
        <w:t>#include &lt;</w:t>
      </w:r>
      <w:proofErr w:type="spellStart"/>
      <w:r>
        <w:t>cstdlib</w:t>
      </w:r>
      <w:proofErr w:type="spellEnd"/>
      <w:r>
        <w:t>&gt;</w:t>
      </w:r>
    </w:p>
    <w:p w14:paraId="322C0149" w14:textId="77777777" w:rsidR="00FB2C5E" w:rsidRDefault="00FB2C5E" w:rsidP="00FB2C5E">
      <w:r>
        <w:t>#include &lt;</w:t>
      </w:r>
      <w:proofErr w:type="spellStart"/>
      <w:r>
        <w:t>cmath</w:t>
      </w:r>
      <w:proofErr w:type="spellEnd"/>
      <w:r>
        <w:t>&gt;</w:t>
      </w:r>
    </w:p>
    <w:p w14:paraId="5D3A2183" w14:textId="77777777" w:rsidR="00FB2C5E" w:rsidRDefault="00FB2C5E" w:rsidP="00FB2C5E">
      <w:r>
        <w:t>#include &lt;string&gt;</w:t>
      </w:r>
    </w:p>
    <w:p w14:paraId="1A24902F" w14:textId="77777777" w:rsidR="00FB2C5E" w:rsidRDefault="00FB2C5E" w:rsidP="00FB2C5E">
      <w:r>
        <w:t>#include &lt;</w:t>
      </w:r>
      <w:proofErr w:type="spellStart"/>
      <w:r>
        <w:t>fstream</w:t>
      </w:r>
      <w:proofErr w:type="spellEnd"/>
      <w:r>
        <w:t>&gt;</w:t>
      </w:r>
    </w:p>
    <w:p w14:paraId="07BC1CA4" w14:textId="77777777" w:rsidR="00FB2C5E" w:rsidRDefault="00FB2C5E" w:rsidP="00FB2C5E"/>
    <w:p w14:paraId="56A37095" w14:textId="77777777" w:rsidR="00FB2C5E" w:rsidRDefault="00FB2C5E" w:rsidP="00FB2C5E">
      <w:r>
        <w:t>#define XPINS 32 //Number of pins (X axis)</w:t>
      </w:r>
    </w:p>
    <w:p w14:paraId="5722D606" w14:textId="77777777" w:rsidR="00FB2C5E" w:rsidRDefault="00FB2C5E" w:rsidP="00FB2C5E">
      <w:r>
        <w:t>#define YPINS 32 //Number of pins (Y axis)</w:t>
      </w:r>
    </w:p>
    <w:p w14:paraId="6E799279" w14:textId="77777777" w:rsidR="00FB2C5E" w:rsidRDefault="00FB2C5E" w:rsidP="00FB2C5E">
      <w:r>
        <w:t>#define ZHEIGHT 10 //Number of height intervals</w:t>
      </w:r>
    </w:p>
    <w:p w14:paraId="48F5142F" w14:textId="77777777" w:rsidR="00FB2C5E" w:rsidRDefault="00FB2C5E" w:rsidP="00FB2C5E">
      <w:r>
        <w:t>#define MAXINT 255 //Maximum pixel intensity</w:t>
      </w:r>
    </w:p>
    <w:p w14:paraId="7D141C06" w14:textId="77777777" w:rsidR="00FB2C5E" w:rsidRDefault="00FB2C5E" w:rsidP="00FB2C5E"/>
    <w:p w14:paraId="078400ED" w14:textId="77777777" w:rsidR="00FB2C5E" w:rsidRDefault="00FB2C5E" w:rsidP="00FB2C5E">
      <w:proofErr w:type="gramStart"/>
      <w:r>
        <w:t>using</w:t>
      </w:r>
      <w:proofErr w:type="gramEnd"/>
      <w:r>
        <w:t xml:space="preserve"> namespace cv;</w:t>
      </w:r>
    </w:p>
    <w:p w14:paraId="6E24498E" w14:textId="77777777" w:rsidR="00FB2C5E" w:rsidRDefault="00FB2C5E" w:rsidP="00FB2C5E">
      <w:proofErr w:type="gramStart"/>
      <w:r>
        <w:t>using</w:t>
      </w:r>
      <w:proofErr w:type="gramEnd"/>
      <w:r>
        <w:t xml:space="preserve"> namespace </w:t>
      </w:r>
      <w:proofErr w:type="spellStart"/>
      <w:r>
        <w:t>std</w:t>
      </w:r>
      <w:proofErr w:type="spellEnd"/>
      <w:r>
        <w:t>;</w:t>
      </w:r>
    </w:p>
    <w:p w14:paraId="0126B50A" w14:textId="77777777" w:rsidR="00FB2C5E" w:rsidRDefault="00FB2C5E" w:rsidP="00FB2C5E"/>
    <w:p w14:paraId="44FBFC33" w14:textId="77777777" w:rsidR="00FB2C5E" w:rsidRDefault="00FB2C5E" w:rsidP="00FB2C5E">
      <w:proofErr w:type="spellStart"/>
      <w:proofErr w:type="gramStart"/>
      <w:r>
        <w:t>bool</w:t>
      </w:r>
      <w:proofErr w:type="spellEnd"/>
      <w:proofErr w:type="gramEnd"/>
      <w:r>
        <w:t xml:space="preserve"> </w:t>
      </w:r>
      <w:proofErr w:type="spellStart"/>
      <w:r>
        <w:t>ProcessImage</w:t>
      </w:r>
      <w:proofErr w:type="spellEnd"/>
      <w:r>
        <w:t>(</w:t>
      </w:r>
      <w:proofErr w:type="spellStart"/>
      <w:r>
        <w:t>const</w:t>
      </w:r>
      <w:proofErr w:type="spellEnd"/>
      <w:r>
        <w:t xml:space="preserve"> char *</w:t>
      </w:r>
      <w:proofErr w:type="spellStart"/>
      <w:r>
        <w:t>filename,int</w:t>
      </w:r>
      <w:proofErr w:type="spellEnd"/>
      <w:r>
        <w:t xml:space="preserve"> (&amp;</w:t>
      </w:r>
      <w:proofErr w:type="spellStart"/>
      <w:r>
        <w:t>heightMatrix</w:t>
      </w:r>
      <w:proofErr w:type="spellEnd"/>
      <w:r>
        <w:t>)[XPINS][YPINS]);</w:t>
      </w:r>
    </w:p>
    <w:p w14:paraId="120719E1" w14:textId="77777777" w:rsidR="00FB2C5E" w:rsidRDefault="00FB2C5E" w:rsidP="00FB2C5E">
      <w:proofErr w:type="gramStart"/>
      <w:r>
        <w:t>void</w:t>
      </w:r>
      <w:proofErr w:type="gramEnd"/>
      <w:r>
        <w:t xml:space="preserve"> </w:t>
      </w:r>
      <w:proofErr w:type="spellStart"/>
      <w:r>
        <w:t>DisplayImage</w:t>
      </w:r>
      <w:proofErr w:type="spellEnd"/>
      <w:r>
        <w:t>(string title, Mat image);</w:t>
      </w:r>
    </w:p>
    <w:p w14:paraId="35789A84" w14:textId="77777777" w:rsidR="00FB2C5E" w:rsidRDefault="00FB2C5E" w:rsidP="00FB2C5E">
      <w:proofErr w:type="gramStart"/>
      <w:r>
        <w:t>void</w:t>
      </w:r>
      <w:proofErr w:type="gramEnd"/>
      <w:r>
        <w:t xml:space="preserve"> </w:t>
      </w:r>
      <w:proofErr w:type="spellStart"/>
      <w:r>
        <w:t>PrintMatrix</w:t>
      </w:r>
      <w:proofErr w:type="spellEnd"/>
      <w:r>
        <w:t xml:space="preserve">(string title, </w:t>
      </w:r>
      <w:proofErr w:type="spellStart"/>
      <w:r>
        <w:t>int</w:t>
      </w:r>
      <w:proofErr w:type="spellEnd"/>
      <w:r>
        <w:t xml:space="preserve"> (&amp;matrix)[XPINS][YPINS]);</w:t>
      </w:r>
    </w:p>
    <w:p w14:paraId="6ECC8242" w14:textId="77777777" w:rsidR="00FB2C5E" w:rsidRDefault="00FB2C5E" w:rsidP="00FB2C5E"/>
    <w:p w14:paraId="77931A3F" w14:textId="36AE02AE" w:rsidR="00FB2C5E" w:rsidRDefault="00FB2C5E" w:rsidP="00FB2C5E">
      <w:r>
        <w:t>#</w:t>
      </w:r>
      <w:proofErr w:type="spellStart"/>
      <w:r>
        <w:t>endif</w:t>
      </w:r>
      <w:proofErr w:type="spellEnd"/>
      <w:r>
        <w:t xml:space="preserve"> /* </w:t>
      </w:r>
      <w:proofErr w:type="gramStart"/>
      <w:r>
        <w:t>defined(</w:t>
      </w:r>
      <w:proofErr w:type="gramEnd"/>
      <w:r>
        <w:t>____Image__) */</w:t>
      </w:r>
    </w:p>
    <w:p w14:paraId="4CA9ABD8" w14:textId="77777777" w:rsidR="00FB2C5E" w:rsidRDefault="00FB2C5E" w:rsidP="00FB2C5E"/>
    <w:p w14:paraId="2432671F" w14:textId="77777777" w:rsidR="00FB2C5E" w:rsidRDefault="00FB2C5E" w:rsidP="00FB2C5E"/>
    <w:p w14:paraId="3CAAC815" w14:textId="77777777" w:rsidR="00FB2C5E" w:rsidRDefault="00FB2C5E" w:rsidP="00FB2C5E"/>
    <w:p w14:paraId="7ECAB3D4" w14:textId="77777777" w:rsidR="00FB2C5E" w:rsidRDefault="00FB2C5E" w:rsidP="00FB2C5E"/>
    <w:p w14:paraId="4161C2ED" w14:textId="77777777" w:rsidR="00FB2C5E" w:rsidRDefault="00FB2C5E" w:rsidP="00FB2C5E"/>
    <w:p w14:paraId="5E7FE220" w14:textId="77777777" w:rsidR="00FB2C5E" w:rsidRDefault="00FB2C5E" w:rsidP="00FB2C5E"/>
    <w:p w14:paraId="6B12D245" w14:textId="77777777" w:rsidR="00FB2C5E" w:rsidRDefault="00FB2C5E" w:rsidP="00FB2C5E"/>
    <w:p w14:paraId="4C198971" w14:textId="77777777" w:rsidR="00FB2C5E" w:rsidRDefault="00FB2C5E" w:rsidP="00FB2C5E"/>
    <w:p w14:paraId="58596B3F" w14:textId="77777777" w:rsidR="00723736" w:rsidRDefault="00723736" w:rsidP="00FB2C5E"/>
    <w:p w14:paraId="79742A3F" w14:textId="77777777" w:rsidR="00723736" w:rsidRDefault="00723736" w:rsidP="00FB2C5E"/>
    <w:p w14:paraId="0ABA8EF1" w14:textId="77777777" w:rsidR="00FB2C5E" w:rsidRDefault="00FB2C5E" w:rsidP="00FB2C5E"/>
    <w:p w14:paraId="320A73B1" w14:textId="77777777" w:rsidR="00FB2C5E" w:rsidRDefault="00FB2C5E" w:rsidP="00FB2C5E"/>
    <w:p w14:paraId="5605135C" w14:textId="77777777" w:rsidR="00FB2C5E" w:rsidRDefault="00FB2C5E" w:rsidP="00FB2C5E"/>
    <w:p w14:paraId="3ED50FE2" w14:textId="77777777" w:rsidR="00FB2C5E" w:rsidRDefault="00FB2C5E" w:rsidP="00FB2C5E">
      <w:r>
        <w:lastRenderedPageBreak/>
        <w:t>//</w:t>
      </w:r>
    </w:p>
    <w:p w14:paraId="0ECF29C8" w14:textId="77777777" w:rsidR="00FB2C5E" w:rsidRDefault="00FB2C5E" w:rsidP="00FB2C5E">
      <w:r>
        <w:t>/</w:t>
      </w:r>
      <w:proofErr w:type="gramStart"/>
      <w:r>
        <w:t>/  ECE480</w:t>
      </w:r>
      <w:proofErr w:type="gramEnd"/>
      <w:r>
        <w:t>_3DBraille</w:t>
      </w:r>
    </w:p>
    <w:p w14:paraId="3C82A331" w14:textId="77777777" w:rsidR="00FB2C5E" w:rsidRDefault="00FB2C5E" w:rsidP="00FB2C5E">
      <w:r>
        <w:t>/</w:t>
      </w:r>
      <w:proofErr w:type="gramStart"/>
      <w:r>
        <w:t>/  Image.cpp</w:t>
      </w:r>
      <w:proofErr w:type="gramEnd"/>
    </w:p>
    <w:p w14:paraId="7ABB57DA" w14:textId="77777777" w:rsidR="00FB2C5E" w:rsidRDefault="00FB2C5E" w:rsidP="00FB2C5E">
      <w:r>
        <w:t>//</w:t>
      </w:r>
    </w:p>
    <w:p w14:paraId="00264A39" w14:textId="77777777" w:rsidR="00FB2C5E" w:rsidRDefault="00FB2C5E" w:rsidP="00FB2C5E">
      <w:r>
        <w:t>/</w:t>
      </w:r>
      <w:proofErr w:type="gramStart"/>
      <w:r>
        <w:t>/  Created</w:t>
      </w:r>
      <w:proofErr w:type="gramEnd"/>
      <w:r>
        <w:t xml:space="preserve"> by </w:t>
      </w:r>
      <w:proofErr w:type="spellStart"/>
      <w:r>
        <w:t>Kodai</w:t>
      </w:r>
      <w:proofErr w:type="spellEnd"/>
      <w:r>
        <w:t xml:space="preserve"> Ishikawa on 2/22/14.</w:t>
      </w:r>
    </w:p>
    <w:p w14:paraId="57FA2248" w14:textId="77777777" w:rsidR="00FB2C5E" w:rsidRDefault="00FB2C5E" w:rsidP="00FB2C5E">
      <w:r>
        <w:t>/</w:t>
      </w:r>
      <w:proofErr w:type="gramStart"/>
      <w:r>
        <w:t>/  Copyright</w:t>
      </w:r>
      <w:proofErr w:type="gramEnd"/>
      <w:r>
        <w:t xml:space="preserve"> (c) 2014 </w:t>
      </w:r>
      <w:proofErr w:type="spellStart"/>
      <w:r>
        <w:t>Kodai</w:t>
      </w:r>
      <w:proofErr w:type="spellEnd"/>
      <w:r>
        <w:t xml:space="preserve"> Ishikawa. All rights reserved.</w:t>
      </w:r>
    </w:p>
    <w:p w14:paraId="3201F921" w14:textId="77777777" w:rsidR="00FB2C5E" w:rsidRDefault="00FB2C5E" w:rsidP="00FB2C5E">
      <w:r>
        <w:t>//</w:t>
      </w:r>
    </w:p>
    <w:p w14:paraId="10BF281B" w14:textId="77777777" w:rsidR="00FB2C5E" w:rsidRDefault="00FB2C5E" w:rsidP="00FB2C5E"/>
    <w:p w14:paraId="1072415E" w14:textId="77777777" w:rsidR="00FB2C5E" w:rsidRDefault="00FB2C5E" w:rsidP="00FB2C5E">
      <w:r>
        <w:t>#include "</w:t>
      </w:r>
      <w:proofErr w:type="spellStart"/>
      <w:r>
        <w:t>Image.h</w:t>
      </w:r>
      <w:proofErr w:type="spellEnd"/>
      <w:r>
        <w:t>"</w:t>
      </w:r>
    </w:p>
    <w:p w14:paraId="0A427769" w14:textId="77777777" w:rsidR="00FB2C5E" w:rsidRDefault="00FB2C5E" w:rsidP="00FB2C5E"/>
    <w:p w14:paraId="32EBBCD4" w14:textId="77777777" w:rsidR="00FB2C5E" w:rsidRDefault="00FB2C5E" w:rsidP="00FB2C5E">
      <w:proofErr w:type="spellStart"/>
      <w:proofErr w:type="gramStart"/>
      <w:r>
        <w:t>bool</w:t>
      </w:r>
      <w:proofErr w:type="spellEnd"/>
      <w:proofErr w:type="gramEnd"/>
      <w:r>
        <w:t xml:space="preserve"> </w:t>
      </w:r>
      <w:proofErr w:type="spellStart"/>
      <w:r>
        <w:t>ProcessImage</w:t>
      </w:r>
      <w:proofErr w:type="spellEnd"/>
      <w:r>
        <w:t>(</w:t>
      </w:r>
      <w:proofErr w:type="spellStart"/>
      <w:r>
        <w:t>const</w:t>
      </w:r>
      <w:proofErr w:type="spellEnd"/>
      <w:r>
        <w:t xml:space="preserve"> char *</w:t>
      </w:r>
      <w:proofErr w:type="spellStart"/>
      <w:r>
        <w:t>filename,int</w:t>
      </w:r>
      <w:proofErr w:type="spellEnd"/>
      <w:r>
        <w:t xml:space="preserve"> (&amp;</w:t>
      </w:r>
      <w:proofErr w:type="spellStart"/>
      <w:r>
        <w:t>heightMatrix</w:t>
      </w:r>
      <w:proofErr w:type="spellEnd"/>
      <w:r>
        <w:t>)[XPINS][YPINS])</w:t>
      </w:r>
    </w:p>
    <w:p w14:paraId="18B7E803" w14:textId="77777777" w:rsidR="00FB2C5E" w:rsidRDefault="00FB2C5E" w:rsidP="00FB2C5E">
      <w:r>
        <w:t>{</w:t>
      </w:r>
    </w:p>
    <w:p w14:paraId="624C6A25" w14:textId="77777777" w:rsidR="00FB2C5E" w:rsidRDefault="00FB2C5E" w:rsidP="00FB2C5E">
      <w:r>
        <w:tab/>
      </w:r>
      <w:proofErr w:type="spellStart"/>
      <w:proofErr w:type="gramStart"/>
      <w:r>
        <w:t>bool</w:t>
      </w:r>
      <w:proofErr w:type="spellEnd"/>
      <w:proofErr w:type="gramEnd"/>
      <w:r>
        <w:t xml:space="preserve"> </w:t>
      </w:r>
      <w:proofErr w:type="spellStart"/>
      <w:r>
        <w:t>displayImgs</w:t>
      </w:r>
      <w:proofErr w:type="spellEnd"/>
      <w:r>
        <w:t xml:space="preserve"> = true; //Display Images?</w:t>
      </w:r>
    </w:p>
    <w:p w14:paraId="2890E9FB" w14:textId="77777777" w:rsidR="00FB2C5E" w:rsidRDefault="00FB2C5E" w:rsidP="00FB2C5E">
      <w:r>
        <w:tab/>
      </w:r>
      <w:proofErr w:type="spellStart"/>
      <w:proofErr w:type="gramStart"/>
      <w:r>
        <w:t>bool</w:t>
      </w:r>
      <w:proofErr w:type="spellEnd"/>
      <w:proofErr w:type="gramEnd"/>
      <w:r>
        <w:t xml:space="preserve"> </w:t>
      </w:r>
      <w:proofErr w:type="spellStart"/>
      <w:r>
        <w:t>pixelInt</w:t>
      </w:r>
      <w:proofErr w:type="spellEnd"/>
      <w:r>
        <w:t xml:space="preserve"> = true; //Print pixel intensities</w:t>
      </w:r>
    </w:p>
    <w:p w14:paraId="5A6D022C" w14:textId="77777777" w:rsidR="00FB2C5E" w:rsidRDefault="00FB2C5E" w:rsidP="00FB2C5E">
      <w:r>
        <w:tab/>
      </w:r>
      <w:proofErr w:type="spellStart"/>
      <w:proofErr w:type="gramStart"/>
      <w:r>
        <w:t>bool</w:t>
      </w:r>
      <w:proofErr w:type="spellEnd"/>
      <w:proofErr w:type="gramEnd"/>
      <w:r>
        <w:t xml:space="preserve"> </w:t>
      </w:r>
      <w:proofErr w:type="spellStart"/>
      <w:r>
        <w:t>zHeight</w:t>
      </w:r>
      <w:proofErr w:type="spellEnd"/>
      <w:r>
        <w:t xml:space="preserve"> = true; //Print Z heights</w:t>
      </w:r>
    </w:p>
    <w:p w14:paraId="22F93079" w14:textId="77777777" w:rsidR="00FB2C5E" w:rsidRDefault="00FB2C5E" w:rsidP="00FB2C5E"/>
    <w:p w14:paraId="4CC5474E" w14:textId="77777777" w:rsidR="00FB2C5E" w:rsidRDefault="00FB2C5E" w:rsidP="00FB2C5E">
      <w:r>
        <w:t xml:space="preserve">    Size </w:t>
      </w:r>
      <w:proofErr w:type="spellStart"/>
      <w:proofErr w:type="gramStart"/>
      <w:r>
        <w:t>displaySize</w:t>
      </w:r>
      <w:proofErr w:type="spellEnd"/>
      <w:r>
        <w:t>(</w:t>
      </w:r>
      <w:proofErr w:type="gramEnd"/>
      <w:r>
        <w:t>XPINS,YPINS); //Set pin matrix size</w:t>
      </w:r>
    </w:p>
    <w:p w14:paraId="474D61C3" w14:textId="77777777" w:rsidR="00FB2C5E" w:rsidRDefault="00FB2C5E" w:rsidP="00FB2C5E">
      <w:r>
        <w:t xml:space="preserve">    </w:t>
      </w:r>
    </w:p>
    <w:p w14:paraId="7EAC5B4A" w14:textId="77777777" w:rsidR="00FB2C5E" w:rsidRDefault="00FB2C5E" w:rsidP="00FB2C5E">
      <w:r>
        <w:t xml:space="preserve">    </w:t>
      </w:r>
      <w:proofErr w:type="spellStart"/>
      <w:proofErr w:type="gramStart"/>
      <w:r>
        <w:t>cout</w:t>
      </w:r>
      <w:proofErr w:type="spellEnd"/>
      <w:proofErr w:type="gramEnd"/>
      <w:r>
        <w:t xml:space="preserve"> &lt;&lt; "Pin Matrix Size: " &lt;&lt; XPINS &lt;&lt; "x" &lt;&lt; YPINS &lt;&lt; </w:t>
      </w:r>
      <w:proofErr w:type="spellStart"/>
      <w:r>
        <w:t>endl</w:t>
      </w:r>
      <w:proofErr w:type="spellEnd"/>
      <w:r>
        <w:t xml:space="preserve"> &lt;&lt; </w:t>
      </w:r>
      <w:proofErr w:type="spellStart"/>
      <w:r>
        <w:t>endl</w:t>
      </w:r>
      <w:proofErr w:type="spellEnd"/>
      <w:r>
        <w:t>;</w:t>
      </w:r>
    </w:p>
    <w:p w14:paraId="353723D7" w14:textId="77777777" w:rsidR="00FB2C5E" w:rsidRDefault="00FB2C5E" w:rsidP="00FB2C5E">
      <w:r>
        <w:t xml:space="preserve">    </w:t>
      </w:r>
    </w:p>
    <w:p w14:paraId="1F66AF9F" w14:textId="77777777" w:rsidR="00FB2C5E" w:rsidRDefault="00FB2C5E" w:rsidP="00FB2C5E">
      <w:r>
        <w:t xml:space="preserve">    /* Process input image */</w:t>
      </w:r>
    </w:p>
    <w:p w14:paraId="416C294C" w14:textId="77777777" w:rsidR="00FB2C5E" w:rsidRDefault="00FB2C5E" w:rsidP="00FB2C5E">
      <w:r>
        <w:t xml:space="preserve">    </w:t>
      </w:r>
      <w:proofErr w:type="spellStart"/>
      <w:proofErr w:type="gramStart"/>
      <w:r>
        <w:t>cout</w:t>
      </w:r>
      <w:proofErr w:type="spellEnd"/>
      <w:proofErr w:type="gramEnd"/>
      <w:r>
        <w:t xml:space="preserve"> &lt;&lt; "Processing image..";</w:t>
      </w:r>
    </w:p>
    <w:p w14:paraId="6D792DD6" w14:textId="77777777" w:rsidR="00FB2C5E" w:rsidRDefault="00FB2C5E" w:rsidP="00FB2C5E">
      <w:r>
        <w:t xml:space="preserve">    Mat </w:t>
      </w:r>
      <w:proofErr w:type="spellStart"/>
      <w:r>
        <w:t>inputImage</w:t>
      </w:r>
      <w:proofErr w:type="spellEnd"/>
      <w:r>
        <w:t xml:space="preserve"> = </w:t>
      </w:r>
      <w:proofErr w:type="spellStart"/>
      <w:proofErr w:type="gramStart"/>
      <w:r>
        <w:t>imread</w:t>
      </w:r>
      <w:proofErr w:type="spellEnd"/>
      <w:r>
        <w:t>(</w:t>
      </w:r>
      <w:proofErr w:type="gramEnd"/>
      <w:r>
        <w:t>filename, CV_LOAD_IMAGE_COLOR);</w:t>
      </w:r>
    </w:p>
    <w:p w14:paraId="5CE053CA" w14:textId="77777777" w:rsidR="00FB2C5E" w:rsidRDefault="00FB2C5E" w:rsidP="00FB2C5E">
      <w:r>
        <w:t xml:space="preserve">    </w:t>
      </w:r>
      <w:proofErr w:type="gramStart"/>
      <w:r>
        <w:t>if(</w:t>
      </w:r>
      <w:proofErr w:type="gramEnd"/>
      <w:r>
        <w:t>!</w:t>
      </w:r>
      <w:proofErr w:type="spellStart"/>
      <w:r>
        <w:t>inputImage.data</w:t>
      </w:r>
      <w:proofErr w:type="spellEnd"/>
      <w:r>
        <w:t>)</w:t>
      </w:r>
    </w:p>
    <w:p w14:paraId="24FB5FB3" w14:textId="77777777" w:rsidR="00FB2C5E" w:rsidRDefault="00FB2C5E" w:rsidP="00FB2C5E">
      <w:r>
        <w:t xml:space="preserve">    {</w:t>
      </w:r>
    </w:p>
    <w:p w14:paraId="5A931E68" w14:textId="77777777" w:rsidR="00FB2C5E" w:rsidRDefault="00FB2C5E" w:rsidP="00FB2C5E">
      <w:r>
        <w:t xml:space="preserve">        </w:t>
      </w:r>
      <w:proofErr w:type="spellStart"/>
      <w:proofErr w:type="gramStart"/>
      <w:r>
        <w:t>cout</w:t>
      </w:r>
      <w:proofErr w:type="spellEnd"/>
      <w:proofErr w:type="gramEnd"/>
      <w:r>
        <w:t xml:space="preserve"> &lt;&lt; </w:t>
      </w:r>
      <w:proofErr w:type="spellStart"/>
      <w:r>
        <w:t>endl</w:t>
      </w:r>
      <w:proofErr w:type="spellEnd"/>
      <w:r>
        <w:t>;</w:t>
      </w:r>
    </w:p>
    <w:p w14:paraId="59026774" w14:textId="77777777" w:rsidR="00FB2C5E" w:rsidRDefault="00FB2C5E" w:rsidP="00FB2C5E">
      <w:r>
        <w:t xml:space="preserve">        </w:t>
      </w:r>
      <w:proofErr w:type="gramStart"/>
      <w:r>
        <w:t>return</w:t>
      </w:r>
      <w:proofErr w:type="gramEnd"/>
      <w:r>
        <w:t xml:space="preserve"> false;</w:t>
      </w:r>
    </w:p>
    <w:p w14:paraId="4C47A7A7" w14:textId="77777777" w:rsidR="00FB2C5E" w:rsidRDefault="00FB2C5E" w:rsidP="00FB2C5E">
      <w:r>
        <w:t xml:space="preserve">    }</w:t>
      </w:r>
    </w:p>
    <w:p w14:paraId="73F79BB0" w14:textId="77777777" w:rsidR="00FB2C5E" w:rsidRDefault="00FB2C5E" w:rsidP="00FB2C5E">
      <w:r>
        <w:t xml:space="preserve">    </w:t>
      </w:r>
      <w:proofErr w:type="spellStart"/>
      <w:proofErr w:type="gramStart"/>
      <w:r>
        <w:t>cout</w:t>
      </w:r>
      <w:proofErr w:type="spellEnd"/>
      <w:proofErr w:type="gramEnd"/>
      <w:r>
        <w:t xml:space="preserve"> &lt;&lt; "\t\</w:t>
      </w:r>
      <w:proofErr w:type="spellStart"/>
      <w:r>
        <w:t>tComplete</w:t>
      </w:r>
      <w:proofErr w:type="spellEnd"/>
      <w:r>
        <w:t xml:space="preserve">" &lt;&lt; </w:t>
      </w:r>
      <w:proofErr w:type="spellStart"/>
      <w:r>
        <w:t>endl</w:t>
      </w:r>
      <w:proofErr w:type="spellEnd"/>
      <w:r>
        <w:t>;</w:t>
      </w:r>
    </w:p>
    <w:p w14:paraId="7D1CAFF6" w14:textId="77777777" w:rsidR="00FB2C5E" w:rsidRDefault="00FB2C5E" w:rsidP="00FB2C5E">
      <w:r>
        <w:t xml:space="preserve">    </w:t>
      </w:r>
    </w:p>
    <w:p w14:paraId="5097687A" w14:textId="77777777" w:rsidR="00FB2C5E" w:rsidRDefault="00FB2C5E" w:rsidP="00FB2C5E">
      <w:r>
        <w:tab/>
      </w:r>
      <w:proofErr w:type="gramStart"/>
      <w:r>
        <w:t>if(</w:t>
      </w:r>
      <w:proofErr w:type="spellStart"/>
      <w:proofErr w:type="gramEnd"/>
      <w:r>
        <w:t>displayImgs</w:t>
      </w:r>
      <w:proofErr w:type="spellEnd"/>
      <w:r>
        <w:t xml:space="preserve">) </w:t>
      </w:r>
      <w:proofErr w:type="spellStart"/>
      <w:r>
        <w:t>DisplayImage</w:t>
      </w:r>
      <w:proofErr w:type="spellEnd"/>
      <w:r>
        <w:t xml:space="preserve">("Input Image", </w:t>
      </w:r>
      <w:proofErr w:type="spellStart"/>
      <w:r>
        <w:t>inputImage</w:t>
      </w:r>
      <w:proofErr w:type="spellEnd"/>
      <w:r>
        <w:t>);</w:t>
      </w:r>
    </w:p>
    <w:p w14:paraId="5B8FF0C0" w14:textId="77777777" w:rsidR="00FB2C5E" w:rsidRDefault="00FB2C5E" w:rsidP="00FB2C5E">
      <w:r>
        <w:t xml:space="preserve">    </w:t>
      </w:r>
    </w:p>
    <w:p w14:paraId="3C13ED30" w14:textId="77777777" w:rsidR="00FB2C5E" w:rsidRDefault="00FB2C5E" w:rsidP="00FB2C5E">
      <w:r>
        <w:t xml:space="preserve">    </w:t>
      </w:r>
    </w:p>
    <w:p w14:paraId="637F1271" w14:textId="77777777" w:rsidR="00FB2C5E" w:rsidRDefault="00FB2C5E" w:rsidP="00FB2C5E">
      <w:r>
        <w:t xml:space="preserve">    /* Convert input image to grayscale */</w:t>
      </w:r>
    </w:p>
    <w:p w14:paraId="1CF3683F" w14:textId="77777777" w:rsidR="00FB2C5E" w:rsidRDefault="00FB2C5E" w:rsidP="00FB2C5E">
      <w:r>
        <w:t xml:space="preserve">    </w:t>
      </w:r>
      <w:proofErr w:type="spellStart"/>
      <w:proofErr w:type="gramStart"/>
      <w:r>
        <w:t>cout</w:t>
      </w:r>
      <w:proofErr w:type="spellEnd"/>
      <w:proofErr w:type="gramEnd"/>
      <w:r>
        <w:t xml:space="preserve"> &lt;&lt; "Converting to Grayscale..";</w:t>
      </w:r>
    </w:p>
    <w:p w14:paraId="40F301A4" w14:textId="77777777" w:rsidR="00FB2C5E" w:rsidRDefault="00FB2C5E" w:rsidP="00FB2C5E">
      <w:r>
        <w:t xml:space="preserve">    Mat </w:t>
      </w:r>
      <w:proofErr w:type="spellStart"/>
      <w:r>
        <w:t>grayscaleImage</w:t>
      </w:r>
      <w:proofErr w:type="spellEnd"/>
      <w:r>
        <w:t>;</w:t>
      </w:r>
    </w:p>
    <w:p w14:paraId="4592D8BA" w14:textId="77777777" w:rsidR="00FB2C5E" w:rsidRDefault="00FB2C5E" w:rsidP="00FB2C5E">
      <w:r>
        <w:t xml:space="preserve">    </w:t>
      </w:r>
      <w:proofErr w:type="spellStart"/>
      <w:proofErr w:type="gramStart"/>
      <w:r>
        <w:t>cvtColor</w:t>
      </w:r>
      <w:proofErr w:type="spellEnd"/>
      <w:r>
        <w:t>(</w:t>
      </w:r>
      <w:proofErr w:type="spellStart"/>
      <w:proofErr w:type="gramEnd"/>
      <w:r>
        <w:t>inputImage</w:t>
      </w:r>
      <w:proofErr w:type="spellEnd"/>
      <w:r>
        <w:t xml:space="preserve">, </w:t>
      </w:r>
      <w:proofErr w:type="spellStart"/>
      <w:r>
        <w:t>grayscaleImage</w:t>
      </w:r>
      <w:proofErr w:type="spellEnd"/>
      <w:r>
        <w:t>, CV_BGR2GRAY); //Grayscale</w:t>
      </w:r>
    </w:p>
    <w:p w14:paraId="2D9143D8" w14:textId="77777777" w:rsidR="00FB2C5E" w:rsidRDefault="00FB2C5E" w:rsidP="00FB2C5E">
      <w:r>
        <w:t xml:space="preserve">    </w:t>
      </w:r>
      <w:proofErr w:type="spellStart"/>
      <w:proofErr w:type="gramStart"/>
      <w:r>
        <w:t>inputImage.release</w:t>
      </w:r>
      <w:proofErr w:type="spellEnd"/>
      <w:r>
        <w:t>(</w:t>
      </w:r>
      <w:proofErr w:type="gramEnd"/>
      <w:r>
        <w:t>);</w:t>
      </w:r>
    </w:p>
    <w:p w14:paraId="38E47B01" w14:textId="77777777" w:rsidR="00FB2C5E" w:rsidRDefault="00FB2C5E" w:rsidP="00FB2C5E">
      <w:r>
        <w:t xml:space="preserve">    </w:t>
      </w:r>
      <w:proofErr w:type="spellStart"/>
      <w:proofErr w:type="gramStart"/>
      <w:r>
        <w:t>cout</w:t>
      </w:r>
      <w:proofErr w:type="spellEnd"/>
      <w:proofErr w:type="gramEnd"/>
      <w:r>
        <w:t xml:space="preserve"> &lt;&lt; "\</w:t>
      </w:r>
      <w:proofErr w:type="spellStart"/>
      <w:r>
        <w:t>tComplete</w:t>
      </w:r>
      <w:proofErr w:type="spellEnd"/>
      <w:r>
        <w:t xml:space="preserve">" &lt;&lt; </w:t>
      </w:r>
      <w:proofErr w:type="spellStart"/>
      <w:r>
        <w:t>endl</w:t>
      </w:r>
      <w:proofErr w:type="spellEnd"/>
      <w:r>
        <w:t>;</w:t>
      </w:r>
    </w:p>
    <w:p w14:paraId="304F9E6B" w14:textId="77777777" w:rsidR="00FB2C5E" w:rsidRDefault="00FB2C5E" w:rsidP="00FB2C5E"/>
    <w:p w14:paraId="797D4C87" w14:textId="77777777" w:rsidR="00FB2C5E" w:rsidRDefault="00FB2C5E" w:rsidP="00FB2C5E">
      <w:r>
        <w:tab/>
      </w:r>
      <w:proofErr w:type="gramStart"/>
      <w:r>
        <w:t>if(</w:t>
      </w:r>
      <w:proofErr w:type="spellStart"/>
      <w:proofErr w:type="gramEnd"/>
      <w:r>
        <w:t>displayImgs</w:t>
      </w:r>
      <w:proofErr w:type="spellEnd"/>
      <w:r>
        <w:t xml:space="preserve">) </w:t>
      </w:r>
      <w:proofErr w:type="spellStart"/>
      <w:r>
        <w:t>DisplayImage</w:t>
      </w:r>
      <w:proofErr w:type="spellEnd"/>
      <w:r>
        <w:t xml:space="preserve">("Grayscale Image", </w:t>
      </w:r>
      <w:proofErr w:type="spellStart"/>
      <w:r>
        <w:t>grayscaleImage</w:t>
      </w:r>
      <w:proofErr w:type="spellEnd"/>
      <w:r>
        <w:t>);</w:t>
      </w:r>
    </w:p>
    <w:p w14:paraId="56EDD931" w14:textId="77777777" w:rsidR="00FB2C5E" w:rsidRDefault="00FB2C5E" w:rsidP="00FB2C5E">
      <w:r>
        <w:t xml:space="preserve">    </w:t>
      </w:r>
    </w:p>
    <w:p w14:paraId="7DB21A44" w14:textId="77777777" w:rsidR="00FB2C5E" w:rsidRDefault="00FB2C5E" w:rsidP="00FB2C5E">
      <w:r>
        <w:t xml:space="preserve">    </w:t>
      </w:r>
    </w:p>
    <w:p w14:paraId="34A6B15E" w14:textId="77777777" w:rsidR="00FB2C5E" w:rsidRDefault="00FB2C5E" w:rsidP="00FB2C5E">
      <w:r>
        <w:t xml:space="preserve">    /* </w:t>
      </w:r>
      <w:proofErr w:type="gramStart"/>
      <w:r>
        <w:t>Normalize</w:t>
      </w:r>
      <w:proofErr w:type="gramEnd"/>
      <w:r>
        <w:t xml:space="preserve"> grayscale image */</w:t>
      </w:r>
    </w:p>
    <w:p w14:paraId="79EF36FD" w14:textId="77777777" w:rsidR="00FB2C5E" w:rsidRDefault="00FB2C5E" w:rsidP="00FB2C5E">
      <w:r>
        <w:t xml:space="preserve">    </w:t>
      </w:r>
      <w:proofErr w:type="spellStart"/>
      <w:proofErr w:type="gramStart"/>
      <w:r>
        <w:t>cout</w:t>
      </w:r>
      <w:proofErr w:type="spellEnd"/>
      <w:proofErr w:type="gramEnd"/>
      <w:r>
        <w:t xml:space="preserve"> &lt;&lt; "Normalizing Image..";</w:t>
      </w:r>
    </w:p>
    <w:p w14:paraId="691D91ED" w14:textId="77777777" w:rsidR="00FB2C5E" w:rsidRDefault="00FB2C5E" w:rsidP="00FB2C5E">
      <w:r>
        <w:t xml:space="preserve">    Mat </w:t>
      </w:r>
      <w:proofErr w:type="spellStart"/>
      <w:r>
        <w:t>normalizedImage</w:t>
      </w:r>
      <w:proofErr w:type="spellEnd"/>
      <w:r>
        <w:t>;</w:t>
      </w:r>
    </w:p>
    <w:p w14:paraId="2E74216B" w14:textId="77777777" w:rsidR="00FB2C5E" w:rsidRDefault="00FB2C5E" w:rsidP="00FB2C5E">
      <w:r>
        <w:lastRenderedPageBreak/>
        <w:t xml:space="preserve">    </w:t>
      </w:r>
      <w:proofErr w:type="spellStart"/>
      <w:proofErr w:type="gramStart"/>
      <w:r>
        <w:t>equalizeHist</w:t>
      </w:r>
      <w:proofErr w:type="spellEnd"/>
      <w:r>
        <w:t>(</w:t>
      </w:r>
      <w:proofErr w:type="spellStart"/>
      <w:proofErr w:type="gramEnd"/>
      <w:r>
        <w:t>grayscaleImage,normalizedImage</w:t>
      </w:r>
      <w:proofErr w:type="spellEnd"/>
      <w:r>
        <w:t>); //Normalize</w:t>
      </w:r>
    </w:p>
    <w:p w14:paraId="3832C410" w14:textId="77777777" w:rsidR="00FB2C5E" w:rsidRDefault="00FB2C5E" w:rsidP="00FB2C5E">
      <w:r>
        <w:t xml:space="preserve">    </w:t>
      </w:r>
      <w:proofErr w:type="spellStart"/>
      <w:proofErr w:type="gramStart"/>
      <w:r>
        <w:t>grayscaleImage.release</w:t>
      </w:r>
      <w:proofErr w:type="spellEnd"/>
      <w:r>
        <w:t>(</w:t>
      </w:r>
      <w:proofErr w:type="gramEnd"/>
      <w:r>
        <w:t>);</w:t>
      </w:r>
    </w:p>
    <w:p w14:paraId="0E986A83" w14:textId="77777777" w:rsidR="00FB2C5E" w:rsidRDefault="00FB2C5E" w:rsidP="00FB2C5E">
      <w:r>
        <w:t xml:space="preserve">    </w:t>
      </w:r>
      <w:proofErr w:type="spellStart"/>
      <w:proofErr w:type="gramStart"/>
      <w:r>
        <w:t>cout</w:t>
      </w:r>
      <w:proofErr w:type="spellEnd"/>
      <w:proofErr w:type="gramEnd"/>
      <w:r>
        <w:t xml:space="preserve"> &lt;&lt; "\t\</w:t>
      </w:r>
      <w:proofErr w:type="spellStart"/>
      <w:r>
        <w:t>tComplete</w:t>
      </w:r>
      <w:proofErr w:type="spellEnd"/>
      <w:r>
        <w:t xml:space="preserve">" &lt;&lt; </w:t>
      </w:r>
      <w:proofErr w:type="spellStart"/>
      <w:r>
        <w:t>endl</w:t>
      </w:r>
      <w:proofErr w:type="spellEnd"/>
      <w:r>
        <w:t>;</w:t>
      </w:r>
    </w:p>
    <w:p w14:paraId="083AEF1F" w14:textId="77777777" w:rsidR="00FB2C5E" w:rsidRDefault="00FB2C5E" w:rsidP="00FB2C5E">
      <w:r>
        <w:t xml:space="preserve">    </w:t>
      </w:r>
    </w:p>
    <w:p w14:paraId="57F42F55" w14:textId="77777777" w:rsidR="00FB2C5E" w:rsidRDefault="00FB2C5E" w:rsidP="00FB2C5E">
      <w:r>
        <w:tab/>
      </w:r>
      <w:proofErr w:type="gramStart"/>
      <w:r>
        <w:t>if(</w:t>
      </w:r>
      <w:proofErr w:type="spellStart"/>
      <w:proofErr w:type="gramEnd"/>
      <w:r>
        <w:t>displayImgs</w:t>
      </w:r>
      <w:proofErr w:type="spellEnd"/>
      <w:r>
        <w:t xml:space="preserve">) </w:t>
      </w:r>
      <w:proofErr w:type="spellStart"/>
      <w:r>
        <w:t>DisplayImage</w:t>
      </w:r>
      <w:proofErr w:type="spellEnd"/>
      <w:r>
        <w:t xml:space="preserve">("Normalized Image", </w:t>
      </w:r>
      <w:proofErr w:type="spellStart"/>
      <w:r>
        <w:t>normalizedImage</w:t>
      </w:r>
      <w:proofErr w:type="spellEnd"/>
      <w:r>
        <w:t>);</w:t>
      </w:r>
    </w:p>
    <w:p w14:paraId="4DC8BD20" w14:textId="77777777" w:rsidR="00FB2C5E" w:rsidRDefault="00FB2C5E" w:rsidP="00FB2C5E">
      <w:r>
        <w:t xml:space="preserve">    </w:t>
      </w:r>
    </w:p>
    <w:p w14:paraId="290C4806" w14:textId="77777777" w:rsidR="00FB2C5E" w:rsidRDefault="00FB2C5E" w:rsidP="00FB2C5E">
      <w:r>
        <w:t xml:space="preserve">    </w:t>
      </w:r>
    </w:p>
    <w:p w14:paraId="5733C806" w14:textId="77777777" w:rsidR="00FB2C5E" w:rsidRDefault="00FB2C5E" w:rsidP="00FB2C5E">
      <w:r>
        <w:t xml:space="preserve">    /* Resize normalized image to pin matrix size */</w:t>
      </w:r>
    </w:p>
    <w:p w14:paraId="788D70B5" w14:textId="77777777" w:rsidR="00FB2C5E" w:rsidRDefault="00FB2C5E" w:rsidP="00FB2C5E">
      <w:r>
        <w:t xml:space="preserve">    </w:t>
      </w:r>
      <w:proofErr w:type="spellStart"/>
      <w:proofErr w:type="gramStart"/>
      <w:r>
        <w:t>cout</w:t>
      </w:r>
      <w:proofErr w:type="spellEnd"/>
      <w:proofErr w:type="gramEnd"/>
      <w:r>
        <w:t xml:space="preserve"> &lt;&lt; "Resizing Image..";</w:t>
      </w:r>
    </w:p>
    <w:p w14:paraId="6529CA7C" w14:textId="77777777" w:rsidR="00FB2C5E" w:rsidRDefault="00FB2C5E" w:rsidP="00FB2C5E">
      <w:r>
        <w:t xml:space="preserve">    Mat </w:t>
      </w:r>
      <w:proofErr w:type="spellStart"/>
      <w:r>
        <w:t>resizedImage</w:t>
      </w:r>
      <w:proofErr w:type="spellEnd"/>
      <w:r>
        <w:t>;</w:t>
      </w:r>
    </w:p>
    <w:p w14:paraId="0F49E545" w14:textId="77777777" w:rsidR="00FB2C5E" w:rsidRDefault="00FB2C5E" w:rsidP="00FB2C5E">
      <w:r>
        <w:t xml:space="preserve">    </w:t>
      </w:r>
      <w:proofErr w:type="gramStart"/>
      <w:r>
        <w:t>resize(</w:t>
      </w:r>
      <w:proofErr w:type="spellStart"/>
      <w:proofErr w:type="gramEnd"/>
      <w:r>
        <w:t>normalizedImage</w:t>
      </w:r>
      <w:proofErr w:type="spellEnd"/>
      <w:r>
        <w:t xml:space="preserve">, </w:t>
      </w:r>
      <w:proofErr w:type="spellStart"/>
      <w:r>
        <w:t>resizedImage</w:t>
      </w:r>
      <w:proofErr w:type="spellEnd"/>
      <w:r>
        <w:t xml:space="preserve">, </w:t>
      </w:r>
      <w:proofErr w:type="spellStart"/>
      <w:r>
        <w:t>displaySize</w:t>
      </w:r>
      <w:proofErr w:type="spellEnd"/>
      <w:r>
        <w:t>); //Resize</w:t>
      </w:r>
    </w:p>
    <w:p w14:paraId="20ED42F6" w14:textId="77777777" w:rsidR="00FB2C5E" w:rsidRDefault="00FB2C5E" w:rsidP="00FB2C5E">
      <w:r>
        <w:t xml:space="preserve">    </w:t>
      </w:r>
      <w:proofErr w:type="spellStart"/>
      <w:proofErr w:type="gramStart"/>
      <w:r>
        <w:t>normalizedImage.release</w:t>
      </w:r>
      <w:proofErr w:type="spellEnd"/>
      <w:r>
        <w:t>(</w:t>
      </w:r>
      <w:proofErr w:type="gramEnd"/>
      <w:r>
        <w:t>);</w:t>
      </w:r>
    </w:p>
    <w:p w14:paraId="492EA85D" w14:textId="77777777" w:rsidR="00FB2C5E" w:rsidRDefault="00FB2C5E" w:rsidP="00FB2C5E">
      <w:r>
        <w:t xml:space="preserve">    </w:t>
      </w:r>
      <w:proofErr w:type="spellStart"/>
      <w:proofErr w:type="gramStart"/>
      <w:r>
        <w:t>cout</w:t>
      </w:r>
      <w:proofErr w:type="spellEnd"/>
      <w:proofErr w:type="gramEnd"/>
      <w:r>
        <w:t xml:space="preserve"> &lt;&lt; "\t\</w:t>
      </w:r>
      <w:proofErr w:type="spellStart"/>
      <w:r>
        <w:t>tComplete</w:t>
      </w:r>
      <w:proofErr w:type="spellEnd"/>
      <w:r>
        <w:t xml:space="preserve">" &lt;&lt; </w:t>
      </w:r>
      <w:proofErr w:type="spellStart"/>
      <w:r>
        <w:t>endl</w:t>
      </w:r>
      <w:proofErr w:type="spellEnd"/>
      <w:r>
        <w:t>;</w:t>
      </w:r>
    </w:p>
    <w:p w14:paraId="1DFDDF30" w14:textId="77777777" w:rsidR="00FB2C5E" w:rsidRDefault="00FB2C5E" w:rsidP="00FB2C5E">
      <w:r>
        <w:t xml:space="preserve">    </w:t>
      </w:r>
    </w:p>
    <w:p w14:paraId="2F680164" w14:textId="77777777" w:rsidR="00FB2C5E" w:rsidRDefault="00FB2C5E" w:rsidP="00FB2C5E">
      <w:r>
        <w:tab/>
      </w:r>
      <w:proofErr w:type="gramStart"/>
      <w:r>
        <w:t>if(</w:t>
      </w:r>
      <w:proofErr w:type="spellStart"/>
      <w:proofErr w:type="gramEnd"/>
      <w:r>
        <w:t>displayImgs</w:t>
      </w:r>
      <w:proofErr w:type="spellEnd"/>
      <w:r>
        <w:t xml:space="preserve">) </w:t>
      </w:r>
      <w:proofErr w:type="spellStart"/>
      <w:r>
        <w:t>DisplayImage</w:t>
      </w:r>
      <w:proofErr w:type="spellEnd"/>
      <w:r>
        <w:t xml:space="preserve">("Resized Image", </w:t>
      </w:r>
      <w:proofErr w:type="spellStart"/>
      <w:r>
        <w:t>resizedImage</w:t>
      </w:r>
      <w:proofErr w:type="spellEnd"/>
      <w:r>
        <w:t>);</w:t>
      </w:r>
    </w:p>
    <w:p w14:paraId="440A21B5" w14:textId="77777777" w:rsidR="00FB2C5E" w:rsidRDefault="00FB2C5E" w:rsidP="00FB2C5E">
      <w:r>
        <w:t xml:space="preserve">    </w:t>
      </w:r>
    </w:p>
    <w:p w14:paraId="53BC086D" w14:textId="77777777" w:rsidR="00FB2C5E" w:rsidRDefault="00FB2C5E" w:rsidP="00FB2C5E">
      <w:r>
        <w:t xml:space="preserve">    </w:t>
      </w:r>
    </w:p>
    <w:p w14:paraId="6F9C181C" w14:textId="77777777" w:rsidR="00FB2C5E" w:rsidRDefault="00FB2C5E" w:rsidP="00FB2C5E">
      <w:r>
        <w:t xml:space="preserve">    /* Convert image into 2D </w:t>
      </w:r>
      <w:proofErr w:type="gramStart"/>
      <w:r>
        <w:t>array(</w:t>
      </w:r>
      <w:proofErr w:type="gramEnd"/>
      <w:r>
        <w:t>pixel intensities and Z height) */</w:t>
      </w:r>
    </w:p>
    <w:p w14:paraId="5255D432" w14:textId="77777777" w:rsidR="00FB2C5E" w:rsidRDefault="00FB2C5E" w:rsidP="00FB2C5E">
      <w:r>
        <w:t xml:space="preserve">    </w:t>
      </w:r>
      <w:proofErr w:type="spellStart"/>
      <w:proofErr w:type="gramStart"/>
      <w:r>
        <w:t>int</w:t>
      </w:r>
      <w:proofErr w:type="spellEnd"/>
      <w:proofErr w:type="gramEnd"/>
      <w:r>
        <w:t xml:space="preserve"> </w:t>
      </w:r>
      <w:proofErr w:type="spellStart"/>
      <w:r>
        <w:t>imageMatrix</w:t>
      </w:r>
      <w:proofErr w:type="spellEnd"/>
      <w:r>
        <w:t>[XPINS][YPINS];</w:t>
      </w:r>
    </w:p>
    <w:p w14:paraId="41BA5CE7" w14:textId="77777777" w:rsidR="00FB2C5E" w:rsidRDefault="00FB2C5E" w:rsidP="00FB2C5E">
      <w:r>
        <w:tab/>
      </w:r>
      <w:proofErr w:type="gramStart"/>
      <w:r>
        <w:t>double</w:t>
      </w:r>
      <w:proofErr w:type="gramEnd"/>
      <w:r>
        <w:t xml:space="preserve"> interval = (float)MAXINT/(ZHEIGHT);</w:t>
      </w:r>
    </w:p>
    <w:p w14:paraId="258AE27C" w14:textId="77777777" w:rsidR="00FB2C5E" w:rsidRDefault="00FB2C5E" w:rsidP="00FB2C5E">
      <w:r>
        <w:t xml:space="preserve">    </w:t>
      </w:r>
    </w:p>
    <w:p w14:paraId="5C1F7D58" w14:textId="77777777" w:rsidR="00FB2C5E" w:rsidRDefault="00FB2C5E" w:rsidP="00FB2C5E">
      <w:r>
        <w:t xml:space="preserve">    </w:t>
      </w:r>
      <w:proofErr w:type="gramStart"/>
      <w:r>
        <w:t>for(</w:t>
      </w:r>
      <w:proofErr w:type="spellStart"/>
      <w:proofErr w:type="gramEnd"/>
      <w:r>
        <w:t>int</w:t>
      </w:r>
      <w:proofErr w:type="spellEnd"/>
      <w:r>
        <w:t xml:space="preserve"> </w:t>
      </w:r>
      <w:proofErr w:type="spellStart"/>
      <w:r>
        <w:t>i</w:t>
      </w:r>
      <w:proofErr w:type="spellEnd"/>
      <w:r>
        <w:t>=0;i&lt;</w:t>
      </w:r>
      <w:proofErr w:type="spellStart"/>
      <w:r>
        <w:t>resizedImage.rows;i</w:t>
      </w:r>
      <w:proofErr w:type="spellEnd"/>
      <w:r>
        <w:t>++)</w:t>
      </w:r>
    </w:p>
    <w:p w14:paraId="3F18920E" w14:textId="77777777" w:rsidR="00FB2C5E" w:rsidRDefault="00FB2C5E" w:rsidP="00FB2C5E">
      <w:r>
        <w:t xml:space="preserve">    {</w:t>
      </w:r>
    </w:p>
    <w:p w14:paraId="2CA7EAF2" w14:textId="77777777" w:rsidR="00FB2C5E" w:rsidRDefault="00FB2C5E" w:rsidP="00FB2C5E">
      <w:r>
        <w:t xml:space="preserve">        </w:t>
      </w:r>
      <w:proofErr w:type="gramStart"/>
      <w:r>
        <w:t>for</w:t>
      </w:r>
      <w:proofErr w:type="gramEnd"/>
      <w:r>
        <w:t xml:space="preserve"> (</w:t>
      </w:r>
      <w:proofErr w:type="spellStart"/>
      <w:r>
        <w:t>int</w:t>
      </w:r>
      <w:proofErr w:type="spellEnd"/>
      <w:r>
        <w:t xml:space="preserve"> j=0;j&lt;</w:t>
      </w:r>
      <w:proofErr w:type="spellStart"/>
      <w:r>
        <w:t>resizedImage.cols;j</w:t>
      </w:r>
      <w:proofErr w:type="spellEnd"/>
      <w:r>
        <w:t>++)</w:t>
      </w:r>
    </w:p>
    <w:p w14:paraId="40ED00CF" w14:textId="77777777" w:rsidR="00FB2C5E" w:rsidRDefault="00FB2C5E" w:rsidP="00FB2C5E">
      <w:r>
        <w:t xml:space="preserve">        {</w:t>
      </w:r>
    </w:p>
    <w:p w14:paraId="5F44D632" w14:textId="77777777" w:rsidR="00FB2C5E" w:rsidRDefault="00FB2C5E" w:rsidP="00FB2C5E">
      <w:r>
        <w:t xml:space="preserve">            </w:t>
      </w:r>
      <w:proofErr w:type="spellStart"/>
      <w:proofErr w:type="gramStart"/>
      <w:r>
        <w:t>imageMatrix</w:t>
      </w:r>
      <w:proofErr w:type="spellEnd"/>
      <w:r>
        <w:t>[</w:t>
      </w:r>
      <w:proofErr w:type="spellStart"/>
      <w:proofErr w:type="gramEnd"/>
      <w:r>
        <w:t>i</w:t>
      </w:r>
      <w:proofErr w:type="spellEnd"/>
      <w:r>
        <w:t xml:space="preserve">][j] = MAXINT - </w:t>
      </w:r>
      <w:proofErr w:type="spellStart"/>
      <w:r>
        <w:t>int</w:t>
      </w:r>
      <w:proofErr w:type="spellEnd"/>
      <w:r>
        <w:t>(resizedImage.at&lt;unsigned char&gt;(</w:t>
      </w:r>
      <w:proofErr w:type="spellStart"/>
      <w:r>
        <w:t>i,j</w:t>
      </w:r>
      <w:proofErr w:type="spellEnd"/>
      <w:r>
        <w:t>)); //Invert pixel intensity</w:t>
      </w:r>
    </w:p>
    <w:p w14:paraId="6EDA2390" w14:textId="77777777" w:rsidR="00FB2C5E" w:rsidRDefault="00FB2C5E" w:rsidP="00FB2C5E">
      <w:r>
        <w:t xml:space="preserve">            </w:t>
      </w:r>
      <w:proofErr w:type="spellStart"/>
      <w:proofErr w:type="gramStart"/>
      <w:r>
        <w:t>heightMatrix</w:t>
      </w:r>
      <w:proofErr w:type="spellEnd"/>
      <w:r>
        <w:t>[</w:t>
      </w:r>
      <w:proofErr w:type="spellStart"/>
      <w:proofErr w:type="gramEnd"/>
      <w:r>
        <w:t>i</w:t>
      </w:r>
      <w:proofErr w:type="spellEnd"/>
      <w:r>
        <w:t>][j] = (</w:t>
      </w:r>
      <w:proofErr w:type="spellStart"/>
      <w:r>
        <w:t>int</w:t>
      </w:r>
      <w:proofErr w:type="spellEnd"/>
      <w:r>
        <w:t>)floor(</w:t>
      </w:r>
      <w:proofErr w:type="spellStart"/>
      <w:r>
        <w:t>imageMatrix</w:t>
      </w:r>
      <w:proofErr w:type="spellEnd"/>
      <w:r>
        <w:t>[</w:t>
      </w:r>
      <w:proofErr w:type="spellStart"/>
      <w:r>
        <w:t>i</w:t>
      </w:r>
      <w:proofErr w:type="spellEnd"/>
      <w:r>
        <w:t>][j]/interval);</w:t>
      </w:r>
    </w:p>
    <w:p w14:paraId="41933EA1" w14:textId="77777777" w:rsidR="00FB2C5E" w:rsidRDefault="00FB2C5E" w:rsidP="00FB2C5E">
      <w:r>
        <w:t xml:space="preserve">        }</w:t>
      </w:r>
    </w:p>
    <w:p w14:paraId="48D66EF2" w14:textId="77777777" w:rsidR="00FB2C5E" w:rsidRDefault="00FB2C5E" w:rsidP="00FB2C5E">
      <w:r>
        <w:t xml:space="preserve">    }</w:t>
      </w:r>
    </w:p>
    <w:p w14:paraId="656B0630" w14:textId="77777777" w:rsidR="00FB2C5E" w:rsidRDefault="00FB2C5E" w:rsidP="00FB2C5E">
      <w:r>
        <w:tab/>
      </w:r>
      <w:proofErr w:type="gramStart"/>
      <w:r>
        <w:t>if(</w:t>
      </w:r>
      <w:proofErr w:type="spellStart"/>
      <w:proofErr w:type="gramEnd"/>
      <w:r>
        <w:t>pixelInt</w:t>
      </w:r>
      <w:proofErr w:type="spellEnd"/>
      <w:r>
        <w:t xml:space="preserve">) </w:t>
      </w:r>
      <w:proofErr w:type="spellStart"/>
      <w:r>
        <w:t>PrintMatrix</w:t>
      </w:r>
      <w:proofErr w:type="spellEnd"/>
      <w:r>
        <w:t xml:space="preserve">("Image Pixel Intensities", </w:t>
      </w:r>
      <w:proofErr w:type="spellStart"/>
      <w:r>
        <w:t>imageMatrix</w:t>
      </w:r>
      <w:proofErr w:type="spellEnd"/>
      <w:r>
        <w:t>);</w:t>
      </w:r>
    </w:p>
    <w:p w14:paraId="55D95C31" w14:textId="77777777" w:rsidR="00FB2C5E" w:rsidRDefault="00FB2C5E" w:rsidP="00FB2C5E">
      <w:r>
        <w:tab/>
      </w:r>
      <w:proofErr w:type="gramStart"/>
      <w:r>
        <w:t>if(</w:t>
      </w:r>
      <w:proofErr w:type="spellStart"/>
      <w:proofErr w:type="gramEnd"/>
      <w:r>
        <w:t>zHeight</w:t>
      </w:r>
      <w:proofErr w:type="spellEnd"/>
      <w:r>
        <w:t xml:space="preserve">) </w:t>
      </w:r>
      <w:proofErr w:type="spellStart"/>
      <w:r>
        <w:t>PrintMatrix</w:t>
      </w:r>
      <w:proofErr w:type="spellEnd"/>
      <w:r>
        <w:t xml:space="preserve">("Z Axis Pin Heights", </w:t>
      </w:r>
      <w:proofErr w:type="spellStart"/>
      <w:r>
        <w:t>heightMatrix</w:t>
      </w:r>
      <w:proofErr w:type="spellEnd"/>
      <w:r>
        <w:t>);</w:t>
      </w:r>
    </w:p>
    <w:p w14:paraId="0EB2AE34" w14:textId="77777777" w:rsidR="00FB2C5E" w:rsidRDefault="00FB2C5E" w:rsidP="00FB2C5E">
      <w:r>
        <w:t xml:space="preserve">    </w:t>
      </w:r>
    </w:p>
    <w:p w14:paraId="77D1B1AA" w14:textId="77777777" w:rsidR="00FB2C5E" w:rsidRDefault="00FB2C5E" w:rsidP="00FB2C5E">
      <w:r>
        <w:t xml:space="preserve">    </w:t>
      </w:r>
      <w:proofErr w:type="spellStart"/>
      <w:proofErr w:type="gramStart"/>
      <w:r>
        <w:t>ofstream</w:t>
      </w:r>
      <w:proofErr w:type="spellEnd"/>
      <w:proofErr w:type="gramEnd"/>
      <w:r>
        <w:t xml:space="preserve"> </w:t>
      </w:r>
      <w:proofErr w:type="spellStart"/>
      <w:r>
        <w:t>outputFile</w:t>
      </w:r>
      <w:proofErr w:type="spellEnd"/>
      <w:r>
        <w:t>;</w:t>
      </w:r>
    </w:p>
    <w:p w14:paraId="4299D07A" w14:textId="77777777" w:rsidR="00FB2C5E" w:rsidRDefault="00FB2C5E" w:rsidP="00FB2C5E">
      <w:r>
        <w:t xml:space="preserve">    </w:t>
      </w:r>
      <w:proofErr w:type="spellStart"/>
      <w:r>
        <w:t>outputFile.open</w:t>
      </w:r>
      <w:proofErr w:type="spellEnd"/>
      <w:r>
        <w:t xml:space="preserve"> ("output.txt");</w:t>
      </w:r>
    </w:p>
    <w:p w14:paraId="21DFACC4" w14:textId="77777777" w:rsidR="00FB2C5E" w:rsidRDefault="00FB2C5E" w:rsidP="00FB2C5E">
      <w:r>
        <w:t xml:space="preserve">    </w:t>
      </w:r>
    </w:p>
    <w:p w14:paraId="1CF3A9E1" w14:textId="77777777" w:rsidR="00FB2C5E" w:rsidRDefault="00FB2C5E" w:rsidP="00FB2C5E">
      <w:r>
        <w:t xml:space="preserve">    </w:t>
      </w:r>
      <w:proofErr w:type="gramStart"/>
      <w:r>
        <w:t>if(</w:t>
      </w:r>
      <w:proofErr w:type="spellStart"/>
      <w:proofErr w:type="gramEnd"/>
      <w:r>
        <w:t>outputFile.is_open</w:t>
      </w:r>
      <w:proofErr w:type="spellEnd"/>
      <w:r>
        <w:t>())</w:t>
      </w:r>
    </w:p>
    <w:p w14:paraId="4AC8EBF0" w14:textId="77777777" w:rsidR="00FB2C5E" w:rsidRDefault="00FB2C5E" w:rsidP="00FB2C5E">
      <w:r>
        <w:t xml:space="preserve">    {</w:t>
      </w:r>
    </w:p>
    <w:p w14:paraId="19102FCE" w14:textId="77777777" w:rsidR="00FB2C5E" w:rsidRDefault="00FB2C5E" w:rsidP="00FB2C5E">
      <w:r>
        <w:t xml:space="preserve">        </w:t>
      </w:r>
      <w:proofErr w:type="gramStart"/>
      <w:r>
        <w:t>for(</w:t>
      </w:r>
      <w:proofErr w:type="spellStart"/>
      <w:proofErr w:type="gramEnd"/>
      <w:r>
        <w:t>int</w:t>
      </w:r>
      <w:proofErr w:type="spellEnd"/>
      <w:r>
        <w:t xml:space="preserve"> </w:t>
      </w:r>
      <w:proofErr w:type="spellStart"/>
      <w:r>
        <w:t>i</w:t>
      </w:r>
      <w:proofErr w:type="spellEnd"/>
      <w:r>
        <w:t>=0;i&lt;</w:t>
      </w:r>
      <w:proofErr w:type="spellStart"/>
      <w:r>
        <w:t>XPINS;i</w:t>
      </w:r>
      <w:proofErr w:type="spellEnd"/>
      <w:r>
        <w:t>++)</w:t>
      </w:r>
    </w:p>
    <w:p w14:paraId="1D06AE9B" w14:textId="77777777" w:rsidR="00FB2C5E" w:rsidRDefault="00FB2C5E" w:rsidP="00FB2C5E">
      <w:r>
        <w:t xml:space="preserve">        {</w:t>
      </w:r>
    </w:p>
    <w:p w14:paraId="24652FB3" w14:textId="77777777" w:rsidR="00FB2C5E" w:rsidRDefault="00FB2C5E" w:rsidP="00FB2C5E">
      <w:r>
        <w:t xml:space="preserve">            </w:t>
      </w:r>
      <w:proofErr w:type="gramStart"/>
      <w:r>
        <w:t>for</w:t>
      </w:r>
      <w:proofErr w:type="gramEnd"/>
      <w:r>
        <w:t xml:space="preserve"> (</w:t>
      </w:r>
      <w:proofErr w:type="spellStart"/>
      <w:r>
        <w:t>int</w:t>
      </w:r>
      <w:proofErr w:type="spellEnd"/>
      <w:r>
        <w:t xml:space="preserve"> j=0;j&lt;</w:t>
      </w:r>
      <w:proofErr w:type="spellStart"/>
      <w:r>
        <w:t>YPINS;j</w:t>
      </w:r>
      <w:proofErr w:type="spellEnd"/>
      <w:r>
        <w:t>++)</w:t>
      </w:r>
    </w:p>
    <w:p w14:paraId="58E3B321" w14:textId="77777777" w:rsidR="00FB2C5E" w:rsidRDefault="00FB2C5E" w:rsidP="00FB2C5E">
      <w:r>
        <w:t xml:space="preserve">            {</w:t>
      </w:r>
    </w:p>
    <w:p w14:paraId="325BCF4F" w14:textId="77777777" w:rsidR="00FB2C5E" w:rsidRDefault="00FB2C5E" w:rsidP="00FB2C5E">
      <w:r>
        <w:t xml:space="preserve">                </w:t>
      </w:r>
      <w:proofErr w:type="spellStart"/>
      <w:proofErr w:type="gramStart"/>
      <w:r>
        <w:t>outputFile</w:t>
      </w:r>
      <w:proofErr w:type="spellEnd"/>
      <w:proofErr w:type="gramEnd"/>
      <w:r>
        <w:t xml:space="preserve"> &lt;&lt; </w:t>
      </w:r>
      <w:proofErr w:type="spellStart"/>
      <w:r>
        <w:t>heightMatrix</w:t>
      </w:r>
      <w:proofErr w:type="spellEnd"/>
      <w:r>
        <w:t>[</w:t>
      </w:r>
      <w:proofErr w:type="spellStart"/>
      <w:r>
        <w:t>i</w:t>
      </w:r>
      <w:proofErr w:type="spellEnd"/>
      <w:r>
        <w:t>][j] &lt;&lt; "\t";</w:t>
      </w:r>
    </w:p>
    <w:p w14:paraId="072CC6C5" w14:textId="77777777" w:rsidR="00FB2C5E" w:rsidRDefault="00FB2C5E" w:rsidP="00FB2C5E">
      <w:r>
        <w:t xml:space="preserve">            }</w:t>
      </w:r>
    </w:p>
    <w:p w14:paraId="5BD22877" w14:textId="77777777" w:rsidR="00FB2C5E" w:rsidRDefault="00FB2C5E" w:rsidP="00FB2C5E">
      <w:r>
        <w:t xml:space="preserve">            </w:t>
      </w:r>
      <w:proofErr w:type="spellStart"/>
      <w:proofErr w:type="gramStart"/>
      <w:r>
        <w:t>outputFile</w:t>
      </w:r>
      <w:proofErr w:type="spellEnd"/>
      <w:proofErr w:type="gramEnd"/>
      <w:r>
        <w:t xml:space="preserve"> &lt;&lt; </w:t>
      </w:r>
      <w:proofErr w:type="spellStart"/>
      <w:r>
        <w:t>endl</w:t>
      </w:r>
      <w:proofErr w:type="spellEnd"/>
      <w:r>
        <w:t>;</w:t>
      </w:r>
    </w:p>
    <w:p w14:paraId="28674036" w14:textId="77777777" w:rsidR="00FB2C5E" w:rsidRDefault="00FB2C5E" w:rsidP="00FB2C5E">
      <w:r>
        <w:t xml:space="preserve">        }</w:t>
      </w:r>
    </w:p>
    <w:p w14:paraId="1C172F70" w14:textId="77777777" w:rsidR="00FB2C5E" w:rsidRDefault="00FB2C5E" w:rsidP="00FB2C5E">
      <w:r>
        <w:lastRenderedPageBreak/>
        <w:t xml:space="preserve">    }</w:t>
      </w:r>
    </w:p>
    <w:p w14:paraId="40838AAB" w14:textId="77777777" w:rsidR="00FB2C5E" w:rsidRDefault="00FB2C5E" w:rsidP="00FB2C5E">
      <w:r>
        <w:t xml:space="preserve">    </w:t>
      </w:r>
      <w:proofErr w:type="gramStart"/>
      <w:r>
        <w:t>else</w:t>
      </w:r>
      <w:proofErr w:type="gramEnd"/>
    </w:p>
    <w:p w14:paraId="116B97B1" w14:textId="77777777" w:rsidR="00FB2C5E" w:rsidRDefault="00FB2C5E" w:rsidP="00FB2C5E">
      <w:r>
        <w:t xml:space="preserve">    {</w:t>
      </w:r>
    </w:p>
    <w:p w14:paraId="67A72569" w14:textId="77777777" w:rsidR="00FB2C5E" w:rsidRDefault="00FB2C5E" w:rsidP="00FB2C5E">
      <w:r>
        <w:t xml:space="preserve">        </w:t>
      </w:r>
      <w:proofErr w:type="gramStart"/>
      <w:r>
        <w:t>return</w:t>
      </w:r>
      <w:proofErr w:type="gramEnd"/>
      <w:r>
        <w:t xml:space="preserve"> false;</w:t>
      </w:r>
    </w:p>
    <w:p w14:paraId="12530B42" w14:textId="77777777" w:rsidR="00FB2C5E" w:rsidRDefault="00FB2C5E" w:rsidP="00FB2C5E">
      <w:r>
        <w:t xml:space="preserve">    }</w:t>
      </w:r>
    </w:p>
    <w:p w14:paraId="16E39BDA" w14:textId="77777777" w:rsidR="00FB2C5E" w:rsidRDefault="00FB2C5E" w:rsidP="00FB2C5E">
      <w:r>
        <w:t xml:space="preserve">    </w:t>
      </w:r>
    </w:p>
    <w:p w14:paraId="34DEA881" w14:textId="77777777" w:rsidR="00FB2C5E" w:rsidRDefault="00FB2C5E" w:rsidP="00FB2C5E">
      <w:r>
        <w:t xml:space="preserve">    </w:t>
      </w:r>
      <w:proofErr w:type="spellStart"/>
      <w:proofErr w:type="gramStart"/>
      <w:r>
        <w:t>resizedImage.release</w:t>
      </w:r>
      <w:proofErr w:type="spellEnd"/>
      <w:r>
        <w:t>(</w:t>
      </w:r>
      <w:proofErr w:type="gramEnd"/>
      <w:r>
        <w:t>);</w:t>
      </w:r>
    </w:p>
    <w:p w14:paraId="5CF31A14" w14:textId="77777777" w:rsidR="00FB2C5E" w:rsidRDefault="00FB2C5E" w:rsidP="00FB2C5E"/>
    <w:p w14:paraId="753C5A76" w14:textId="77777777" w:rsidR="00FB2C5E" w:rsidRDefault="00FB2C5E" w:rsidP="00FB2C5E">
      <w:r>
        <w:tab/>
      </w:r>
      <w:proofErr w:type="gramStart"/>
      <w:r>
        <w:t>return</w:t>
      </w:r>
      <w:proofErr w:type="gramEnd"/>
      <w:r>
        <w:t xml:space="preserve"> true;</w:t>
      </w:r>
    </w:p>
    <w:p w14:paraId="276761F8" w14:textId="77777777" w:rsidR="00FB2C5E" w:rsidRDefault="00FB2C5E" w:rsidP="00FB2C5E">
      <w:r>
        <w:t>}</w:t>
      </w:r>
    </w:p>
    <w:p w14:paraId="44263FBC" w14:textId="77777777" w:rsidR="00FB2C5E" w:rsidRDefault="00FB2C5E" w:rsidP="00FB2C5E"/>
    <w:p w14:paraId="0A67E492" w14:textId="77777777" w:rsidR="00FB2C5E" w:rsidRDefault="00FB2C5E" w:rsidP="00FB2C5E">
      <w:r>
        <w:t>/* Displays image, destroys window on key press */</w:t>
      </w:r>
    </w:p>
    <w:p w14:paraId="4EB85D46" w14:textId="77777777" w:rsidR="00FB2C5E" w:rsidRDefault="00FB2C5E" w:rsidP="00FB2C5E">
      <w:proofErr w:type="gramStart"/>
      <w:r>
        <w:t>void</w:t>
      </w:r>
      <w:proofErr w:type="gramEnd"/>
      <w:r>
        <w:t xml:space="preserve"> </w:t>
      </w:r>
      <w:proofErr w:type="spellStart"/>
      <w:r>
        <w:t>DisplayImage</w:t>
      </w:r>
      <w:proofErr w:type="spellEnd"/>
      <w:r>
        <w:t>(string title, Mat image)</w:t>
      </w:r>
    </w:p>
    <w:p w14:paraId="11DF3507" w14:textId="77777777" w:rsidR="00FB2C5E" w:rsidRDefault="00FB2C5E" w:rsidP="00FB2C5E">
      <w:r>
        <w:t>{</w:t>
      </w:r>
    </w:p>
    <w:p w14:paraId="3B0204EA" w14:textId="77777777" w:rsidR="00FB2C5E" w:rsidRDefault="00FB2C5E" w:rsidP="00FB2C5E">
      <w:r>
        <w:t xml:space="preserve">    </w:t>
      </w:r>
      <w:proofErr w:type="spellStart"/>
      <w:proofErr w:type="gramStart"/>
      <w:r>
        <w:t>imshow</w:t>
      </w:r>
      <w:proofErr w:type="spellEnd"/>
      <w:r>
        <w:t>(</w:t>
      </w:r>
      <w:proofErr w:type="gramEnd"/>
      <w:r>
        <w:t>title, image);</w:t>
      </w:r>
    </w:p>
    <w:p w14:paraId="578367C3" w14:textId="77777777" w:rsidR="00FB2C5E" w:rsidRDefault="00FB2C5E" w:rsidP="00FB2C5E">
      <w:r>
        <w:t xml:space="preserve">    </w:t>
      </w:r>
      <w:proofErr w:type="spellStart"/>
      <w:proofErr w:type="gramStart"/>
      <w:r>
        <w:t>waitKey</w:t>
      </w:r>
      <w:proofErr w:type="spellEnd"/>
      <w:r>
        <w:t>(</w:t>
      </w:r>
      <w:proofErr w:type="gramEnd"/>
      <w:r>
        <w:t>);</w:t>
      </w:r>
    </w:p>
    <w:p w14:paraId="67308D1D" w14:textId="77777777" w:rsidR="00FB2C5E" w:rsidRDefault="00FB2C5E" w:rsidP="00FB2C5E">
      <w:r>
        <w:t xml:space="preserve">    </w:t>
      </w:r>
    </w:p>
    <w:p w14:paraId="4CA2733E" w14:textId="77777777" w:rsidR="00FB2C5E" w:rsidRDefault="00FB2C5E" w:rsidP="00FB2C5E">
      <w:r>
        <w:t xml:space="preserve">    </w:t>
      </w:r>
      <w:proofErr w:type="spellStart"/>
      <w:proofErr w:type="gramStart"/>
      <w:r>
        <w:t>destroyWindow</w:t>
      </w:r>
      <w:proofErr w:type="spellEnd"/>
      <w:r>
        <w:t>(</w:t>
      </w:r>
      <w:proofErr w:type="gramEnd"/>
      <w:r>
        <w:t>title);</w:t>
      </w:r>
    </w:p>
    <w:p w14:paraId="0F2BE5F9" w14:textId="77777777" w:rsidR="00FB2C5E" w:rsidRDefault="00FB2C5E" w:rsidP="00FB2C5E">
      <w:r>
        <w:t>}</w:t>
      </w:r>
    </w:p>
    <w:p w14:paraId="222229C5" w14:textId="77777777" w:rsidR="00FB2C5E" w:rsidRDefault="00FB2C5E" w:rsidP="00FB2C5E"/>
    <w:p w14:paraId="13A939C5" w14:textId="77777777" w:rsidR="00FB2C5E" w:rsidRDefault="00FB2C5E" w:rsidP="00FB2C5E">
      <w:r>
        <w:t>/* Prints 2D matrix */</w:t>
      </w:r>
    </w:p>
    <w:p w14:paraId="5E19EDD1" w14:textId="77777777" w:rsidR="00FB2C5E" w:rsidRDefault="00FB2C5E" w:rsidP="00FB2C5E">
      <w:proofErr w:type="gramStart"/>
      <w:r>
        <w:t>void</w:t>
      </w:r>
      <w:proofErr w:type="gramEnd"/>
      <w:r>
        <w:t xml:space="preserve"> </w:t>
      </w:r>
      <w:proofErr w:type="spellStart"/>
      <w:r>
        <w:t>PrintMatrix</w:t>
      </w:r>
      <w:proofErr w:type="spellEnd"/>
      <w:r>
        <w:t xml:space="preserve">(string title, </w:t>
      </w:r>
      <w:proofErr w:type="spellStart"/>
      <w:r>
        <w:t>int</w:t>
      </w:r>
      <w:proofErr w:type="spellEnd"/>
      <w:r>
        <w:t xml:space="preserve"> (&amp;matrix)[XPINS][YPINS])</w:t>
      </w:r>
    </w:p>
    <w:p w14:paraId="23C54E0F" w14:textId="77777777" w:rsidR="00FB2C5E" w:rsidRDefault="00FB2C5E" w:rsidP="00FB2C5E">
      <w:r>
        <w:t>{</w:t>
      </w:r>
    </w:p>
    <w:p w14:paraId="635054D6" w14:textId="77777777" w:rsidR="00FB2C5E" w:rsidRDefault="00FB2C5E" w:rsidP="00FB2C5E">
      <w:r>
        <w:tab/>
      </w:r>
      <w:proofErr w:type="spellStart"/>
      <w:proofErr w:type="gramStart"/>
      <w:r>
        <w:t>cout</w:t>
      </w:r>
      <w:proofErr w:type="spellEnd"/>
      <w:proofErr w:type="gramEnd"/>
      <w:r>
        <w:t xml:space="preserve"> &lt;&lt; </w:t>
      </w:r>
      <w:proofErr w:type="spellStart"/>
      <w:r>
        <w:t>endl</w:t>
      </w:r>
      <w:proofErr w:type="spellEnd"/>
      <w:r>
        <w:t xml:space="preserve"> &lt;&lt; title &lt;&lt; " - " &lt;&lt; XPINS &lt;&lt; "x" &lt;&lt; YPINS &lt;&lt; </w:t>
      </w:r>
      <w:proofErr w:type="spellStart"/>
      <w:r>
        <w:t>endl</w:t>
      </w:r>
      <w:proofErr w:type="spellEnd"/>
      <w:r>
        <w:t xml:space="preserve"> &lt;&lt; </w:t>
      </w:r>
      <w:proofErr w:type="spellStart"/>
      <w:r>
        <w:t>endl</w:t>
      </w:r>
      <w:proofErr w:type="spellEnd"/>
      <w:r>
        <w:t>;</w:t>
      </w:r>
    </w:p>
    <w:p w14:paraId="1BD38936" w14:textId="77777777" w:rsidR="00FB2C5E" w:rsidRDefault="00FB2C5E" w:rsidP="00FB2C5E">
      <w:r>
        <w:t xml:space="preserve">    </w:t>
      </w:r>
      <w:proofErr w:type="gramStart"/>
      <w:r>
        <w:t>for(</w:t>
      </w:r>
      <w:proofErr w:type="spellStart"/>
      <w:proofErr w:type="gramEnd"/>
      <w:r>
        <w:t>int</w:t>
      </w:r>
      <w:proofErr w:type="spellEnd"/>
      <w:r>
        <w:t xml:space="preserve"> </w:t>
      </w:r>
      <w:proofErr w:type="spellStart"/>
      <w:r>
        <w:t>i</w:t>
      </w:r>
      <w:proofErr w:type="spellEnd"/>
      <w:r>
        <w:t>=0;i&lt;</w:t>
      </w:r>
      <w:proofErr w:type="spellStart"/>
      <w:r>
        <w:t>XPINS;i</w:t>
      </w:r>
      <w:proofErr w:type="spellEnd"/>
      <w:r>
        <w:t>++)</w:t>
      </w:r>
    </w:p>
    <w:p w14:paraId="1D438C93" w14:textId="77777777" w:rsidR="00FB2C5E" w:rsidRDefault="00FB2C5E" w:rsidP="00FB2C5E">
      <w:r>
        <w:t xml:space="preserve">    {</w:t>
      </w:r>
    </w:p>
    <w:p w14:paraId="4374A078" w14:textId="77777777" w:rsidR="00FB2C5E" w:rsidRDefault="00FB2C5E" w:rsidP="00FB2C5E">
      <w:r>
        <w:t xml:space="preserve">        </w:t>
      </w:r>
      <w:proofErr w:type="gramStart"/>
      <w:r>
        <w:t>for</w:t>
      </w:r>
      <w:proofErr w:type="gramEnd"/>
      <w:r>
        <w:t xml:space="preserve"> (</w:t>
      </w:r>
      <w:proofErr w:type="spellStart"/>
      <w:r>
        <w:t>int</w:t>
      </w:r>
      <w:proofErr w:type="spellEnd"/>
      <w:r>
        <w:t xml:space="preserve"> j=0;j&lt;</w:t>
      </w:r>
      <w:proofErr w:type="spellStart"/>
      <w:r>
        <w:t>YPINS;j</w:t>
      </w:r>
      <w:proofErr w:type="spellEnd"/>
      <w:r>
        <w:t>++)</w:t>
      </w:r>
    </w:p>
    <w:p w14:paraId="6C3CF6DB" w14:textId="77777777" w:rsidR="00FB2C5E" w:rsidRDefault="00FB2C5E" w:rsidP="00FB2C5E">
      <w:r>
        <w:t xml:space="preserve">        {</w:t>
      </w:r>
    </w:p>
    <w:p w14:paraId="79D71289" w14:textId="77777777" w:rsidR="00FB2C5E" w:rsidRDefault="00FB2C5E" w:rsidP="00FB2C5E">
      <w:r>
        <w:t xml:space="preserve">            </w:t>
      </w:r>
      <w:proofErr w:type="spellStart"/>
      <w:proofErr w:type="gramStart"/>
      <w:r>
        <w:t>cout</w:t>
      </w:r>
      <w:proofErr w:type="spellEnd"/>
      <w:proofErr w:type="gramEnd"/>
      <w:r>
        <w:t xml:space="preserve"> &lt;&lt; matrix[</w:t>
      </w:r>
      <w:proofErr w:type="spellStart"/>
      <w:r>
        <w:t>i</w:t>
      </w:r>
      <w:proofErr w:type="spellEnd"/>
      <w:r>
        <w:t>][j] &lt;&lt; "\t";</w:t>
      </w:r>
    </w:p>
    <w:p w14:paraId="4AEF1006" w14:textId="77777777" w:rsidR="00FB2C5E" w:rsidRDefault="00FB2C5E" w:rsidP="00FB2C5E">
      <w:r>
        <w:t xml:space="preserve">        }</w:t>
      </w:r>
    </w:p>
    <w:p w14:paraId="50469291" w14:textId="77777777" w:rsidR="00FB2C5E" w:rsidRDefault="00FB2C5E" w:rsidP="00FB2C5E">
      <w:r>
        <w:t xml:space="preserve">        </w:t>
      </w:r>
      <w:proofErr w:type="spellStart"/>
      <w:proofErr w:type="gramStart"/>
      <w:r>
        <w:t>cout</w:t>
      </w:r>
      <w:proofErr w:type="spellEnd"/>
      <w:proofErr w:type="gramEnd"/>
      <w:r>
        <w:t xml:space="preserve"> &lt;&lt; </w:t>
      </w:r>
      <w:proofErr w:type="spellStart"/>
      <w:r>
        <w:t>endl</w:t>
      </w:r>
      <w:proofErr w:type="spellEnd"/>
      <w:r>
        <w:t xml:space="preserve"> &lt;&lt; </w:t>
      </w:r>
      <w:proofErr w:type="spellStart"/>
      <w:r>
        <w:t>endl</w:t>
      </w:r>
      <w:proofErr w:type="spellEnd"/>
      <w:r>
        <w:t>;</w:t>
      </w:r>
    </w:p>
    <w:p w14:paraId="3E719D17" w14:textId="77777777" w:rsidR="00FB2C5E" w:rsidRDefault="00FB2C5E" w:rsidP="00FB2C5E">
      <w:r>
        <w:t xml:space="preserve">    }</w:t>
      </w:r>
    </w:p>
    <w:p w14:paraId="1BC483E5" w14:textId="27A46215" w:rsidR="00FB2C5E" w:rsidRDefault="00FB2C5E" w:rsidP="00FB2C5E">
      <w:r>
        <w:t>}</w:t>
      </w:r>
    </w:p>
    <w:p w14:paraId="68539A97" w14:textId="77777777" w:rsidR="00FB2C5E" w:rsidRDefault="00FB2C5E" w:rsidP="00FB2C5E"/>
    <w:p w14:paraId="6A5E8053" w14:textId="77777777" w:rsidR="00FB2C5E" w:rsidRDefault="00FB2C5E" w:rsidP="00FB2C5E"/>
    <w:p w14:paraId="466DD874" w14:textId="77777777" w:rsidR="00FB2C5E" w:rsidRDefault="00FB2C5E" w:rsidP="00FB2C5E"/>
    <w:p w14:paraId="7F15ADFB" w14:textId="77777777" w:rsidR="00FB2C5E" w:rsidRDefault="00FB2C5E" w:rsidP="00FB2C5E"/>
    <w:p w14:paraId="7DC08033" w14:textId="77777777" w:rsidR="00FB2C5E" w:rsidRDefault="00FB2C5E" w:rsidP="00FB2C5E"/>
    <w:p w14:paraId="5D0314D8" w14:textId="77777777" w:rsidR="00FB2C5E" w:rsidRDefault="00FB2C5E" w:rsidP="00FB2C5E"/>
    <w:p w14:paraId="5A438719" w14:textId="77777777" w:rsidR="00FB2C5E" w:rsidRDefault="00FB2C5E" w:rsidP="00FB2C5E"/>
    <w:p w14:paraId="6BA2A1BF" w14:textId="77777777" w:rsidR="00FB2C5E" w:rsidRDefault="00FB2C5E" w:rsidP="00FB2C5E"/>
    <w:p w14:paraId="59240A28" w14:textId="77777777" w:rsidR="00FB2C5E" w:rsidRDefault="00FB2C5E" w:rsidP="00FB2C5E"/>
    <w:p w14:paraId="56A67E6A" w14:textId="77777777" w:rsidR="00FB2C5E" w:rsidRDefault="00FB2C5E" w:rsidP="00FB2C5E"/>
    <w:p w14:paraId="4C4C9933" w14:textId="77777777" w:rsidR="00FB2C5E" w:rsidRDefault="00FB2C5E" w:rsidP="00FB2C5E"/>
    <w:p w14:paraId="319E1A90" w14:textId="77777777" w:rsidR="00FB2C5E" w:rsidRDefault="00FB2C5E" w:rsidP="00FB2C5E"/>
    <w:p w14:paraId="196DC268" w14:textId="77777777" w:rsidR="00FB2C5E" w:rsidRDefault="00FB2C5E" w:rsidP="00FB2C5E"/>
    <w:p w14:paraId="7F5F1A65" w14:textId="77777777" w:rsidR="00FB2C5E" w:rsidRDefault="00FB2C5E" w:rsidP="00FB2C5E">
      <w:r>
        <w:lastRenderedPageBreak/>
        <w:t>//</w:t>
      </w:r>
    </w:p>
    <w:p w14:paraId="7E848CF3" w14:textId="77777777" w:rsidR="00FB2C5E" w:rsidRDefault="00FB2C5E" w:rsidP="00FB2C5E">
      <w:r>
        <w:t>/</w:t>
      </w:r>
      <w:proofErr w:type="gramStart"/>
      <w:r>
        <w:t>/  ECE480</w:t>
      </w:r>
      <w:proofErr w:type="gramEnd"/>
      <w:r>
        <w:t>_3DBraille</w:t>
      </w:r>
    </w:p>
    <w:p w14:paraId="3E2034A6" w14:textId="77777777" w:rsidR="00FB2C5E" w:rsidRDefault="00FB2C5E" w:rsidP="00FB2C5E">
      <w:r>
        <w:t>/</w:t>
      </w:r>
      <w:proofErr w:type="gramStart"/>
      <w:r>
        <w:t xml:space="preserve">/  </w:t>
      </w:r>
      <w:proofErr w:type="spellStart"/>
      <w:r>
        <w:t>Text.h</w:t>
      </w:r>
      <w:proofErr w:type="spellEnd"/>
      <w:proofErr w:type="gramEnd"/>
    </w:p>
    <w:p w14:paraId="74908D35" w14:textId="77777777" w:rsidR="00FB2C5E" w:rsidRDefault="00FB2C5E" w:rsidP="00FB2C5E">
      <w:r>
        <w:t>//</w:t>
      </w:r>
    </w:p>
    <w:p w14:paraId="68862057" w14:textId="77777777" w:rsidR="00FB2C5E" w:rsidRDefault="00FB2C5E" w:rsidP="00FB2C5E">
      <w:r>
        <w:t>/</w:t>
      </w:r>
      <w:proofErr w:type="gramStart"/>
      <w:r>
        <w:t>/  Created</w:t>
      </w:r>
      <w:proofErr w:type="gramEnd"/>
      <w:r>
        <w:t xml:space="preserve"> by </w:t>
      </w:r>
      <w:proofErr w:type="spellStart"/>
      <w:r>
        <w:t>Kodai</w:t>
      </w:r>
      <w:proofErr w:type="spellEnd"/>
      <w:r>
        <w:t xml:space="preserve"> Ishikawa on 2/22/14.</w:t>
      </w:r>
    </w:p>
    <w:p w14:paraId="7C938DA2" w14:textId="77777777" w:rsidR="00FB2C5E" w:rsidRDefault="00FB2C5E" w:rsidP="00FB2C5E">
      <w:r>
        <w:t>/</w:t>
      </w:r>
      <w:proofErr w:type="gramStart"/>
      <w:r>
        <w:t>/  Copyright</w:t>
      </w:r>
      <w:proofErr w:type="gramEnd"/>
      <w:r>
        <w:t xml:space="preserve"> (c) 2014 </w:t>
      </w:r>
      <w:proofErr w:type="spellStart"/>
      <w:r>
        <w:t>Kodai</w:t>
      </w:r>
      <w:proofErr w:type="spellEnd"/>
      <w:r>
        <w:t xml:space="preserve"> Ishikawa. All rights reserved.</w:t>
      </w:r>
    </w:p>
    <w:p w14:paraId="43AD6C7F" w14:textId="77777777" w:rsidR="00FB2C5E" w:rsidRDefault="00FB2C5E" w:rsidP="00FB2C5E">
      <w:r>
        <w:t>//</w:t>
      </w:r>
    </w:p>
    <w:p w14:paraId="6F282CA9" w14:textId="77777777" w:rsidR="00FB2C5E" w:rsidRDefault="00FB2C5E" w:rsidP="00FB2C5E"/>
    <w:p w14:paraId="73463824" w14:textId="77777777" w:rsidR="00FB2C5E" w:rsidRDefault="00FB2C5E" w:rsidP="00FB2C5E">
      <w:r>
        <w:t>#</w:t>
      </w:r>
      <w:proofErr w:type="spellStart"/>
      <w:r>
        <w:t>ifndef</w:t>
      </w:r>
      <w:proofErr w:type="spellEnd"/>
      <w:r>
        <w:t xml:space="preserve"> ____Text__</w:t>
      </w:r>
    </w:p>
    <w:p w14:paraId="67E4BAE1" w14:textId="77777777" w:rsidR="00FB2C5E" w:rsidRDefault="00FB2C5E" w:rsidP="00FB2C5E">
      <w:r>
        <w:t>#define ____Text__</w:t>
      </w:r>
    </w:p>
    <w:p w14:paraId="4CE2490A" w14:textId="77777777" w:rsidR="00FB2C5E" w:rsidRDefault="00FB2C5E" w:rsidP="00FB2C5E"/>
    <w:p w14:paraId="2018F5C7" w14:textId="77777777" w:rsidR="00FB2C5E" w:rsidRDefault="00FB2C5E" w:rsidP="00FB2C5E">
      <w:r>
        <w:t>#include &lt;</w:t>
      </w:r>
      <w:proofErr w:type="spellStart"/>
      <w:r>
        <w:t>iostream</w:t>
      </w:r>
      <w:proofErr w:type="spellEnd"/>
      <w:r>
        <w:t>&gt;</w:t>
      </w:r>
    </w:p>
    <w:p w14:paraId="78999168" w14:textId="77777777" w:rsidR="00FB2C5E" w:rsidRDefault="00FB2C5E" w:rsidP="00FB2C5E">
      <w:r>
        <w:t>#include &lt;</w:t>
      </w:r>
      <w:proofErr w:type="spellStart"/>
      <w:r>
        <w:t>fstream</w:t>
      </w:r>
      <w:proofErr w:type="spellEnd"/>
      <w:r>
        <w:t>&gt;</w:t>
      </w:r>
    </w:p>
    <w:p w14:paraId="366C32E0" w14:textId="77777777" w:rsidR="00FB2C5E" w:rsidRDefault="00FB2C5E" w:rsidP="00FB2C5E">
      <w:r>
        <w:t>#include &lt;string&gt;</w:t>
      </w:r>
    </w:p>
    <w:p w14:paraId="6FE88B05" w14:textId="77777777" w:rsidR="00FB2C5E" w:rsidRDefault="00FB2C5E" w:rsidP="00FB2C5E">
      <w:r>
        <w:t>#include &lt;</w:t>
      </w:r>
      <w:proofErr w:type="spellStart"/>
      <w:r>
        <w:t>cstdlib</w:t>
      </w:r>
      <w:proofErr w:type="spellEnd"/>
      <w:r>
        <w:t>&gt;</w:t>
      </w:r>
    </w:p>
    <w:p w14:paraId="472A423E" w14:textId="77777777" w:rsidR="00FB2C5E" w:rsidRDefault="00FB2C5E" w:rsidP="00FB2C5E">
      <w:r>
        <w:t>#include &lt;</w:t>
      </w:r>
      <w:proofErr w:type="spellStart"/>
      <w:r>
        <w:t>cmath</w:t>
      </w:r>
      <w:proofErr w:type="spellEnd"/>
      <w:r>
        <w:t>&gt;</w:t>
      </w:r>
    </w:p>
    <w:p w14:paraId="3B3C0F14" w14:textId="77777777" w:rsidR="00FB2C5E" w:rsidRDefault="00FB2C5E" w:rsidP="00FB2C5E">
      <w:r>
        <w:t>#include "</w:t>
      </w:r>
      <w:proofErr w:type="spellStart"/>
      <w:r>
        <w:t>Braille.h</w:t>
      </w:r>
      <w:proofErr w:type="spellEnd"/>
      <w:r>
        <w:t>"</w:t>
      </w:r>
    </w:p>
    <w:p w14:paraId="0A1B41D8" w14:textId="77777777" w:rsidR="00FB2C5E" w:rsidRDefault="00FB2C5E" w:rsidP="00FB2C5E">
      <w:r>
        <w:t>#include "</w:t>
      </w:r>
      <w:proofErr w:type="spellStart"/>
      <w:r>
        <w:t>Image.h</w:t>
      </w:r>
      <w:proofErr w:type="spellEnd"/>
      <w:r>
        <w:t>"</w:t>
      </w:r>
    </w:p>
    <w:p w14:paraId="52B9AB32" w14:textId="77777777" w:rsidR="00FB2C5E" w:rsidRDefault="00FB2C5E" w:rsidP="00FB2C5E"/>
    <w:p w14:paraId="37E9920E" w14:textId="77777777" w:rsidR="00FB2C5E" w:rsidRDefault="00FB2C5E" w:rsidP="00FB2C5E">
      <w:r>
        <w:t>#define VSPACING 4</w:t>
      </w:r>
    </w:p>
    <w:p w14:paraId="1694E45A" w14:textId="77777777" w:rsidR="00FB2C5E" w:rsidRDefault="00FB2C5E" w:rsidP="00FB2C5E">
      <w:r>
        <w:t>#define HSPACING 2</w:t>
      </w:r>
    </w:p>
    <w:p w14:paraId="69090C30" w14:textId="77777777" w:rsidR="00FB2C5E" w:rsidRDefault="00FB2C5E" w:rsidP="00FB2C5E">
      <w:r>
        <w:t>#define VREMAIN 3</w:t>
      </w:r>
    </w:p>
    <w:p w14:paraId="1B256FD2" w14:textId="77777777" w:rsidR="00FB2C5E" w:rsidRDefault="00FB2C5E" w:rsidP="00FB2C5E">
      <w:r>
        <w:t>#define HREMAIN 2</w:t>
      </w:r>
    </w:p>
    <w:p w14:paraId="063F91BA" w14:textId="77777777" w:rsidR="00FB2C5E" w:rsidRDefault="00FB2C5E" w:rsidP="00FB2C5E"/>
    <w:p w14:paraId="4FC63628" w14:textId="77777777" w:rsidR="00FB2C5E" w:rsidRDefault="00FB2C5E" w:rsidP="00FB2C5E">
      <w:proofErr w:type="gramStart"/>
      <w:r>
        <w:t>using</w:t>
      </w:r>
      <w:proofErr w:type="gramEnd"/>
      <w:r>
        <w:t xml:space="preserve"> namespace </w:t>
      </w:r>
      <w:proofErr w:type="spellStart"/>
      <w:r>
        <w:t>std</w:t>
      </w:r>
      <w:proofErr w:type="spellEnd"/>
      <w:r>
        <w:t>;</w:t>
      </w:r>
    </w:p>
    <w:p w14:paraId="02186F1B" w14:textId="77777777" w:rsidR="00FB2C5E" w:rsidRDefault="00FB2C5E" w:rsidP="00FB2C5E"/>
    <w:p w14:paraId="7E6B18BA" w14:textId="77777777" w:rsidR="00FB2C5E" w:rsidRDefault="00FB2C5E" w:rsidP="00FB2C5E">
      <w:proofErr w:type="spellStart"/>
      <w:proofErr w:type="gramStart"/>
      <w:r>
        <w:t>bool</w:t>
      </w:r>
      <w:proofErr w:type="spellEnd"/>
      <w:proofErr w:type="gramEnd"/>
      <w:r>
        <w:t xml:space="preserve"> </w:t>
      </w:r>
      <w:proofErr w:type="spellStart"/>
      <w:r>
        <w:t>ProcessText</w:t>
      </w:r>
      <w:proofErr w:type="spellEnd"/>
      <w:r>
        <w:t>(</w:t>
      </w:r>
      <w:proofErr w:type="spellStart"/>
      <w:r>
        <w:t>const</w:t>
      </w:r>
      <w:proofErr w:type="spellEnd"/>
      <w:r>
        <w:t xml:space="preserve"> char *</w:t>
      </w:r>
      <w:proofErr w:type="spellStart"/>
      <w:r>
        <w:t>filename,int</w:t>
      </w:r>
      <w:proofErr w:type="spellEnd"/>
      <w:r>
        <w:t xml:space="preserve"> (&amp;</w:t>
      </w:r>
      <w:proofErr w:type="spellStart"/>
      <w:r>
        <w:t>heightMatrix</w:t>
      </w:r>
      <w:proofErr w:type="spellEnd"/>
      <w:r>
        <w:t>)[XPINS][YPINS]);</w:t>
      </w:r>
    </w:p>
    <w:p w14:paraId="6DA08112" w14:textId="77777777" w:rsidR="00FB2C5E" w:rsidRDefault="00FB2C5E" w:rsidP="00FB2C5E"/>
    <w:p w14:paraId="687D1FE6" w14:textId="418476DE" w:rsidR="00FB2C5E" w:rsidRDefault="00FB2C5E" w:rsidP="00FB2C5E">
      <w:r>
        <w:t>#</w:t>
      </w:r>
      <w:proofErr w:type="spellStart"/>
      <w:r>
        <w:t>endif</w:t>
      </w:r>
      <w:proofErr w:type="spellEnd"/>
      <w:r>
        <w:t xml:space="preserve"> /* </w:t>
      </w:r>
      <w:proofErr w:type="gramStart"/>
      <w:r>
        <w:t>defined(</w:t>
      </w:r>
      <w:proofErr w:type="gramEnd"/>
      <w:r>
        <w:t>____Text__) */</w:t>
      </w:r>
    </w:p>
    <w:p w14:paraId="11D0E8B6" w14:textId="77777777" w:rsidR="00FB2C5E" w:rsidRDefault="00FB2C5E" w:rsidP="00FB2C5E"/>
    <w:p w14:paraId="167C3B3A" w14:textId="77777777" w:rsidR="00FB2C5E" w:rsidRDefault="00FB2C5E" w:rsidP="00FB2C5E"/>
    <w:p w14:paraId="36F8E0E2" w14:textId="77777777" w:rsidR="00FB2C5E" w:rsidRDefault="00FB2C5E" w:rsidP="00FB2C5E"/>
    <w:p w14:paraId="04D81C84" w14:textId="77777777" w:rsidR="00FB2C5E" w:rsidRDefault="00FB2C5E" w:rsidP="00FB2C5E"/>
    <w:p w14:paraId="71CAA255" w14:textId="77777777" w:rsidR="00FB2C5E" w:rsidRDefault="00FB2C5E" w:rsidP="00FB2C5E"/>
    <w:p w14:paraId="05C2816E" w14:textId="77777777" w:rsidR="00FB2C5E" w:rsidRDefault="00FB2C5E" w:rsidP="00FB2C5E"/>
    <w:p w14:paraId="11EC17D4" w14:textId="77777777" w:rsidR="00FB2C5E" w:rsidRDefault="00FB2C5E" w:rsidP="00FB2C5E"/>
    <w:p w14:paraId="295AE2B4" w14:textId="77777777" w:rsidR="00FB2C5E" w:rsidRDefault="00FB2C5E" w:rsidP="00FB2C5E"/>
    <w:p w14:paraId="1EB7E032" w14:textId="77777777" w:rsidR="00FB2C5E" w:rsidRDefault="00FB2C5E" w:rsidP="00FB2C5E"/>
    <w:p w14:paraId="0F20989D" w14:textId="77777777" w:rsidR="00FB2C5E" w:rsidRDefault="00FB2C5E" w:rsidP="00FB2C5E"/>
    <w:p w14:paraId="708B6638" w14:textId="77777777" w:rsidR="00FB2C5E" w:rsidRDefault="00FB2C5E" w:rsidP="00FB2C5E"/>
    <w:p w14:paraId="2EDD7279" w14:textId="77777777" w:rsidR="00FB2C5E" w:rsidRDefault="00FB2C5E" w:rsidP="00FB2C5E"/>
    <w:p w14:paraId="007D56D1" w14:textId="77777777" w:rsidR="00FB2C5E" w:rsidRDefault="00FB2C5E" w:rsidP="00FB2C5E"/>
    <w:p w14:paraId="63782EA5" w14:textId="77777777" w:rsidR="00FB2C5E" w:rsidRDefault="00FB2C5E" w:rsidP="00FB2C5E"/>
    <w:p w14:paraId="14A25BEB" w14:textId="77777777" w:rsidR="00FB2C5E" w:rsidRDefault="00FB2C5E" w:rsidP="00FB2C5E"/>
    <w:p w14:paraId="33ACFB7F" w14:textId="77777777" w:rsidR="00FB2C5E" w:rsidRDefault="00FB2C5E" w:rsidP="00FB2C5E"/>
    <w:p w14:paraId="0E3908A9" w14:textId="77777777" w:rsidR="00FB2C5E" w:rsidRDefault="00FB2C5E" w:rsidP="00FB2C5E"/>
    <w:p w14:paraId="1FA15180" w14:textId="77777777" w:rsidR="00FB2C5E" w:rsidRDefault="00FB2C5E" w:rsidP="00FB2C5E">
      <w:r>
        <w:lastRenderedPageBreak/>
        <w:t>//</w:t>
      </w:r>
    </w:p>
    <w:p w14:paraId="0AC04BF1" w14:textId="42AB3E16" w:rsidR="00FB2C5E" w:rsidRDefault="00FB2C5E" w:rsidP="00FB2C5E">
      <w:r>
        <w:t>/</w:t>
      </w:r>
      <w:proofErr w:type="gramStart"/>
      <w:r>
        <w:t>/  ECE480</w:t>
      </w:r>
      <w:proofErr w:type="gramEnd"/>
      <w:r>
        <w:t>_Text</w:t>
      </w:r>
    </w:p>
    <w:p w14:paraId="0E2E1CBB" w14:textId="5CA51D58" w:rsidR="00FB2C5E" w:rsidRDefault="00FB2C5E" w:rsidP="00FB2C5E">
      <w:r>
        <w:t>/</w:t>
      </w:r>
      <w:proofErr w:type="gramStart"/>
      <w:r>
        <w:t>/  Text.cpp</w:t>
      </w:r>
      <w:proofErr w:type="gramEnd"/>
    </w:p>
    <w:p w14:paraId="1A10E84C" w14:textId="77777777" w:rsidR="00FB2C5E" w:rsidRDefault="00FB2C5E" w:rsidP="00FB2C5E">
      <w:r>
        <w:t>//</w:t>
      </w:r>
    </w:p>
    <w:p w14:paraId="15AC69D7" w14:textId="77777777" w:rsidR="00FB2C5E" w:rsidRDefault="00FB2C5E" w:rsidP="00FB2C5E">
      <w:r>
        <w:t>/</w:t>
      </w:r>
      <w:proofErr w:type="gramStart"/>
      <w:r>
        <w:t>/  Created</w:t>
      </w:r>
      <w:proofErr w:type="gramEnd"/>
      <w:r>
        <w:t xml:space="preserve"> by </w:t>
      </w:r>
      <w:proofErr w:type="spellStart"/>
      <w:r>
        <w:t>Kodai</w:t>
      </w:r>
      <w:proofErr w:type="spellEnd"/>
      <w:r>
        <w:t xml:space="preserve"> Ishikawa on 2/22/14.</w:t>
      </w:r>
    </w:p>
    <w:p w14:paraId="12651E1C" w14:textId="77777777" w:rsidR="00FB2C5E" w:rsidRDefault="00FB2C5E" w:rsidP="00FB2C5E">
      <w:r>
        <w:t>/</w:t>
      </w:r>
      <w:proofErr w:type="gramStart"/>
      <w:r>
        <w:t>/  Copyright</w:t>
      </w:r>
      <w:proofErr w:type="gramEnd"/>
      <w:r>
        <w:t xml:space="preserve"> (c) 2014 </w:t>
      </w:r>
      <w:proofErr w:type="spellStart"/>
      <w:r>
        <w:t>Kodai</w:t>
      </w:r>
      <w:proofErr w:type="spellEnd"/>
      <w:r>
        <w:t xml:space="preserve"> Ishikawa. All rights reserved.</w:t>
      </w:r>
    </w:p>
    <w:p w14:paraId="4C40CE75" w14:textId="77777777" w:rsidR="00FB2C5E" w:rsidRDefault="00FB2C5E" w:rsidP="00FB2C5E">
      <w:r>
        <w:t>//</w:t>
      </w:r>
    </w:p>
    <w:p w14:paraId="6D3D3C20" w14:textId="77777777" w:rsidR="00FB2C5E" w:rsidRDefault="00FB2C5E" w:rsidP="00FB2C5E"/>
    <w:p w14:paraId="61388312" w14:textId="77777777" w:rsidR="00FB2C5E" w:rsidRDefault="00FB2C5E" w:rsidP="00FB2C5E">
      <w:r>
        <w:t>#include "</w:t>
      </w:r>
      <w:proofErr w:type="spellStart"/>
      <w:r>
        <w:t>Text.h</w:t>
      </w:r>
      <w:proofErr w:type="spellEnd"/>
      <w:r>
        <w:t>"</w:t>
      </w:r>
    </w:p>
    <w:p w14:paraId="500935A9" w14:textId="77777777" w:rsidR="00FB2C5E" w:rsidRDefault="00FB2C5E" w:rsidP="00FB2C5E"/>
    <w:p w14:paraId="0C5C725C" w14:textId="77777777" w:rsidR="00FB2C5E" w:rsidRDefault="00FB2C5E" w:rsidP="00FB2C5E">
      <w:proofErr w:type="spellStart"/>
      <w:proofErr w:type="gramStart"/>
      <w:r>
        <w:t>bool</w:t>
      </w:r>
      <w:proofErr w:type="spellEnd"/>
      <w:proofErr w:type="gramEnd"/>
      <w:r>
        <w:t xml:space="preserve"> </w:t>
      </w:r>
      <w:proofErr w:type="spellStart"/>
      <w:r>
        <w:t>ProcessText</w:t>
      </w:r>
      <w:proofErr w:type="spellEnd"/>
      <w:r>
        <w:t>(</w:t>
      </w:r>
      <w:proofErr w:type="spellStart"/>
      <w:r>
        <w:t>const</w:t>
      </w:r>
      <w:proofErr w:type="spellEnd"/>
      <w:r>
        <w:t xml:space="preserve"> char *</w:t>
      </w:r>
      <w:proofErr w:type="spellStart"/>
      <w:r>
        <w:t>filename,int</w:t>
      </w:r>
      <w:proofErr w:type="spellEnd"/>
      <w:r>
        <w:t xml:space="preserve"> (&amp;</w:t>
      </w:r>
      <w:proofErr w:type="spellStart"/>
      <w:r>
        <w:t>heightMatrix</w:t>
      </w:r>
      <w:proofErr w:type="spellEnd"/>
      <w:r>
        <w:t>)[XPINS][YPINS])</w:t>
      </w:r>
    </w:p>
    <w:p w14:paraId="519BDE5B" w14:textId="77777777" w:rsidR="00FB2C5E" w:rsidRDefault="00FB2C5E" w:rsidP="00FB2C5E">
      <w:r>
        <w:t>{</w:t>
      </w:r>
    </w:p>
    <w:p w14:paraId="63AE25F8" w14:textId="77777777" w:rsidR="00FB2C5E" w:rsidRDefault="00FB2C5E" w:rsidP="00FB2C5E">
      <w:r>
        <w:tab/>
        <w:t xml:space="preserve">Braille *braille = new </w:t>
      </w:r>
      <w:proofErr w:type="gramStart"/>
      <w:r>
        <w:t>Braille(</w:t>
      </w:r>
      <w:proofErr w:type="gramEnd"/>
      <w:r>
        <w:t>);</w:t>
      </w:r>
    </w:p>
    <w:p w14:paraId="2AF37DED" w14:textId="77777777" w:rsidR="00FB2C5E" w:rsidRDefault="00FB2C5E" w:rsidP="00FB2C5E">
      <w:r>
        <w:t xml:space="preserve">    </w:t>
      </w:r>
      <w:proofErr w:type="spellStart"/>
      <w:proofErr w:type="gramStart"/>
      <w:r>
        <w:t>bool</w:t>
      </w:r>
      <w:proofErr w:type="spellEnd"/>
      <w:proofErr w:type="gramEnd"/>
      <w:r>
        <w:t xml:space="preserve"> </w:t>
      </w:r>
      <w:proofErr w:type="spellStart"/>
      <w:r>
        <w:t>zHeight</w:t>
      </w:r>
      <w:proofErr w:type="spellEnd"/>
      <w:r>
        <w:t xml:space="preserve"> = true; //Print Z heights</w:t>
      </w:r>
    </w:p>
    <w:p w14:paraId="5A32B6FA" w14:textId="77777777" w:rsidR="00FB2C5E" w:rsidRDefault="00FB2C5E" w:rsidP="00FB2C5E">
      <w:r>
        <w:t xml:space="preserve">    </w:t>
      </w:r>
    </w:p>
    <w:p w14:paraId="66A27267" w14:textId="77777777" w:rsidR="00FB2C5E" w:rsidRDefault="00FB2C5E" w:rsidP="00FB2C5E">
      <w:r>
        <w:t xml:space="preserve">    /* Open the file */</w:t>
      </w:r>
    </w:p>
    <w:p w14:paraId="010BD49B" w14:textId="77777777" w:rsidR="00FB2C5E" w:rsidRDefault="00FB2C5E" w:rsidP="00FB2C5E">
      <w:r>
        <w:t xml:space="preserve">    </w:t>
      </w:r>
      <w:proofErr w:type="spellStart"/>
      <w:proofErr w:type="gramStart"/>
      <w:r>
        <w:t>ifstream</w:t>
      </w:r>
      <w:proofErr w:type="spellEnd"/>
      <w:proofErr w:type="gramEnd"/>
      <w:r>
        <w:t xml:space="preserve"> </w:t>
      </w:r>
      <w:proofErr w:type="spellStart"/>
      <w:r>
        <w:t>txtFile</w:t>
      </w:r>
      <w:proofErr w:type="spellEnd"/>
      <w:r>
        <w:t>;</w:t>
      </w:r>
    </w:p>
    <w:p w14:paraId="3DE7E319" w14:textId="77777777" w:rsidR="00FB2C5E" w:rsidRDefault="00FB2C5E" w:rsidP="00FB2C5E">
      <w:r>
        <w:t xml:space="preserve">    </w:t>
      </w:r>
      <w:proofErr w:type="spellStart"/>
      <w:proofErr w:type="gramStart"/>
      <w:r>
        <w:t>txtFile.open</w:t>
      </w:r>
      <w:proofErr w:type="spellEnd"/>
      <w:r>
        <w:t>(</w:t>
      </w:r>
      <w:proofErr w:type="gramEnd"/>
      <w:r>
        <w:t>filename);</w:t>
      </w:r>
    </w:p>
    <w:p w14:paraId="0400170B" w14:textId="77777777" w:rsidR="00FB2C5E" w:rsidRDefault="00FB2C5E" w:rsidP="00FB2C5E">
      <w:r>
        <w:t xml:space="preserve">    </w:t>
      </w:r>
    </w:p>
    <w:p w14:paraId="1280C196" w14:textId="77777777" w:rsidR="00FB2C5E" w:rsidRDefault="00FB2C5E" w:rsidP="00FB2C5E">
      <w:r>
        <w:t xml:space="preserve">    </w:t>
      </w:r>
      <w:proofErr w:type="gramStart"/>
      <w:r>
        <w:t>if(</w:t>
      </w:r>
      <w:proofErr w:type="gramEnd"/>
      <w:r>
        <w:t>!</w:t>
      </w:r>
      <w:proofErr w:type="spellStart"/>
      <w:r>
        <w:t>txtFile.is_open</w:t>
      </w:r>
      <w:proofErr w:type="spellEnd"/>
      <w:r>
        <w:t>())</w:t>
      </w:r>
    </w:p>
    <w:p w14:paraId="708F60FF" w14:textId="77777777" w:rsidR="00FB2C5E" w:rsidRDefault="00FB2C5E" w:rsidP="00FB2C5E">
      <w:r>
        <w:t xml:space="preserve">    {</w:t>
      </w:r>
    </w:p>
    <w:p w14:paraId="4788F7BE" w14:textId="77777777" w:rsidR="00FB2C5E" w:rsidRDefault="00FB2C5E" w:rsidP="00FB2C5E">
      <w:r>
        <w:t xml:space="preserve">        </w:t>
      </w:r>
      <w:proofErr w:type="gramStart"/>
      <w:r>
        <w:t>return</w:t>
      </w:r>
      <w:proofErr w:type="gramEnd"/>
      <w:r>
        <w:t xml:space="preserve"> false;</w:t>
      </w:r>
    </w:p>
    <w:p w14:paraId="6C951D72" w14:textId="77777777" w:rsidR="00FB2C5E" w:rsidRDefault="00FB2C5E" w:rsidP="00FB2C5E">
      <w:r>
        <w:t xml:space="preserve">    }</w:t>
      </w:r>
    </w:p>
    <w:p w14:paraId="2F978E0F" w14:textId="77777777" w:rsidR="00FB2C5E" w:rsidRDefault="00FB2C5E" w:rsidP="00FB2C5E">
      <w:r>
        <w:t xml:space="preserve">    </w:t>
      </w:r>
    </w:p>
    <w:p w14:paraId="6431A1CD" w14:textId="77777777" w:rsidR="00FB2C5E" w:rsidRDefault="00FB2C5E" w:rsidP="00FB2C5E">
      <w:r>
        <w:t xml:space="preserve">    /* Read in entire file into a string */</w:t>
      </w:r>
    </w:p>
    <w:p w14:paraId="5F1912D5" w14:textId="77777777" w:rsidR="00FB2C5E" w:rsidRDefault="00FB2C5E" w:rsidP="00FB2C5E">
      <w:r>
        <w:t xml:space="preserve">    </w:t>
      </w:r>
      <w:proofErr w:type="gramStart"/>
      <w:r>
        <w:t>string</w:t>
      </w:r>
      <w:proofErr w:type="gramEnd"/>
      <w:r>
        <w:t xml:space="preserve"> text;</w:t>
      </w:r>
    </w:p>
    <w:p w14:paraId="5FF45BA8" w14:textId="77777777" w:rsidR="00FB2C5E" w:rsidRDefault="00FB2C5E" w:rsidP="00FB2C5E">
      <w:r>
        <w:t xml:space="preserve">    </w:t>
      </w:r>
      <w:proofErr w:type="gramStart"/>
      <w:r>
        <w:t>text.assign(</w:t>
      </w:r>
      <w:proofErr w:type="gramEnd"/>
      <w:r>
        <w:t>istreambuf_iterator&lt;char&gt;(txtFile),istreambuf_iterator&lt;char&gt;());</w:t>
      </w:r>
    </w:p>
    <w:p w14:paraId="3C6D138C" w14:textId="77777777" w:rsidR="00FB2C5E" w:rsidRDefault="00FB2C5E" w:rsidP="00FB2C5E">
      <w:r>
        <w:t xml:space="preserve">    </w:t>
      </w:r>
    </w:p>
    <w:p w14:paraId="3F93C1B1" w14:textId="77777777" w:rsidR="00FB2C5E" w:rsidRDefault="00FB2C5E" w:rsidP="00FB2C5E">
      <w:r>
        <w:t xml:space="preserve">    </w:t>
      </w:r>
      <w:proofErr w:type="spellStart"/>
      <w:proofErr w:type="gramStart"/>
      <w:r>
        <w:t>int</w:t>
      </w:r>
      <w:proofErr w:type="spellEnd"/>
      <w:proofErr w:type="gramEnd"/>
      <w:r>
        <w:t xml:space="preserve"> rows = YPINS/(VSPACING+3);</w:t>
      </w:r>
    </w:p>
    <w:p w14:paraId="227A895B" w14:textId="77777777" w:rsidR="00FB2C5E" w:rsidRDefault="00FB2C5E" w:rsidP="00FB2C5E">
      <w:r>
        <w:t xml:space="preserve">    </w:t>
      </w:r>
      <w:proofErr w:type="spellStart"/>
      <w:proofErr w:type="gramStart"/>
      <w:r>
        <w:t>int</w:t>
      </w:r>
      <w:proofErr w:type="spellEnd"/>
      <w:proofErr w:type="gramEnd"/>
      <w:r>
        <w:t xml:space="preserve"> letters = XPINS/(HSPACING+2);</w:t>
      </w:r>
    </w:p>
    <w:p w14:paraId="51F42AAB" w14:textId="77777777" w:rsidR="00FB2C5E" w:rsidRDefault="00FB2C5E" w:rsidP="00FB2C5E">
      <w:r>
        <w:t xml:space="preserve">    </w:t>
      </w:r>
      <w:proofErr w:type="gramStart"/>
      <w:r>
        <w:t>if(</w:t>
      </w:r>
      <w:proofErr w:type="gramEnd"/>
      <w:r>
        <w:t>YPINS%(VSPACING+3)==VREMAIN) rows++;</w:t>
      </w:r>
    </w:p>
    <w:p w14:paraId="1F15CE52" w14:textId="77777777" w:rsidR="00FB2C5E" w:rsidRDefault="00FB2C5E" w:rsidP="00FB2C5E">
      <w:r>
        <w:t xml:space="preserve">    </w:t>
      </w:r>
      <w:proofErr w:type="gramStart"/>
      <w:r>
        <w:t>if(</w:t>
      </w:r>
      <w:proofErr w:type="gramEnd"/>
      <w:r>
        <w:t>XPINS%(HSPACING+2)==HREMAIN) letters++;</w:t>
      </w:r>
    </w:p>
    <w:p w14:paraId="2298DE5B" w14:textId="77777777" w:rsidR="00FB2C5E" w:rsidRDefault="00FB2C5E" w:rsidP="00FB2C5E">
      <w:r>
        <w:t xml:space="preserve">    </w:t>
      </w:r>
    </w:p>
    <w:p w14:paraId="5D97163C" w14:textId="77777777" w:rsidR="00FB2C5E" w:rsidRDefault="00FB2C5E" w:rsidP="00FB2C5E">
      <w:r>
        <w:t xml:space="preserve">    /* Zero the height matrix */</w:t>
      </w:r>
    </w:p>
    <w:p w14:paraId="083CD916" w14:textId="77777777" w:rsidR="00FB2C5E" w:rsidRDefault="00FB2C5E" w:rsidP="00FB2C5E">
      <w:r>
        <w:t xml:space="preserve">    </w:t>
      </w:r>
      <w:proofErr w:type="gramStart"/>
      <w:r>
        <w:t>for(</w:t>
      </w:r>
      <w:proofErr w:type="spellStart"/>
      <w:proofErr w:type="gramEnd"/>
      <w:r>
        <w:t>int</w:t>
      </w:r>
      <w:proofErr w:type="spellEnd"/>
      <w:r>
        <w:t xml:space="preserve"> </w:t>
      </w:r>
      <w:proofErr w:type="spellStart"/>
      <w:r>
        <w:t>i</w:t>
      </w:r>
      <w:proofErr w:type="spellEnd"/>
      <w:r>
        <w:t>=0;i&lt;</w:t>
      </w:r>
      <w:proofErr w:type="spellStart"/>
      <w:r>
        <w:t>XPINS;i</w:t>
      </w:r>
      <w:proofErr w:type="spellEnd"/>
      <w:r>
        <w:t>++)</w:t>
      </w:r>
    </w:p>
    <w:p w14:paraId="2160D9F1" w14:textId="77777777" w:rsidR="00FB2C5E" w:rsidRDefault="00FB2C5E" w:rsidP="00FB2C5E">
      <w:r>
        <w:t xml:space="preserve">    {</w:t>
      </w:r>
    </w:p>
    <w:p w14:paraId="1B95A7D4" w14:textId="77777777" w:rsidR="00FB2C5E" w:rsidRDefault="00FB2C5E" w:rsidP="00FB2C5E">
      <w:r>
        <w:t xml:space="preserve">        </w:t>
      </w:r>
      <w:proofErr w:type="gramStart"/>
      <w:r>
        <w:t>for</w:t>
      </w:r>
      <w:proofErr w:type="gramEnd"/>
      <w:r>
        <w:t xml:space="preserve"> (</w:t>
      </w:r>
      <w:proofErr w:type="spellStart"/>
      <w:r>
        <w:t>int</w:t>
      </w:r>
      <w:proofErr w:type="spellEnd"/>
      <w:r>
        <w:t xml:space="preserve"> j=0;j&lt;</w:t>
      </w:r>
      <w:proofErr w:type="spellStart"/>
      <w:r>
        <w:t>YPINS;j</w:t>
      </w:r>
      <w:proofErr w:type="spellEnd"/>
      <w:r>
        <w:t>++)</w:t>
      </w:r>
    </w:p>
    <w:p w14:paraId="5754291C" w14:textId="77777777" w:rsidR="00FB2C5E" w:rsidRDefault="00FB2C5E" w:rsidP="00FB2C5E">
      <w:r>
        <w:t xml:space="preserve">        {</w:t>
      </w:r>
    </w:p>
    <w:p w14:paraId="52BA00BF" w14:textId="77777777" w:rsidR="00FB2C5E" w:rsidRDefault="00FB2C5E" w:rsidP="00FB2C5E">
      <w:r>
        <w:t xml:space="preserve">            </w:t>
      </w:r>
      <w:proofErr w:type="spellStart"/>
      <w:proofErr w:type="gramStart"/>
      <w:r>
        <w:t>heightMatrix</w:t>
      </w:r>
      <w:proofErr w:type="spellEnd"/>
      <w:r>
        <w:t>[</w:t>
      </w:r>
      <w:proofErr w:type="spellStart"/>
      <w:proofErr w:type="gramEnd"/>
      <w:r>
        <w:t>i</w:t>
      </w:r>
      <w:proofErr w:type="spellEnd"/>
      <w:r>
        <w:t>][j] = 0;</w:t>
      </w:r>
    </w:p>
    <w:p w14:paraId="44BB769A" w14:textId="77777777" w:rsidR="00FB2C5E" w:rsidRDefault="00FB2C5E" w:rsidP="00FB2C5E">
      <w:r>
        <w:t xml:space="preserve">        }</w:t>
      </w:r>
    </w:p>
    <w:p w14:paraId="66C1DC44" w14:textId="77777777" w:rsidR="00FB2C5E" w:rsidRDefault="00FB2C5E" w:rsidP="00FB2C5E">
      <w:r>
        <w:t xml:space="preserve">    }</w:t>
      </w:r>
    </w:p>
    <w:p w14:paraId="362C133E" w14:textId="77777777" w:rsidR="00FB2C5E" w:rsidRDefault="00FB2C5E" w:rsidP="00FB2C5E">
      <w:r>
        <w:t xml:space="preserve">    </w:t>
      </w:r>
    </w:p>
    <w:p w14:paraId="53EAF2A3" w14:textId="77777777" w:rsidR="00FB2C5E" w:rsidRDefault="00FB2C5E" w:rsidP="00FB2C5E">
      <w:r>
        <w:t xml:space="preserve">    </w:t>
      </w:r>
      <w:proofErr w:type="spellStart"/>
      <w:proofErr w:type="gramStart"/>
      <w:r>
        <w:t>cout</w:t>
      </w:r>
      <w:proofErr w:type="spellEnd"/>
      <w:proofErr w:type="gramEnd"/>
      <w:r>
        <w:t xml:space="preserve"> &lt;&lt; "Pin Matrix Size: " &lt;&lt; XPINS &lt;&lt; "x" &lt;&lt; YPINS &lt;&lt; </w:t>
      </w:r>
      <w:proofErr w:type="spellStart"/>
      <w:r>
        <w:t>endl</w:t>
      </w:r>
      <w:proofErr w:type="spellEnd"/>
      <w:r>
        <w:t>;</w:t>
      </w:r>
    </w:p>
    <w:p w14:paraId="776B2B22" w14:textId="77777777" w:rsidR="00FB2C5E" w:rsidRDefault="00FB2C5E" w:rsidP="00FB2C5E">
      <w:r>
        <w:t xml:space="preserve">    </w:t>
      </w:r>
      <w:proofErr w:type="spellStart"/>
      <w:proofErr w:type="gramStart"/>
      <w:r>
        <w:t>cout</w:t>
      </w:r>
      <w:proofErr w:type="spellEnd"/>
      <w:proofErr w:type="gramEnd"/>
      <w:r>
        <w:t xml:space="preserve"> &lt;&lt; "Number of Rows: " &lt;&lt; rows &lt;&lt; </w:t>
      </w:r>
      <w:proofErr w:type="spellStart"/>
      <w:r>
        <w:t>endl</w:t>
      </w:r>
      <w:proofErr w:type="spellEnd"/>
      <w:r>
        <w:t>;</w:t>
      </w:r>
    </w:p>
    <w:p w14:paraId="6562A1F9" w14:textId="77777777" w:rsidR="00FB2C5E" w:rsidRDefault="00FB2C5E" w:rsidP="00FB2C5E">
      <w:r>
        <w:t xml:space="preserve">    </w:t>
      </w:r>
      <w:proofErr w:type="spellStart"/>
      <w:proofErr w:type="gramStart"/>
      <w:r>
        <w:t>cout</w:t>
      </w:r>
      <w:proofErr w:type="spellEnd"/>
      <w:proofErr w:type="gramEnd"/>
      <w:r>
        <w:t xml:space="preserve"> &lt;&lt; "Number of Letters per Row: " &lt;&lt; letters &lt;&lt; </w:t>
      </w:r>
      <w:proofErr w:type="spellStart"/>
      <w:r>
        <w:t>endl</w:t>
      </w:r>
      <w:proofErr w:type="spellEnd"/>
      <w:r>
        <w:t xml:space="preserve"> &lt;&lt; </w:t>
      </w:r>
      <w:proofErr w:type="spellStart"/>
      <w:r>
        <w:t>endl</w:t>
      </w:r>
      <w:proofErr w:type="spellEnd"/>
      <w:r>
        <w:t>;</w:t>
      </w:r>
    </w:p>
    <w:p w14:paraId="13ECB995" w14:textId="77777777" w:rsidR="00FB2C5E" w:rsidRDefault="00FB2C5E" w:rsidP="00FB2C5E"/>
    <w:p w14:paraId="7B9840B9" w14:textId="77777777" w:rsidR="00FB2C5E" w:rsidRDefault="00FB2C5E" w:rsidP="00FB2C5E">
      <w:r>
        <w:lastRenderedPageBreak/>
        <w:t xml:space="preserve">    /* Convert each letter to braille then input into the height matrix */</w:t>
      </w:r>
    </w:p>
    <w:p w14:paraId="1AF7F0DF" w14:textId="77777777" w:rsidR="00FB2C5E" w:rsidRDefault="00FB2C5E" w:rsidP="00FB2C5E">
      <w:r>
        <w:t xml:space="preserve">    </w:t>
      </w:r>
      <w:proofErr w:type="spellStart"/>
      <w:proofErr w:type="gramStart"/>
      <w:r>
        <w:t>int</w:t>
      </w:r>
      <w:proofErr w:type="spellEnd"/>
      <w:proofErr w:type="gramEnd"/>
      <w:r>
        <w:t xml:space="preserve"> index = 0;</w:t>
      </w:r>
    </w:p>
    <w:p w14:paraId="34E051A3" w14:textId="77777777" w:rsidR="00FB2C5E" w:rsidRDefault="00FB2C5E" w:rsidP="00FB2C5E">
      <w:r>
        <w:t xml:space="preserve">    </w:t>
      </w:r>
      <w:proofErr w:type="gramStart"/>
      <w:r>
        <w:t>for(</w:t>
      </w:r>
      <w:proofErr w:type="spellStart"/>
      <w:proofErr w:type="gramEnd"/>
      <w:r>
        <w:t>int</w:t>
      </w:r>
      <w:proofErr w:type="spellEnd"/>
      <w:r>
        <w:t xml:space="preserve"> j=0;j&lt;</w:t>
      </w:r>
      <w:proofErr w:type="spellStart"/>
      <w:r>
        <w:t>rows;j</w:t>
      </w:r>
      <w:proofErr w:type="spellEnd"/>
      <w:r>
        <w:t>++)</w:t>
      </w:r>
    </w:p>
    <w:p w14:paraId="1CA89DA7" w14:textId="77777777" w:rsidR="00FB2C5E" w:rsidRDefault="00FB2C5E" w:rsidP="00FB2C5E">
      <w:r>
        <w:t xml:space="preserve">    {</w:t>
      </w:r>
    </w:p>
    <w:p w14:paraId="0BB4D56E" w14:textId="77777777" w:rsidR="00FB2C5E" w:rsidRDefault="00FB2C5E" w:rsidP="00FB2C5E">
      <w:r>
        <w:t xml:space="preserve">        </w:t>
      </w:r>
      <w:proofErr w:type="gramStart"/>
      <w:r>
        <w:t>for(</w:t>
      </w:r>
      <w:proofErr w:type="spellStart"/>
      <w:proofErr w:type="gramEnd"/>
      <w:r>
        <w:t>int</w:t>
      </w:r>
      <w:proofErr w:type="spellEnd"/>
      <w:r>
        <w:t xml:space="preserve"> </w:t>
      </w:r>
      <w:proofErr w:type="spellStart"/>
      <w:r>
        <w:t>i</w:t>
      </w:r>
      <w:proofErr w:type="spellEnd"/>
      <w:r>
        <w:t>=0;i&lt;</w:t>
      </w:r>
      <w:proofErr w:type="spellStart"/>
      <w:r>
        <w:t>letters;i</w:t>
      </w:r>
      <w:proofErr w:type="spellEnd"/>
      <w:r>
        <w:t>++)</w:t>
      </w:r>
    </w:p>
    <w:p w14:paraId="336C948F" w14:textId="77777777" w:rsidR="00FB2C5E" w:rsidRDefault="00FB2C5E" w:rsidP="00FB2C5E">
      <w:r>
        <w:t xml:space="preserve">        {</w:t>
      </w:r>
    </w:p>
    <w:p w14:paraId="678C033F" w14:textId="77777777" w:rsidR="00FB2C5E" w:rsidRDefault="00FB2C5E" w:rsidP="00FB2C5E">
      <w:r>
        <w:t xml:space="preserve">            </w:t>
      </w:r>
      <w:proofErr w:type="gramStart"/>
      <w:r>
        <w:t>if(</w:t>
      </w:r>
      <w:proofErr w:type="gramEnd"/>
      <w:r>
        <w:t>index&lt;</w:t>
      </w:r>
      <w:proofErr w:type="spellStart"/>
      <w:r>
        <w:t>text.length</w:t>
      </w:r>
      <w:proofErr w:type="spellEnd"/>
      <w:r>
        <w:t>()) //Check EOF</w:t>
      </w:r>
    </w:p>
    <w:p w14:paraId="016564CD" w14:textId="77777777" w:rsidR="00FB2C5E" w:rsidRDefault="00FB2C5E" w:rsidP="00FB2C5E">
      <w:r>
        <w:t xml:space="preserve">            {</w:t>
      </w:r>
    </w:p>
    <w:p w14:paraId="29D8C8F1" w14:textId="77777777" w:rsidR="00FB2C5E" w:rsidRDefault="00FB2C5E" w:rsidP="00FB2C5E">
      <w:r>
        <w:t xml:space="preserve">                heightMatrix[j*(VSPACING+3)][i*(HSPACING+2)]=(braille-&gt;GetBraille(string(1,text[index]))[0])-'0';</w:t>
      </w:r>
    </w:p>
    <w:p w14:paraId="7CA18F6E" w14:textId="77777777" w:rsidR="00FB2C5E" w:rsidRDefault="00FB2C5E" w:rsidP="00FB2C5E">
      <w:r>
        <w:t xml:space="preserve">                heightMatrix[j*(VSPACING+3)+1][i*(HSPACING+2)]=(braille-&gt;GetBraille(string(1,text[index]))[1])-'0';</w:t>
      </w:r>
    </w:p>
    <w:p w14:paraId="5D08580C" w14:textId="77777777" w:rsidR="00FB2C5E" w:rsidRDefault="00FB2C5E" w:rsidP="00FB2C5E">
      <w:r>
        <w:t xml:space="preserve">                heightMatrix[j*(VSPACING+3)+2][i*(HSPACING+2)]=(braille-&gt;GetBraille(string(1,text[index]))[2])-'0';</w:t>
      </w:r>
    </w:p>
    <w:p w14:paraId="2426A7F1" w14:textId="77777777" w:rsidR="00FB2C5E" w:rsidRDefault="00FB2C5E" w:rsidP="00FB2C5E">
      <w:r>
        <w:t xml:space="preserve">                heightMatrix[j*(VSPACING+3)][i*(HSPACING+2)+1]=(braille-&gt;GetBraille(string(1,text[index]))[3])-'0';</w:t>
      </w:r>
    </w:p>
    <w:p w14:paraId="7A058B62" w14:textId="77777777" w:rsidR="00FB2C5E" w:rsidRDefault="00FB2C5E" w:rsidP="00FB2C5E">
      <w:r>
        <w:t xml:space="preserve">                heightMatrix[j*(VSPACING+3)+1][i*(HSPACING+2)+1]=(braille-&gt;GetBraille(string(1,text[index]))[4])-'0';</w:t>
      </w:r>
    </w:p>
    <w:p w14:paraId="41C12FB4" w14:textId="77777777" w:rsidR="00FB2C5E" w:rsidRDefault="00FB2C5E" w:rsidP="00FB2C5E">
      <w:r>
        <w:t xml:space="preserve">                heightMatrix[j*(VSPACING+3)+2][i*(HSPACING+2)+1]=(braille-&gt;GetBraille(string(1,text[index]))[5])-'0';</w:t>
      </w:r>
    </w:p>
    <w:p w14:paraId="2B4FE508" w14:textId="77777777" w:rsidR="00FB2C5E" w:rsidRDefault="00FB2C5E" w:rsidP="00FB2C5E">
      <w:r>
        <w:t xml:space="preserve">                </w:t>
      </w:r>
      <w:proofErr w:type="gramStart"/>
      <w:r>
        <w:t>index</w:t>
      </w:r>
      <w:proofErr w:type="gramEnd"/>
      <w:r>
        <w:t>++;</w:t>
      </w:r>
    </w:p>
    <w:p w14:paraId="3312392D" w14:textId="77777777" w:rsidR="00FB2C5E" w:rsidRDefault="00FB2C5E" w:rsidP="00FB2C5E">
      <w:r>
        <w:t xml:space="preserve">            }</w:t>
      </w:r>
    </w:p>
    <w:p w14:paraId="5D2841F2" w14:textId="77777777" w:rsidR="00FB2C5E" w:rsidRDefault="00FB2C5E" w:rsidP="00FB2C5E">
      <w:r>
        <w:t xml:space="preserve">        }</w:t>
      </w:r>
    </w:p>
    <w:p w14:paraId="6C76CF81" w14:textId="77777777" w:rsidR="00FB2C5E" w:rsidRDefault="00FB2C5E" w:rsidP="00FB2C5E">
      <w:r>
        <w:t xml:space="preserve">    }</w:t>
      </w:r>
    </w:p>
    <w:p w14:paraId="25038BF7" w14:textId="77777777" w:rsidR="00FB2C5E" w:rsidRDefault="00FB2C5E" w:rsidP="00FB2C5E">
      <w:r>
        <w:t xml:space="preserve">    </w:t>
      </w:r>
    </w:p>
    <w:p w14:paraId="141D3F33" w14:textId="77777777" w:rsidR="00FB2C5E" w:rsidRDefault="00FB2C5E" w:rsidP="00FB2C5E">
      <w:r>
        <w:t xml:space="preserve">    </w:t>
      </w:r>
      <w:proofErr w:type="gramStart"/>
      <w:r>
        <w:t>if(</w:t>
      </w:r>
      <w:proofErr w:type="spellStart"/>
      <w:proofErr w:type="gramEnd"/>
      <w:r>
        <w:t>zHeight</w:t>
      </w:r>
      <w:proofErr w:type="spellEnd"/>
      <w:r>
        <w:t>)</w:t>
      </w:r>
    </w:p>
    <w:p w14:paraId="410E5168" w14:textId="77777777" w:rsidR="00FB2C5E" w:rsidRDefault="00FB2C5E" w:rsidP="00FB2C5E">
      <w:r>
        <w:t xml:space="preserve">    {</w:t>
      </w:r>
    </w:p>
    <w:p w14:paraId="5D55E05D" w14:textId="77777777" w:rsidR="00FB2C5E" w:rsidRDefault="00FB2C5E" w:rsidP="00FB2C5E">
      <w:r>
        <w:t xml:space="preserve">        </w:t>
      </w:r>
      <w:proofErr w:type="spellStart"/>
      <w:proofErr w:type="gramStart"/>
      <w:r>
        <w:t>cout</w:t>
      </w:r>
      <w:proofErr w:type="spellEnd"/>
      <w:proofErr w:type="gramEnd"/>
      <w:r>
        <w:t xml:space="preserve"> &lt;&lt; "Z Axis Pins - " &lt;&lt; XPINS &lt;&lt; "x" &lt;&lt; YPINS &lt;&lt; </w:t>
      </w:r>
      <w:proofErr w:type="spellStart"/>
      <w:r>
        <w:t>endl</w:t>
      </w:r>
      <w:proofErr w:type="spellEnd"/>
      <w:r>
        <w:t xml:space="preserve"> &lt;&lt; </w:t>
      </w:r>
      <w:proofErr w:type="spellStart"/>
      <w:r>
        <w:t>endl</w:t>
      </w:r>
      <w:proofErr w:type="spellEnd"/>
      <w:r>
        <w:t>;;</w:t>
      </w:r>
    </w:p>
    <w:p w14:paraId="428D4AF8" w14:textId="77777777" w:rsidR="00FB2C5E" w:rsidRDefault="00FB2C5E" w:rsidP="00FB2C5E">
      <w:r>
        <w:t xml:space="preserve">        </w:t>
      </w:r>
      <w:proofErr w:type="gramStart"/>
      <w:r>
        <w:t>for(</w:t>
      </w:r>
      <w:proofErr w:type="spellStart"/>
      <w:proofErr w:type="gramEnd"/>
      <w:r>
        <w:t>int</w:t>
      </w:r>
      <w:proofErr w:type="spellEnd"/>
      <w:r>
        <w:t xml:space="preserve"> </w:t>
      </w:r>
      <w:proofErr w:type="spellStart"/>
      <w:r>
        <w:t>i</w:t>
      </w:r>
      <w:proofErr w:type="spellEnd"/>
      <w:r>
        <w:t>=0;i&lt;</w:t>
      </w:r>
      <w:proofErr w:type="spellStart"/>
      <w:r>
        <w:t>XPINS;i</w:t>
      </w:r>
      <w:proofErr w:type="spellEnd"/>
      <w:r>
        <w:t>++)</w:t>
      </w:r>
    </w:p>
    <w:p w14:paraId="4181D73F" w14:textId="77777777" w:rsidR="00FB2C5E" w:rsidRDefault="00FB2C5E" w:rsidP="00FB2C5E">
      <w:r>
        <w:t xml:space="preserve">        {</w:t>
      </w:r>
    </w:p>
    <w:p w14:paraId="2D2B6CD8" w14:textId="77777777" w:rsidR="00FB2C5E" w:rsidRDefault="00FB2C5E" w:rsidP="00FB2C5E">
      <w:r>
        <w:t xml:space="preserve">            </w:t>
      </w:r>
      <w:proofErr w:type="gramStart"/>
      <w:r>
        <w:t>for</w:t>
      </w:r>
      <w:proofErr w:type="gramEnd"/>
      <w:r>
        <w:t xml:space="preserve"> (</w:t>
      </w:r>
      <w:proofErr w:type="spellStart"/>
      <w:r>
        <w:t>int</w:t>
      </w:r>
      <w:proofErr w:type="spellEnd"/>
      <w:r>
        <w:t xml:space="preserve"> j=0;j&lt;</w:t>
      </w:r>
      <w:proofErr w:type="spellStart"/>
      <w:r>
        <w:t>YPINS;j</w:t>
      </w:r>
      <w:proofErr w:type="spellEnd"/>
      <w:r>
        <w:t>++)</w:t>
      </w:r>
    </w:p>
    <w:p w14:paraId="75FB75F4" w14:textId="77777777" w:rsidR="00FB2C5E" w:rsidRDefault="00FB2C5E" w:rsidP="00FB2C5E">
      <w:r>
        <w:t xml:space="preserve">            {</w:t>
      </w:r>
    </w:p>
    <w:p w14:paraId="4AE90987" w14:textId="77777777" w:rsidR="00FB2C5E" w:rsidRDefault="00FB2C5E" w:rsidP="00FB2C5E">
      <w:r>
        <w:t xml:space="preserve">                </w:t>
      </w:r>
      <w:proofErr w:type="gramStart"/>
      <w:r>
        <w:t>if(</w:t>
      </w:r>
      <w:proofErr w:type="spellStart"/>
      <w:proofErr w:type="gramEnd"/>
      <w:r>
        <w:t>heightMatrix</w:t>
      </w:r>
      <w:proofErr w:type="spellEnd"/>
      <w:r>
        <w:t>[</w:t>
      </w:r>
      <w:proofErr w:type="spellStart"/>
      <w:r>
        <w:t>i</w:t>
      </w:r>
      <w:proofErr w:type="spellEnd"/>
      <w:r>
        <w:t>][j]==0)</w:t>
      </w:r>
    </w:p>
    <w:p w14:paraId="691F4B7E" w14:textId="77777777" w:rsidR="00FB2C5E" w:rsidRDefault="00FB2C5E" w:rsidP="00FB2C5E">
      <w:r>
        <w:t xml:space="preserve">                    </w:t>
      </w:r>
      <w:proofErr w:type="spellStart"/>
      <w:proofErr w:type="gramStart"/>
      <w:r>
        <w:t>cout</w:t>
      </w:r>
      <w:proofErr w:type="spellEnd"/>
      <w:proofErr w:type="gramEnd"/>
      <w:r>
        <w:t xml:space="preserve"> &lt;&lt; ".\t";</w:t>
      </w:r>
    </w:p>
    <w:p w14:paraId="70A01D9A" w14:textId="77777777" w:rsidR="00FB2C5E" w:rsidRDefault="00FB2C5E" w:rsidP="00FB2C5E">
      <w:r>
        <w:t xml:space="preserve">                </w:t>
      </w:r>
      <w:proofErr w:type="gramStart"/>
      <w:r>
        <w:t>else</w:t>
      </w:r>
      <w:proofErr w:type="gramEnd"/>
    </w:p>
    <w:p w14:paraId="499C8E50" w14:textId="77777777" w:rsidR="00FB2C5E" w:rsidRDefault="00FB2C5E" w:rsidP="00FB2C5E">
      <w:r>
        <w:t xml:space="preserve">                    </w:t>
      </w:r>
      <w:proofErr w:type="spellStart"/>
      <w:proofErr w:type="gramStart"/>
      <w:r>
        <w:t>cout</w:t>
      </w:r>
      <w:proofErr w:type="spellEnd"/>
      <w:proofErr w:type="gramEnd"/>
      <w:r>
        <w:t xml:space="preserve"> &lt;&lt; "X\t";</w:t>
      </w:r>
    </w:p>
    <w:p w14:paraId="160C6629" w14:textId="77777777" w:rsidR="00FB2C5E" w:rsidRDefault="00FB2C5E" w:rsidP="00FB2C5E">
      <w:r>
        <w:t xml:space="preserve">            }</w:t>
      </w:r>
    </w:p>
    <w:p w14:paraId="74B7F73A" w14:textId="77777777" w:rsidR="00FB2C5E" w:rsidRDefault="00FB2C5E" w:rsidP="00FB2C5E">
      <w:r>
        <w:t xml:space="preserve">            </w:t>
      </w:r>
      <w:proofErr w:type="spellStart"/>
      <w:proofErr w:type="gramStart"/>
      <w:r>
        <w:t>cout</w:t>
      </w:r>
      <w:proofErr w:type="spellEnd"/>
      <w:proofErr w:type="gramEnd"/>
      <w:r>
        <w:t xml:space="preserve"> &lt;&lt; </w:t>
      </w:r>
      <w:proofErr w:type="spellStart"/>
      <w:r>
        <w:t>endl</w:t>
      </w:r>
      <w:proofErr w:type="spellEnd"/>
      <w:r>
        <w:t>;</w:t>
      </w:r>
    </w:p>
    <w:p w14:paraId="50945F16" w14:textId="77777777" w:rsidR="00FB2C5E" w:rsidRDefault="00FB2C5E" w:rsidP="00FB2C5E">
      <w:r>
        <w:t xml:space="preserve">        }</w:t>
      </w:r>
    </w:p>
    <w:p w14:paraId="6710A1F0" w14:textId="77777777" w:rsidR="00FB2C5E" w:rsidRDefault="00FB2C5E" w:rsidP="00FB2C5E">
      <w:r>
        <w:t xml:space="preserve">    }</w:t>
      </w:r>
    </w:p>
    <w:p w14:paraId="042150F4" w14:textId="77777777" w:rsidR="00FB2C5E" w:rsidRDefault="00FB2C5E" w:rsidP="00FB2C5E">
      <w:r>
        <w:t xml:space="preserve">    </w:t>
      </w:r>
    </w:p>
    <w:p w14:paraId="0D2B4F2D" w14:textId="77777777" w:rsidR="00FB2C5E" w:rsidRDefault="00FB2C5E" w:rsidP="00FB2C5E">
      <w:r>
        <w:tab/>
      </w:r>
      <w:proofErr w:type="gramStart"/>
      <w:r>
        <w:t>return</w:t>
      </w:r>
      <w:proofErr w:type="gramEnd"/>
      <w:r>
        <w:t xml:space="preserve"> true;</w:t>
      </w:r>
    </w:p>
    <w:p w14:paraId="3D0E06D9" w14:textId="51891D1B" w:rsidR="00FB2C5E" w:rsidRDefault="00FB2C5E" w:rsidP="00FB2C5E">
      <w:r>
        <w:t>}</w:t>
      </w:r>
    </w:p>
    <w:p w14:paraId="142E71A6" w14:textId="77777777" w:rsidR="00FB2C5E" w:rsidRDefault="00FB2C5E" w:rsidP="00FB2C5E"/>
    <w:p w14:paraId="54CAA2CD" w14:textId="77777777" w:rsidR="00FB2C5E" w:rsidRDefault="00FB2C5E" w:rsidP="00FB2C5E"/>
    <w:p w14:paraId="7CD486D5" w14:textId="77777777" w:rsidR="00FB2C5E" w:rsidRDefault="00FB2C5E" w:rsidP="00FB2C5E"/>
    <w:p w14:paraId="00459CF5" w14:textId="77777777" w:rsidR="00FB2C5E" w:rsidRDefault="00FB2C5E" w:rsidP="00FB2C5E"/>
    <w:p w14:paraId="104434BE" w14:textId="77777777" w:rsidR="00FB2C5E" w:rsidRDefault="00FB2C5E" w:rsidP="00FB2C5E">
      <w:r>
        <w:t>//</w:t>
      </w:r>
    </w:p>
    <w:p w14:paraId="23A825C8" w14:textId="77777777" w:rsidR="00FB2C5E" w:rsidRDefault="00FB2C5E" w:rsidP="00FB2C5E">
      <w:r>
        <w:t>/</w:t>
      </w:r>
      <w:proofErr w:type="gramStart"/>
      <w:r>
        <w:t>/  ECE480</w:t>
      </w:r>
      <w:proofErr w:type="gramEnd"/>
      <w:r>
        <w:t>_3DBraille</w:t>
      </w:r>
    </w:p>
    <w:p w14:paraId="04BE2B72" w14:textId="77777777" w:rsidR="00FB2C5E" w:rsidRDefault="00FB2C5E" w:rsidP="00FB2C5E">
      <w:r>
        <w:t>/</w:t>
      </w:r>
      <w:proofErr w:type="gramStart"/>
      <w:r>
        <w:t xml:space="preserve">/  </w:t>
      </w:r>
      <w:proofErr w:type="spellStart"/>
      <w:r>
        <w:t>Braille.h</w:t>
      </w:r>
      <w:proofErr w:type="spellEnd"/>
      <w:proofErr w:type="gramEnd"/>
    </w:p>
    <w:p w14:paraId="0E957A53" w14:textId="77777777" w:rsidR="00FB2C5E" w:rsidRDefault="00FB2C5E" w:rsidP="00FB2C5E">
      <w:r>
        <w:t>//</w:t>
      </w:r>
    </w:p>
    <w:p w14:paraId="178287B0" w14:textId="77777777" w:rsidR="00FB2C5E" w:rsidRDefault="00FB2C5E" w:rsidP="00FB2C5E">
      <w:r>
        <w:t>/</w:t>
      </w:r>
      <w:proofErr w:type="gramStart"/>
      <w:r>
        <w:t>/  Created</w:t>
      </w:r>
      <w:proofErr w:type="gramEnd"/>
      <w:r>
        <w:t xml:space="preserve"> by </w:t>
      </w:r>
      <w:proofErr w:type="spellStart"/>
      <w:r>
        <w:t>Kodai</w:t>
      </w:r>
      <w:proofErr w:type="spellEnd"/>
      <w:r>
        <w:t xml:space="preserve"> Ishikawa on 2/22/14.</w:t>
      </w:r>
    </w:p>
    <w:p w14:paraId="059C33FF" w14:textId="77777777" w:rsidR="00FB2C5E" w:rsidRDefault="00FB2C5E" w:rsidP="00FB2C5E">
      <w:r>
        <w:t>/</w:t>
      </w:r>
      <w:proofErr w:type="gramStart"/>
      <w:r>
        <w:t>/  Copyright</w:t>
      </w:r>
      <w:proofErr w:type="gramEnd"/>
      <w:r>
        <w:t xml:space="preserve"> (c) 2014 </w:t>
      </w:r>
      <w:proofErr w:type="spellStart"/>
      <w:r>
        <w:t>Kodai</w:t>
      </w:r>
      <w:proofErr w:type="spellEnd"/>
      <w:r>
        <w:t xml:space="preserve"> Ishikawa. All rights reserved.</w:t>
      </w:r>
    </w:p>
    <w:p w14:paraId="548374EF" w14:textId="77777777" w:rsidR="00FB2C5E" w:rsidRDefault="00FB2C5E" w:rsidP="00FB2C5E">
      <w:r>
        <w:t>//</w:t>
      </w:r>
    </w:p>
    <w:p w14:paraId="5229D09C" w14:textId="77777777" w:rsidR="00FB2C5E" w:rsidRDefault="00FB2C5E" w:rsidP="00FB2C5E"/>
    <w:p w14:paraId="2934DE12" w14:textId="77777777" w:rsidR="00FB2C5E" w:rsidRDefault="00FB2C5E" w:rsidP="00FB2C5E">
      <w:r>
        <w:t>#</w:t>
      </w:r>
      <w:proofErr w:type="spellStart"/>
      <w:r>
        <w:t>ifndef</w:t>
      </w:r>
      <w:proofErr w:type="spellEnd"/>
      <w:r>
        <w:t xml:space="preserve"> ____Braille__</w:t>
      </w:r>
    </w:p>
    <w:p w14:paraId="6C381381" w14:textId="77777777" w:rsidR="00FB2C5E" w:rsidRDefault="00FB2C5E" w:rsidP="00FB2C5E">
      <w:r>
        <w:t>#define ____Braille__</w:t>
      </w:r>
    </w:p>
    <w:p w14:paraId="3E513A31" w14:textId="77777777" w:rsidR="00FB2C5E" w:rsidRDefault="00FB2C5E" w:rsidP="00FB2C5E"/>
    <w:p w14:paraId="4D324D3B" w14:textId="77777777" w:rsidR="00FB2C5E" w:rsidRDefault="00FB2C5E" w:rsidP="00FB2C5E">
      <w:r>
        <w:t>#include &lt;</w:t>
      </w:r>
      <w:proofErr w:type="spellStart"/>
      <w:r>
        <w:t>iostream</w:t>
      </w:r>
      <w:proofErr w:type="spellEnd"/>
      <w:r>
        <w:t>&gt;</w:t>
      </w:r>
    </w:p>
    <w:p w14:paraId="1DC9ABB3" w14:textId="77777777" w:rsidR="00FB2C5E" w:rsidRDefault="00FB2C5E" w:rsidP="00FB2C5E">
      <w:r>
        <w:t>#include &lt;string&gt;</w:t>
      </w:r>
    </w:p>
    <w:p w14:paraId="5CCCAEA5" w14:textId="77777777" w:rsidR="00FB2C5E" w:rsidRDefault="00FB2C5E" w:rsidP="00FB2C5E">
      <w:r>
        <w:t>#include &lt;map&gt;</w:t>
      </w:r>
    </w:p>
    <w:p w14:paraId="3354C7C2" w14:textId="77777777" w:rsidR="00FB2C5E" w:rsidRDefault="00FB2C5E" w:rsidP="00FB2C5E">
      <w:r>
        <w:t>#include &lt;iterator&gt;</w:t>
      </w:r>
    </w:p>
    <w:p w14:paraId="568032D2" w14:textId="77777777" w:rsidR="00FB2C5E" w:rsidRDefault="00FB2C5E" w:rsidP="00FB2C5E"/>
    <w:p w14:paraId="0F2A77DC" w14:textId="77777777" w:rsidR="00FB2C5E" w:rsidRDefault="00FB2C5E" w:rsidP="00FB2C5E">
      <w:proofErr w:type="gramStart"/>
      <w:r>
        <w:t>using</w:t>
      </w:r>
      <w:proofErr w:type="gramEnd"/>
      <w:r>
        <w:t xml:space="preserve"> namespace </w:t>
      </w:r>
      <w:proofErr w:type="spellStart"/>
      <w:r>
        <w:t>std</w:t>
      </w:r>
      <w:proofErr w:type="spellEnd"/>
      <w:r>
        <w:t>;</w:t>
      </w:r>
    </w:p>
    <w:p w14:paraId="6B44F708" w14:textId="77777777" w:rsidR="00FB2C5E" w:rsidRDefault="00FB2C5E" w:rsidP="00FB2C5E"/>
    <w:p w14:paraId="4FC5CC04" w14:textId="77777777" w:rsidR="00FB2C5E" w:rsidRDefault="00FB2C5E" w:rsidP="00FB2C5E">
      <w:proofErr w:type="gramStart"/>
      <w:r>
        <w:t>class</w:t>
      </w:r>
      <w:proofErr w:type="gramEnd"/>
      <w:r>
        <w:t xml:space="preserve"> Braille</w:t>
      </w:r>
    </w:p>
    <w:p w14:paraId="723094AF" w14:textId="77777777" w:rsidR="00FB2C5E" w:rsidRDefault="00FB2C5E" w:rsidP="00FB2C5E">
      <w:r>
        <w:t>{</w:t>
      </w:r>
    </w:p>
    <w:p w14:paraId="4CC4F89B" w14:textId="77777777" w:rsidR="00FB2C5E" w:rsidRDefault="00FB2C5E" w:rsidP="00FB2C5E">
      <w:proofErr w:type="gramStart"/>
      <w:r>
        <w:t>public</w:t>
      </w:r>
      <w:proofErr w:type="gramEnd"/>
      <w:r>
        <w:t>:</w:t>
      </w:r>
    </w:p>
    <w:p w14:paraId="3B82360A" w14:textId="77777777" w:rsidR="00FB2C5E" w:rsidRDefault="00FB2C5E" w:rsidP="00FB2C5E">
      <w:r>
        <w:tab/>
      </w:r>
      <w:proofErr w:type="gramStart"/>
      <w:r>
        <w:t>Braille(</w:t>
      </w:r>
      <w:proofErr w:type="gramEnd"/>
      <w:r>
        <w:t>);</w:t>
      </w:r>
    </w:p>
    <w:p w14:paraId="0D5FEE69" w14:textId="77777777" w:rsidR="00FB2C5E" w:rsidRDefault="00FB2C5E" w:rsidP="00FB2C5E">
      <w:r>
        <w:tab/>
      </w:r>
    </w:p>
    <w:p w14:paraId="3449DE47" w14:textId="77777777" w:rsidR="00FB2C5E" w:rsidRDefault="00FB2C5E" w:rsidP="00FB2C5E">
      <w:r>
        <w:tab/>
      </w:r>
      <w:proofErr w:type="gramStart"/>
      <w:r>
        <w:t>string</w:t>
      </w:r>
      <w:proofErr w:type="gramEnd"/>
      <w:r>
        <w:t xml:space="preserve"> </w:t>
      </w:r>
      <w:proofErr w:type="spellStart"/>
      <w:r>
        <w:t>GetSymbol</w:t>
      </w:r>
      <w:proofErr w:type="spellEnd"/>
      <w:r>
        <w:t>(string dots);</w:t>
      </w:r>
    </w:p>
    <w:p w14:paraId="10E1231C" w14:textId="77777777" w:rsidR="00FB2C5E" w:rsidRDefault="00FB2C5E" w:rsidP="00FB2C5E">
      <w:r>
        <w:tab/>
      </w:r>
      <w:proofErr w:type="gramStart"/>
      <w:r>
        <w:t>string</w:t>
      </w:r>
      <w:proofErr w:type="gramEnd"/>
      <w:r>
        <w:t xml:space="preserve"> </w:t>
      </w:r>
      <w:proofErr w:type="spellStart"/>
      <w:r>
        <w:t>GetBraille</w:t>
      </w:r>
      <w:proofErr w:type="spellEnd"/>
      <w:r>
        <w:t>(string symbol);</w:t>
      </w:r>
    </w:p>
    <w:p w14:paraId="280CB06E" w14:textId="77777777" w:rsidR="00FB2C5E" w:rsidRDefault="00FB2C5E" w:rsidP="00FB2C5E"/>
    <w:p w14:paraId="09D93BD7" w14:textId="77777777" w:rsidR="00FB2C5E" w:rsidRDefault="00FB2C5E" w:rsidP="00FB2C5E">
      <w:proofErr w:type="gramStart"/>
      <w:r>
        <w:t>private</w:t>
      </w:r>
      <w:proofErr w:type="gramEnd"/>
      <w:r>
        <w:t>:</w:t>
      </w:r>
    </w:p>
    <w:p w14:paraId="6DD94C58" w14:textId="77777777" w:rsidR="00FB2C5E" w:rsidRDefault="00FB2C5E" w:rsidP="00FB2C5E">
      <w:r>
        <w:tab/>
      </w:r>
      <w:proofErr w:type="gramStart"/>
      <w:r>
        <w:t>map&lt;</w:t>
      </w:r>
      <w:proofErr w:type="gramEnd"/>
      <w:r>
        <w:t xml:space="preserve">string, string&gt; </w:t>
      </w:r>
      <w:proofErr w:type="spellStart"/>
      <w:r>
        <w:t>BrailleTable</w:t>
      </w:r>
      <w:proofErr w:type="spellEnd"/>
      <w:r>
        <w:t>;</w:t>
      </w:r>
    </w:p>
    <w:p w14:paraId="4452B05F" w14:textId="77777777" w:rsidR="00FB2C5E" w:rsidRDefault="00FB2C5E" w:rsidP="00FB2C5E">
      <w:r>
        <w:t>};</w:t>
      </w:r>
    </w:p>
    <w:p w14:paraId="334515A3" w14:textId="77777777" w:rsidR="00FB2C5E" w:rsidRDefault="00FB2C5E" w:rsidP="00FB2C5E"/>
    <w:p w14:paraId="09A314FC" w14:textId="7C5BE1FB" w:rsidR="00FB2C5E" w:rsidRDefault="00FB2C5E" w:rsidP="00FB2C5E">
      <w:r>
        <w:t>#</w:t>
      </w:r>
      <w:proofErr w:type="spellStart"/>
      <w:r>
        <w:t>endif</w:t>
      </w:r>
      <w:proofErr w:type="spellEnd"/>
      <w:r>
        <w:t xml:space="preserve"> /* </w:t>
      </w:r>
      <w:proofErr w:type="gramStart"/>
      <w:r>
        <w:t>defined(</w:t>
      </w:r>
      <w:proofErr w:type="gramEnd"/>
      <w:r>
        <w:t>____Braille__) */</w:t>
      </w:r>
    </w:p>
    <w:p w14:paraId="6BF95D3B" w14:textId="77777777" w:rsidR="00FB2C5E" w:rsidRDefault="00FB2C5E" w:rsidP="00FB2C5E"/>
    <w:p w14:paraId="587A94CC" w14:textId="77777777" w:rsidR="00FB2C5E" w:rsidRDefault="00FB2C5E" w:rsidP="00FB2C5E"/>
    <w:p w14:paraId="71AB3364" w14:textId="77777777" w:rsidR="00FB2C5E" w:rsidRDefault="00FB2C5E" w:rsidP="00FB2C5E"/>
    <w:p w14:paraId="4FDF8900" w14:textId="77777777" w:rsidR="00FB2C5E" w:rsidRDefault="00FB2C5E" w:rsidP="00FB2C5E"/>
    <w:p w14:paraId="4D97A0A3" w14:textId="77777777" w:rsidR="00FB2C5E" w:rsidRDefault="00FB2C5E" w:rsidP="00FB2C5E"/>
    <w:p w14:paraId="4CFA6CAC" w14:textId="77777777" w:rsidR="00FB2C5E" w:rsidRDefault="00FB2C5E" w:rsidP="00FB2C5E"/>
    <w:p w14:paraId="3E27EC0F" w14:textId="77777777" w:rsidR="00FB2C5E" w:rsidRDefault="00FB2C5E" w:rsidP="00FB2C5E"/>
    <w:p w14:paraId="1C97D2AB" w14:textId="77777777" w:rsidR="00FB2C5E" w:rsidRDefault="00FB2C5E" w:rsidP="00FB2C5E"/>
    <w:p w14:paraId="0779AE16" w14:textId="77777777" w:rsidR="00FB2C5E" w:rsidRDefault="00FB2C5E" w:rsidP="00FB2C5E"/>
    <w:p w14:paraId="62182BCD" w14:textId="77777777" w:rsidR="00FB2C5E" w:rsidRDefault="00FB2C5E" w:rsidP="00FB2C5E"/>
    <w:p w14:paraId="54553EF3" w14:textId="77777777" w:rsidR="00FB2C5E" w:rsidRDefault="00FB2C5E" w:rsidP="00FB2C5E"/>
    <w:p w14:paraId="655CC432" w14:textId="77777777" w:rsidR="00FB2C5E" w:rsidRDefault="00FB2C5E" w:rsidP="00FB2C5E"/>
    <w:p w14:paraId="32DF9CCA" w14:textId="77777777" w:rsidR="00FB2C5E" w:rsidRDefault="00FB2C5E" w:rsidP="00FB2C5E"/>
    <w:p w14:paraId="478EB711" w14:textId="77777777" w:rsidR="00FB2C5E" w:rsidRDefault="00FB2C5E" w:rsidP="00FB2C5E"/>
    <w:p w14:paraId="26BF8765" w14:textId="77777777" w:rsidR="00FB2C5E" w:rsidRDefault="00FB2C5E" w:rsidP="00FB2C5E">
      <w:r>
        <w:lastRenderedPageBreak/>
        <w:t>//</w:t>
      </w:r>
    </w:p>
    <w:p w14:paraId="1CB9F3AD" w14:textId="77777777" w:rsidR="00FB2C5E" w:rsidRDefault="00FB2C5E" w:rsidP="00FB2C5E">
      <w:r>
        <w:t>/</w:t>
      </w:r>
      <w:proofErr w:type="gramStart"/>
      <w:r>
        <w:t>/  ECE480</w:t>
      </w:r>
      <w:proofErr w:type="gramEnd"/>
      <w:r>
        <w:t>_3DBraille</w:t>
      </w:r>
    </w:p>
    <w:p w14:paraId="24C6005A" w14:textId="77777777" w:rsidR="00FB2C5E" w:rsidRDefault="00FB2C5E" w:rsidP="00FB2C5E">
      <w:r>
        <w:t>/</w:t>
      </w:r>
      <w:proofErr w:type="gramStart"/>
      <w:r>
        <w:t>/  Braille.cpp</w:t>
      </w:r>
      <w:proofErr w:type="gramEnd"/>
    </w:p>
    <w:p w14:paraId="5B0841A1" w14:textId="77777777" w:rsidR="00FB2C5E" w:rsidRDefault="00FB2C5E" w:rsidP="00FB2C5E">
      <w:r>
        <w:t>//</w:t>
      </w:r>
    </w:p>
    <w:p w14:paraId="66CA9B85" w14:textId="77777777" w:rsidR="00FB2C5E" w:rsidRDefault="00FB2C5E" w:rsidP="00FB2C5E">
      <w:r>
        <w:t>/</w:t>
      </w:r>
      <w:proofErr w:type="gramStart"/>
      <w:r>
        <w:t>/  Created</w:t>
      </w:r>
      <w:proofErr w:type="gramEnd"/>
      <w:r>
        <w:t xml:space="preserve"> by </w:t>
      </w:r>
      <w:proofErr w:type="spellStart"/>
      <w:r>
        <w:t>Kodai</w:t>
      </w:r>
      <w:proofErr w:type="spellEnd"/>
      <w:r>
        <w:t xml:space="preserve"> Ishikawa on 2/22/14.</w:t>
      </w:r>
    </w:p>
    <w:p w14:paraId="05BD3BF3" w14:textId="77777777" w:rsidR="00FB2C5E" w:rsidRDefault="00FB2C5E" w:rsidP="00FB2C5E">
      <w:r>
        <w:t>/</w:t>
      </w:r>
      <w:proofErr w:type="gramStart"/>
      <w:r>
        <w:t>/  Copyright</w:t>
      </w:r>
      <w:proofErr w:type="gramEnd"/>
      <w:r>
        <w:t xml:space="preserve"> (c) 2014 </w:t>
      </w:r>
      <w:proofErr w:type="spellStart"/>
      <w:r>
        <w:t>Kodai</w:t>
      </w:r>
      <w:proofErr w:type="spellEnd"/>
      <w:r>
        <w:t xml:space="preserve"> Ishikawa. All rights reserved.</w:t>
      </w:r>
    </w:p>
    <w:p w14:paraId="47B18BB4" w14:textId="77777777" w:rsidR="00FB2C5E" w:rsidRDefault="00FB2C5E" w:rsidP="00FB2C5E">
      <w:r>
        <w:t>//</w:t>
      </w:r>
    </w:p>
    <w:p w14:paraId="01495B9A" w14:textId="77777777" w:rsidR="00FB2C5E" w:rsidRDefault="00FB2C5E" w:rsidP="00FB2C5E"/>
    <w:p w14:paraId="764BC2F0" w14:textId="77777777" w:rsidR="00FB2C5E" w:rsidRDefault="00FB2C5E" w:rsidP="00FB2C5E">
      <w:r>
        <w:t>#include "</w:t>
      </w:r>
      <w:proofErr w:type="spellStart"/>
      <w:r>
        <w:t>Braille.h</w:t>
      </w:r>
      <w:proofErr w:type="spellEnd"/>
      <w:r>
        <w:t>"</w:t>
      </w:r>
    </w:p>
    <w:p w14:paraId="53826088" w14:textId="77777777" w:rsidR="00FB2C5E" w:rsidRDefault="00FB2C5E" w:rsidP="00FB2C5E"/>
    <w:p w14:paraId="4BBE23A3" w14:textId="77777777" w:rsidR="00FB2C5E" w:rsidRDefault="00FB2C5E" w:rsidP="00FB2C5E">
      <w:r>
        <w:t>Braille::</w:t>
      </w:r>
      <w:proofErr w:type="gramStart"/>
      <w:r>
        <w:t>Braille()</w:t>
      </w:r>
      <w:proofErr w:type="gramEnd"/>
    </w:p>
    <w:p w14:paraId="586A0313" w14:textId="77777777" w:rsidR="00FB2C5E" w:rsidRDefault="00FB2C5E" w:rsidP="00FB2C5E">
      <w:r>
        <w:t>{</w:t>
      </w:r>
    </w:p>
    <w:p w14:paraId="7604C817" w14:textId="77777777" w:rsidR="00FB2C5E" w:rsidRDefault="00FB2C5E" w:rsidP="00FB2C5E">
      <w:r>
        <w:tab/>
      </w:r>
      <w:proofErr w:type="spellStart"/>
      <w:proofErr w:type="gramStart"/>
      <w:r>
        <w:t>BrailleTable</w:t>
      </w:r>
      <w:proofErr w:type="spellEnd"/>
      <w:r>
        <w:t>[</w:t>
      </w:r>
      <w:proofErr w:type="gramEnd"/>
      <w:r>
        <w:t>"a"]="100000";</w:t>
      </w:r>
    </w:p>
    <w:p w14:paraId="307D128B" w14:textId="77777777" w:rsidR="00FB2C5E" w:rsidRDefault="00FB2C5E" w:rsidP="00FB2C5E">
      <w:r>
        <w:tab/>
      </w:r>
      <w:proofErr w:type="spellStart"/>
      <w:proofErr w:type="gramStart"/>
      <w:r>
        <w:t>BrailleTable</w:t>
      </w:r>
      <w:proofErr w:type="spellEnd"/>
      <w:r>
        <w:t>[</w:t>
      </w:r>
      <w:proofErr w:type="gramEnd"/>
      <w:r>
        <w:t>"b"]="110000";</w:t>
      </w:r>
    </w:p>
    <w:p w14:paraId="493D1F75" w14:textId="77777777" w:rsidR="00FB2C5E" w:rsidRDefault="00FB2C5E" w:rsidP="00FB2C5E">
      <w:r>
        <w:tab/>
      </w:r>
      <w:proofErr w:type="spellStart"/>
      <w:proofErr w:type="gramStart"/>
      <w:r>
        <w:t>BrailleTable</w:t>
      </w:r>
      <w:proofErr w:type="spellEnd"/>
      <w:r>
        <w:t>[</w:t>
      </w:r>
      <w:proofErr w:type="gramEnd"/>
      <w:r>
        <w:t>"c"]="100100";</w:t>
      </w:r>
    </w:p>
    <w:p w14:paraId="48ECB7DA" w14:textId="77777777" w:rsidR="00FB2C5E" w:rsidRDefault="00FB2C5E" w:rsidP="00FB2C5E">
      <w:r>
        <w:tab/>
      </w:r>
      <w:proofErr w:type="spellStart"/>
      <w:proofErr w:type="gramStart"/>
      <w:r>
        <w:t>BrailleTable</w:t>
      </w:r>
      <w:proofErr w:type="spellEnd"/>
      <w:r>
        <w:t>[</w:t>
      </w:r>
      <w:proofErr w:type="gramEnd"/>
      <w:r>
        <w:t>"d"]="100110";</w:t>
      </w:r>
    </w:p>
    <w:p w14:paraId="3C55F2B3" w14:textId="77777777" w:rsidR="00FB2C5E" w:rsidRDefault="00FB2C5E" w:rsidP="00FB2C5E">
      <w:r>
        <w:tab/>
      </w:r>
      <w:proofErr w:type="spellStart"/>
      <w:proofErr w:type="gramStart"/>
      <w:r>
        <w:t>BrailleTable</w:t>
      </w:r>
      <w:proofErr w:type="spellEnd"/>
      <w:r>
        <w:t>[</w:t>
      </w:r>
      <w:proofErr w:type="gramEnd"/>
      <w:r>
        <w:t>"e"]="100010";</w:t>
      </w:r>
    </w:p>
    <w:p w14:paraId="484C81F6" w14:textId="77777777" w:rsidR="00FB2C5E" w:rsidRDefault="00FB2C5E" w:rsidP="00FB2C5E">
      <w:r>
        <w:tab/>
      </w:r>
      <w:proofErr w:type="spellStart"/>
      <w:proofErr w:type="gramStart"/>
      <w:r>
        <w:t>BrailleTable</w:t>
      </w:r>
      <w:proofErr w:type="spellEnd"/>
      <w:r>
        <w:t>[</w:t>
      </w:r>
      <w:proofErr w:type="gramEnd"/>
      <w:r>
        <w:t>"f"]="110100";</w:t>
      </w:r>
    </w:p>
    <w:p w14:paraId="3A229867" w14:textId="77777777" w:rsidR="00FB2C5E" w:rsidRDefault="00FB2C5E" w:rsidP="00FB2C5E">
      <w:r>
        <w:tab/>
      </w:r>
      <w:proofErr w:type="spellStart"/>
      <w:proofErr w:type="gramStart"/>
      <w:r>
        <w:t>BrailleTable</w:t>
      </w:r>
      <w:proofErr w:type="spellEnd"/>
      <w:r>
        <w:t>[</w:t>
      </w:r>
      <w:proofErr w:type="gramEnd"/>
      <w:r>
        <w:t>"g"]="110110";</w:t>
      </w:r>
    </w:p>
    <w:p w14:paraId="5C3D7FAF" w14:textId="77777777" w:rsidR="00FB2C5E" w:rsidRDefault="00FB2C5E" w:rsidP="00FB2C5E">
      <w:r>
        <w:tab/>
      </w:r>
      <w:proofErr w:type="spellStart"/>
      <w:proofErr w:type="gramStart"/>
      <w:r>
        <w:t>BrailleTable</w:t>
      </w:r>
      <w:proofErr w:type="spellEnd"/>
      <w:r>
        <w:t>[</w:t>
      </w:r>
      <w:proofErr w:type="gramEnd"/>
      <w:r>
        <w:t>"h"]="110010";</w:t>
      </w:r>
    </w:p>
    <w:p w14:paraId="3E58355D" w14:textId="77777777" w:rsidR="00FB2C5E" w:rsidRDefault="00FB2C5E" w:rsidP="00FB2C5E">
      <w:r>
        <w:tab/>
      </w:r>
      <w:proofErr w:type="spellStart"/>
      <w:proofErr w:type="gramStart"/>
      <w:r>
        <w:t>BrailleTable</w:t>
      </w:r>
      <w:proofErr w:type="spellEnd"/>
      <w:r>
        <w:t>[</w:t>
      </w:r>
      <w:proofErr w:type="gramEnd"/>
      <w:r>
        <w:t>"</w:t>
      </w:r>
      <w:proofErr w:type="spellStart"/>
      <w:r>
        <w:t>i</w:t>
      </w:r>
      <w:proofErr w:type="spellEnd"/>
      <w:r>
        <w:t>"]="010100";</w:t>
      </w:r>
    </w:p>
    <w:p w14:paraId="590413FD" w14:textId="77777777" w:rsidR="00FB2C5E" w:rsidRDefault="00FB2C5E" w:rsidP="00FB2C5E">
      <w:r>
        <w:tab/>
      </w:r>
      <w:proofErr w:type="spellStart"/>
      <w:proofErr w:type="gramStart"/>
      <w:r>
        <w:t>BrailleTable</w:t>
      </w:r>
      <w:proofErr w:type="spellEnd"/>
      <w:r>
        <w:t>[</w:t>
      </w:r>
      <w:proofErr w:type="gramEnd"/>
      <w:r>
        <w:t>"j"]="010110";</w:t>
      </w:r>
    </w:p>
    <w:p w14:paraId="0C7FBDA2" w14:textId="77777777" w:rsidR="00FB2C5E" w:rsidRDefault="00FB2C5E" w:rsidP="00FB2C5E">
      <w:r>
        <w:tab/>
      </w:r>
      <w:proofErr w:type="spellStart"/>
      <w:proofErr w:type="gramStart"/>
      <w:r>
        <w:t>BrailleTable</w:t>
      </w:r>
      <w:proofErr w:type="spellEnd"/>
      <w:r>
        <w:t>[</w:t>
      </w:r>
      <w:proofErr w:type="gramEnd"/>
      <w:r>
        <w:t>"k"]="101000";</w:t>
      </w:r>
    </w:p>
    <w:p w14:paraId="1B9AB8D6" w14:textId="77777777" w:rsidR="00FB2C5E" w:rsidRDefault="00FB2C5E" w:rsidP="00FB2C5E">
      <w:r>
        <w:tab/>
      </w:r>
      <w:proofErr w:type="spellStart"/>
      <w:proofErr w:type="gramStart"/>
      <w:r>
        <w:t>BrailleTable</w:t>
      </w:r>
      <w:proofErr w:type="spellEnd"/>
      <w:r>
        <w:t>[</w:t>
      </w:r>
      <w:proofErr w:type="gramEnd"/>
      <w:r>
        <w:t>"l"]="111000";</w:t>
      </w:r>
    </w:p>
    <w:p w14:paraId="19B19A13" w14:textId="77777777" w:rsidR="00FB2C5E" w:rsidRDefault="00FB2C5E" w:rsidP="00FB2C5E">
      <w:r>
        <w:tab/>
      </w:r>
      <w:proofErr w:type="spellStart"/>
      <w:proofErr w:type="gramStart"/>
      <w:r>
        <w:t>BrailleTable</w:t>
      </w:r>
      <w:proofErr w:type="spellEnd"/>
      <w:r>
        <w:t>[</w:t>
      </w:r>
      <w:proofErr w:type="gramEnd"/>
      <w:r>
        <w:t>"m"]="101100";</w:t>
      </w:r>
    </w:p>
    <w:p w14:paraId="4D708472" w14:textId="77777777" w:rsidR="00FB2C5E" w:rsidRDefault="00FB2C5E" w:rsidP="00FB2C5E">
      <w:r>
        <w:tab/>
      </w:r>
      <w:proofErr w:type="spellStart"/>
      <w:proofErr w:type="gramStart"/>
      <w:r>
        <w:t>BrailleTable</w:t>
      </w:r>
      <w:proofErr w:type="spellEnd"/>
      <w:r>
        <w:t>[</w:t>
      </w:r>
      <w:proofErr w:type="gramEnd"/>
      <w:r>
        <w:t>"n"]="101110";</w:t>
      </w:r>
    </w:p>
    <w:p w14:paraId="7095F66F" w14:textId="77777777" w:rsidR="00FB2C5E" w:rsidRDefault="00FB2C5E" w:rsidP="00FB2C5E">
      <w:r>
        <w:tab/>
      </w:r>
      <w:proofErr w:type="spellStart"/>
      <w:proofErr w:type="gramStart"/>
      <w:r>
        <w:t>BrailleTable</w:t>
      </w:r>
      <w:proofErr w:type="spellEnd"/>
      <w:r>
        <w:t>[</w:t>
      </w:r>
      <w:proofErr w:type="gramEnd"/>
      <w:r>
        <w:t>"o"]="101010";</w:t>
      </w:r>
    </w:p>
    <w:p w14:paraId="441BE52E" w14:textId="77777777" w:rsidR="00FB2C5E" w:rsidRDefault="00FB2C5E" w:rsidP="00FB2C5E">
      <w:r>
        <w:tab/>
      </w:r>
      <w:proofErr w:type="spellStart"/>
      <w:proofErr w:type="gramStart"/>
      <w:r>
        <w:t>BrailleTable</w:t>
      </w:r>
      <w:proofErr w:type="spellEnd"/>
      <w:r>
        <w:t>[</w:t>
      </w:r>
      <w:proofErr w:type="gramEnd"/>
      <w:r>
        <w:t>"p"]="111100";</w:t>
      </w:r>
    </w:p>
    <w:p w14:paraId="7D33DC11" w14:textId="77777777" w:rsidR="00FB2C5E" w:rsidRDefault="00FB2C5E" w:rsidP="00FB2C5E">
      <w:r>
        <w:tab/>
      </w:r>
      <w:proofErr w:type="spellStart"/>
      <w:proofErr w:type="gramStart"/>
      <w:r>
        <w:t>BrailleTable</w:t>
      </w:r>
      <w:proofErr w:type="spellEnd"/>
      <w:r>
        <w:t>[</w:t>
      </w:r>
      <w:proofErr w:type="gramEnd"/>
      <w:r>
        <w:t>"q"]="111110";</w:t>
      </w:r>
    </w:p>
    <w:p w14:paraId="498E6785" w14:textId="77777777" w:rsidR="00FB2C5E" w:rsidRDefault="00FB2C5E" w:rsidP="00FB2C5E">
      <w:r>
        <w:tab/>
      </w:r>
      <w:proofErr w:type="spellStart"/>
      <w:proofErr w:type="gramStart"/>
      <w:r>
        <w:t>BrailleTable</w:t>
      </w:r>
      <w:proofErr w:type="spellEnd"/>
      <w:r>
        <w:t>[</w:t>
      </w:r>
      <w:proofErr w:type="gramEnd"/>
      <w:r>
        <w:t>"r"]="111010";</w:t>
      </w:r>
    </w:p>
    <w:p w14:paraId="77263028" w14:textId="77777777" w:rsidR="00FB2C5E" w:rsidRDefault="00FB2C5E" w:rsidP="00FB2C5E">
      <w:r>
        <w:tab/>
      </w:r>
      <w:proofErr w:type="spellStart"/>
      <w:proofErr w:type="gramStart"/>
      <w:r>
        <w:t>BrailleTable</w:t>
      </w:r>
      <w:proofErr w:type="spellEnd"/>
      <w:r>
        <w:t>[</w:t>
      </w:r>
      <w:proofErr w:type="gramEnd"/>
      <w:r>
        <w:t>"s"]="011100";</w:t>
      </w:r>
    </w:p>
    <w:p w14:paraId="0F125C61" w14:textId="77777777" w:rsidR="00FB2C5E" w:rsidRDefault="00FB2C5E" w:rsidP="00FB2C5E">
      <w:r>
        <w:tab/>
      </w:r>
      <w:proofErr w:type="spellStart"/>
      <w:proofErr w:type="gramStart"/>
      <w:r>
        <w:t>BrailleTable</w:t>
      </w:r>
      <w:proofErr w:type="spellEnd"/>
      <w:r>
        <w:t>[</w:t>
      </w:r>
      <w:proofErr w:type="gramEnd"/>
      <w:r>
        <w:t>"t"]="011110";</w:t>
      </w:r>
    </w:p>
    <w:p w14:paraId="4E6EB3CE" w14:textId="77777777" w:rsidR="00FB2C5E" w:rsidRDefault="00FB2C5E" w:rsidP="00FB2C5E">
      <w:r>
        <w:tab/>
      </w:r>
      <w:proofErr w:type="spellStart"/>
      <w:proofErr w:type="gramStart"/>
      <w:r>
        <w:t>BrailleTable</w:t>
      </w:r>
      <w:proofErr w:type="spellEnd"/>
      <w:r>
        <w:t>[</w:t>
      </w:r>
      <w:proofErr w:type="gramEnd"/>
      <w:r>
        <w:t>"u"]="101001";</w:t>
      </w:r>
    </w:p>
    <w:p w14:paraId="07F4B304" w14:textId="77777777" w:rsidR="00FB2C5E" w:rsidRDefault="00FB2C5E" w:rsidP="00FB2C5E">
      <w:r>
        <w:tab/>
      </w:r>
      <w:proofErr w:type="spellStart"/>
      <w:proofErr w:type="gramStart"/>
      <w:r>
        <w:t>BrailleTable</w:t>
      </w:r>
      <w:proofErr w:type="spellEnd"/>
      <w:r>
        <w:t>[</w:t>
      </w:r>
      <w:proofErr w:type="gramEnd"/>
      <w:r>
        <w:t>"v"]="111001";</w:t>
      </w:r>
    </w:p>
    <w:p w14:paraId="51845760" w14:textId="77777777" w:rsidR="00FB2C5E" w:rsidRDefault="00FB2C5E" w:rsidP="00FB2C5E">
      <w:r>
        <w:tab/>
      </w:r>
      <w:proofErr w:type="spellStart"/>
      <w:proofErr w:type="gramStart"/>
      <w:r>
        <w:t>BrailleTable</w:t>
      </w:r>
      <w:proofErr w:type="spellEnd"/>
      <w:r>
        <w:t>[</w:t>
      </w:r>
      <w:proofErr w:type="gramEnd"/>
      <w:r>
        <w:t>"w"]="010111";</w:t>
      </w:r>
    </w:p>
    <w:p w14:paraId="5D18DD2F" w14:textId="77777777" w:rsidR="00FB2C5E" w:rsidRDefault="00FB2C5E" w:rsidP="00FB2C5E">
      <w:r>
        <w:tab/>
      </w:r>
      <w:proofErr w:type="spellStart"/>
      <w:proofErr w:type="gramStart"/>
      <w:r>
        <w:t>BrailleTable</w:t>
      </w:r>
      <w:proofErr w:type="spellEnd"/>
      <w:r>
        <w:t>[</w:t>
      </w:r>
      <w:proofErr w:type="gramEnd"/>
      <w:r>
        <w:t>"x"]="101101";</w:t>
      </w:r>
    </w:p>
    <w:p w14:paraId="1DEA2FB7" w14:textId="77777777" w:rsidR="00FB2C5E" w:rsidRDefault="00FB2C5E" w:rsidP="00FB2C5E">
      <w:r>
        <w:tab/>
      </w:r>
      <w:proofErr w:type="spellStart"/>
      <w:proofErr w:type="gramStart"/>
      <w:r>
        <w:t>BrailleTable</w:t>
      </w:r>
      <w:proofErr w:type="spellEnd"/>
      <w:r>
        <w:t>[</w:t>
      </w:r>
      <w:proofErr w:type="gramEnd"/>
      <w:r>
        <w:t>"y"]="101111";</w:t>
      </w:r>
    </w:p>
    <w:p w14:paraId="3C353894" w14:textId="77777777" w:rsidR="00FB2C5E" w:rsidRDefault="00FB2C5E" w:rsidP="00FB2C5E">
      <w:r>
        <w:tab/>
      </w:r>
      <w:proofErr w:type="spellStart"/>
      <w:proofErr w:type="gramStart"/>
      <w:r>
        <w:t>BrailleTable</w:t>
      </w:r>
      <w:proofErr w:type="spellEnd"/>
      <w:r>
        <w:t>[</w:t>
      </w:r>
      <w:proofErr w:type="gramEnd"/>
      <w:r>
        <w:t>"z"]="101011";</w:t>
      </w:r>
    </w:p>
    <w:p w14:paraId="60C848FA" w14:textId="77777777" w:rsidR="00FB2C5E" w:rsidRDefault="00FB2C5E" w:rsidP="00FB2C5E"/>
    <w:p w14:paraId="7EA47609" w14:textId="77777777" w:rsidR="00FB2C5E" w:rsidRDefault="00FB2C5E" w:rsidP="00FB2C5E">
      <w:r>
        <w:tab/>
      </w:r>
      <w:proofErr w:type="spellStart"/>
      <w:proofErr w:type="gramStart"/>
      <w:r>
        <w:t>BrailleTable</w:t>
      </w:r>
      <w:proofErr w:type="spellEnd"/>
      <w:r>
        <w:t>[</w:t>
      </w:r>
      <w:proofErr w:type="gramEnd"/>
      <w:r>
        <w:t>"number"]="001111";</w:t>
      </w:r>
    </w:p>
    <w:p w14:paraId="06512199" w14:textId="77777777" w:rsidR="00FB2C5E" w:rsidRDefault="00FB2C5E" w:rsidP="00FB2C5E">
      <w:r>
        <w:tab/>
      </w:r>
      <w:proofErr w:type="spellStart"/>
      <w:proofErr w:type="gramStart"/>
      <w:r>
        <w:t>BrailleTable</w:t>
      </w:r>
      <w:proofErr w:type="spellEnd"/>
      <w:r>
        <w:t>[</w:t>
      </w:r>
      <w:proofErr w:type="gramEnd"/>
      <w:r>
        <w:t>"1"]="100000";</w:t>
      </w:r>
    </w:p>
    <w:p w14:paraId="71829477" w14:textId="77777777" w:rsidR="00FB2C5E" w:rsidRDefault="00FB2C5E" w:rsidP="00FB2C5E">
      <w:r>
        <w:tab/>
      </w:r>
      <w:proofErr w:type="spellStart"/>
      <w:proofErr w:type="gramStart"/>
      <w:r>
        <w:t>BrailleTable</w:t>
      </w:r>
      <w:proofErr w:type="spellEnd"/>
      <w:r>
        <w:t>[</w:t>
      </w:r>
      <w:proofErr w:type="gramEnd"/>
      <w:r>
        <w:t>"2"]="110000";</w:t>
      </w:r>
    </w:p>
    <w:p w14:paraId="398687AD" w14:textId="77777777" w:rsidR="00FB2C5E" w:rsidRDefault="00FB2C5E" w:rsidP="00FB2C5E">
      <w:r>
        <w:tab/>
      </w:r>
      <w:proofErr w:type="spellStart"/>
      <w:proofErr w:type="gramStart"/>
      <w:r>
        <w:t>BrailleTable</w:t>
      </w:r>
      <w:proofErr w:type="spellEnd"/>
      <w:r>
        <w:t>[</w:t>
      </w:r>
      <w:proofErr w:type="gramEnd"/>
      <w:r>
        <w:t>"3"]="100100";</w:t>
      </w:r>
    </w:p>
    <w:p w14:paraId="790FC7CB" w14:textId="77777777" w:rsidR="00FB2C5E" w:rsidRDefault="00FB2C5E" w:rsidP="00FB2C5E">
      <w:r>
        <w:tab/>
      </w:r>
      <w:proofErr w:type="spellStart"/>
      <w:proofErr w:type="gramStart"/>
      <w:r>
        <w:t>BrailleTable</w:t>
      </w:r>
      <w:proofErr w:type="spellEnd"/>
      <w:r>
        <w:t>[</w:t>
      </w:r>
      <w:proofErr w:type="gramEnd"/>
      <w:r>
        <w:t>"4"]="100110";</w:t>
      </w:r>
    </w:p>
    <w:p w14:paraId="6D70AFAE" w14:textId="77777777" w:rsidR="00FB2C5E" w:rsidRDefault="00FB2C5E" w:rsidP="00FB2C5E">
      <w:r>
        <w:tab/>
      </w:r>
      <w:proofErr w:type="spellStart"/>
      <w:proofErr w:type="gramStart"/>
      <w:r>
        <w:t>BrailleTable</w:t>
      </w:r>
      <w:proofErr w:type="spellEnd"/>
      <w:r>
        <w:t>[</w:t>
      </w:r>
      <w:proofErr w:type="gramEnd"/>
      <w:r>
        <w:t>"5"]="100010";</w:t>
      </w:r>
    </w:p>
    <w:p w14:paraId="171086A5" w14:textId="77777777" w:rsidR="00FB2C5E" w:rsidRDefault="00FB2C5E" w:rsidP="00FB2C5E">
      <w:r>
        <w:tab/>
      </w:r>
      <w:proofErr w:type="spellStart"/>
      <w:proofErr w:type="gramStart"/>
      <w:r>
        <w:t>BrailleTable</w:t>
      </w:r>
      <w:proofErr w:type="spellEnd"/>
      <w:r>
        <w:t>[</w:t>
      </w:r>
      <w:proofErr w:type="gramEnd"/>
      <w:r>
        <w:t>"6"]="110100";</w:t>
      </w:r>
    </w:p>
    <w:p w14:paraId="700A3916" w14:textId="77777777" w:rsidR="00FB2C5E" w:rsidRDefault="00FB2C5E" w:rsidP="00FB2C5E">
      <w:r>
        <w:lastRenderedPageBreak/>
        <w:tab/>
      </w:r>
      <w:proofErr w:type="spellStart"/>
      <w:proofErr w:type="gramStart"/>
      <w:r>
        <w:t>BrailleTable</w:t>
      </w:r>
      <w:proofErr w:type="spellEnd"/>
      <w:r>
        <w:t>[</w:t>
      </w:r>
      <w:proofErr w:type="gramEnd"/>
      <w:r>
        <w:t>"7"]="110110";</w:t>
      </w:r>
    </w:p>
    <w:p w14:paraId="533CF654" w14:textId="77777777" w:rsidR="00FB2C5E" w:rsidRDefault="00FB2C5E" w:rsidP="00FB2C5E">
      <w:r>
        <w:tab/>
      </w:r>
      <w:proofErr w:type="spellStart"/>
      <w:proofErr w:type="gramStart"/>
      <w:r>
        <w:t>BrailleTable</w:t>
      </w:r>
      <w:proofErr w:type="spellEnd"/>
      <w:r>
        <w:t>[</w:t>
      </w:r>
      <w:proofErr w:type="gramEnd"/>
      <w:r>
        <w:t>"8"]="110010";</w:t>
      </w:r>
    </w:p>
    <w:p w14:paraId="64C2DFBC" w14:textId="77777777" w:rsidR="00FB2C5E" w:rsidRDefault="00FB2C5E" w:rsidP="00FB2C5E">
      <w:r>
        <w:tab/>
      </w:r>
      <w:proofErr w:type="spellStart"/>
      <w:proofErr w:type="gramStart"/>
      <w:r>
        <w:t>BrailleTable</w:t>
      </w:r>
      <w:proofErr w:type="spellEnd"/>
      <w:r>
        <w:t>[</w:t>
      </w:r>
      <w:proofErr w:type="gramEnd"/>
      <w:r>
        <w:t>"9"]="010100";</w:t>
      </w:r>
    </w:p>
    <w:p w14:paraId="230E2CBB" w14:textId="77777777" w:rsidR="00FB2C5E" w:rsidRDefault="00FB2C5E" w:rsidP="00FB2C5E">
      <w:r>
        <w:tab/>
      </w:r>
      <w:proofErr w:type="spellStart"/>
      <w:proofErr w:type="gramStart"/>
      <w:r>
        <w:t>BrailleTable</w:t>
      </w:r>
      <w:proofErr w:type="spellEnd"/>
      <w:r>
        <w:t>[</w:t>
      </w:r>
      <w:proofErr w:type="gramEnd"/>
      <w:r>
        <w:t>"0"]="010110";</w:t>
      </w:r>
    </w:p>
    <w:p w14:paraId="71D6B7F4" w14:textId="77777777" w:rsidR="00FB2C5E" w:rsidRDefault="00FB2C5E" w:rsidP="00FB2C5E"/>
    <w:p w14:paraId="555C0A6B" w14:textId="77777777" w:rsidR="00FB2C5E" w:rsidRDefault="00FB2C5E" w:rsidP="00FB2C5E">
      <w:r>
        <w:tab/>
      </w:r>
      <w:proofErr w:type="spellStart"/>
      <w:proofErr w:type="gramStart"/>
      <w:r>
        <w:t>BrailleTable</w:t>
      </w:r>
      <w:proofErr w:type="spellEnd"/>
      <w:r>
        <w:t>[</w:t>
      </w:r>
      <w:proofErr w:type="gramEnd"/>
      <w:r>
        <w:t>"uppercase"]="000001";</w:t>
      </w:r>
    </w:p>
    <w:p w14:paraId="47089199" w14:textId="77777777" w:rsidR="00FB2C5E" w:rsidRDefault="00FB2C5E" w:rsidP="00FB2C5E">
      <w:r>
        <w:t>}</w:t>
      </w:r>
    </w:p>
    <w:p w14:paraId="2EC6758C" w14:textId="77777777" w:rsidR="00FB2C5E" w:rsidRDefault="00FB2C5E" w:rsidP="00FB2C5E"/>
    <w:p w14:paraId="0E9842F8" w14:textId="77777777" w:rsidR="00FB2C5E" w:rsidRDefault="00FB2C5E" w:rsidP="00FB2C5E">
      <w:proofErr w:type="gramStart"/>
      <w:r>
        <w:t>string</w:t>
      </w:r>
      <w:proofErr w:type="gramEnd"/>
      <w:r>
        <w:t xml:space="preserve"> Braille::</w:t>
      </w:r>
      <w:proofErr w:type="spellStart"/>
      <w:r>
        <w:t>GetSymbol</w:t>
      </w:r>
      <w:proofErr w:type="spellEnd"/>
      <w:r>
        <w:t>(string dots)</w:t>
      </w:r>
    </w:p>
    <w:p w14:paraId="024DE609" w14:textId="77777777" w:rsidR="00FB2C5E" w:rsidRDefault="00FB2C5E" w:rsidP="00FB2C5E">
      <w:r>
        <w:t>{</w:t>
      </w:r>
    </w:p>
    <w:p w14:paraId="017E94C1" w14:textId="77777777" w:rsidR="00FB2C5E" w:rsidRDefault="00FB2C5E" w:rsidP="00FB2C5E">
      <w:r>
        <w:t xml:space="preserve">    </w:t>
      </w:r>
      <w:proofErr w:type="gramStart"/>
      <w:r>
        <w:t>for</w:t>
      </w:r>
      <w:proofErr w:type="gramEnd"/>
      <w:r>
        <w:t xml:space="preserve"> (map&lt;</w:t>
      </w:r>
      <w:proofErr w:type="spellStart"/>
      <w:r>
        <w:t>string,string</w:t>
      </w:r>
      <w:proofErr w:type="spellEnd"/>
      <w:r>
        <w:t xml:space="preserve">&gt;::iterator it = </w:t>
      </w:r>
      <w:proofErr w:type="spellStart"/>
      <w:r>
        <w:t>BrailleTable.begin</w:t>
      </w:r>
      <w:proofErr w:type="spellEnd"/>
      <w:r>
        <w:t xml:space="preserve">(); it != </w:t>
      </w:r>
      <w:proofErr w:type="spellStart"/>
      <w:r>
        <w:t>BrailleTable.end</w:t>
      </w:r>
      <w:proofErr w:type="spellEnd"/>
      <w:r>
        <w:t>(); ++it)</w:t>
      </w:r>
    </w:p>
    <w:p w14:paraId="701D6D68" w14:textId="77777777" w:rsidR="00FB2C5E" w:rsidRDefault="00FB2C5E" w:rsidP="00FB2C5E">
      <w:r>
        <w:t xml:space="preserve">    {</w:t>
      </w:r>
    </w:p>
    <w:p w14:paraId="33FB0F95" w14:textId="77777777" w:rsidR="00FB2C5E" w:rsidRDefault="00FB2C5E" w:rsidP="00FB2C5E">
      <w:r>
        <w:t xml:space="preserve">        </w:t>
      </w:r>
      <w:proofErr w:type="gramStart"/>
      <w:r>
        <w:t>if</w:t>
      </w:r>
      <w:proofErr w:type="gramEnd"/>
      <w:r>
        <w:t xml:space="preserve"> (it-&gt;second == dots)</w:t>
      </w:r>
    </w:p>
    <w:p w14:paraId="4191A803" w14:textId="77777777" w:rsidR="00FB2C5E" w:rsidRDefault="00FB2C5E" w:rsidP="00FB2C5E">
      <w:r>
        <w:t xml:space="preserve">        {</w:t>
      </w:r>
    </w:p>
    <w:p w14:paraId="0BE74F9D" w14:textId="77777777" w:rsidR="00FB2C5E" w:rsidRDefault="00FB2C5E" w:rsidP="00FB2C5E">
      <w:r>
        <w:t xml:space="preserve">            </w:t>
      </w:r>
      <w:proofErr w:type="gramStart"/>
      <w:r>
        <w:t>return</w:t>
      </w:r>
      <w:proofErr w:type="gramEnd"/>
      <w:r>
        <w:t xml:space="preserve"> it-&gt;first;</w:t>
      </w:r>
    </w:p>
    <w:p w14:paraId="43E5E951" w14:textId="77777777" w:rsidR="00FB2C5E" w:rsidRDefault="00FB2C5E" w:rsidP="00FB2C5E">
      <w:r>
        <w:t xml:space="preserve">        }</w:t>
      </w:r>
    </w:p>
    <w:p w14:paraId="66349380" w14:textId="77777777" w:rsidR="00FB2C5E" w:rsidRDefault="00FB2C5E" w:rsidP="00FB2C5E">
      <w:r>
        <w:t xml:space="preserve">    }</w:t>
      </w:r>
    </w:p>
    <w:p w14:paraId="0A0B95DB" w14:textId="77777777" w:rsidR="00FB2C5E" w:rsidRDefault="00FB2C5E" w:rsidP="00FB2C5E">
      <w:r>
        <w:tab/>
      </w:r>
      <w:proofErr w:type="gramStart"/>
      <w:r>
        <w:t>return</w:t>
      </w:r>
      <w:proofErr w:type="gramEnd"/>
      <w:r>
        <w:t xml:space="preserve"> "";</w:t>
      </w:r>
    </w:p>
    <w:p w14:paraId="7980ABCD" w14:textId="77777777" w:rsidR="00FB2C5E" w:rsidRDefault="00FB2C5E" w:rsidP="00FB2C5E">
      <w:r>
        <w:t>}</w:t>
      </w:r>
    </w:p>
    <w:p w14:paraId="584BCEFB" w14:textId="77777777" w:rsidR="00FB2C5E" w:rsidRDefault="00FB2C5E" w:rsidP="00FB2C5E"/>
    <w:p w14:paraId="6F506898" w14:textId="77777777" w:rsidR="00FB2C5E" w:rsidRDefault="00FB2C5E" w:rsidP="00FB2C5E">
      <w:proofErr w:type="gramStart"/>
      <w:r>
        <w:t>string</w:t>
      </w:r>
      <w:proofErr w:type="gramEnd"/>
      <w:r>
        <w:t xml:space="preserve"> Braille::</w:t>
      </w:r>
      <w:proofErr w:type="spellStart"/>
      <w:r>
        <w:t>GetBraille</w:t>
      </w:r>
      <w:proofErr w:type="spellEnd"/>
      <w:r>
        <w:t>(string symbol)</w:t>
      </w:r>
    </w:p>
    <w:p w14:paraId="7AC98142" w14:textId="77777777" w:rsidR="00FB2C5E" w:rsidRDefault="00FB2C5E" w:rsidP="00FB2C5E">
      <w:r>
        <w:t>{</w:t>
      </w:r>
    </w:p>
    <w:p w14:paraId="1F70AC80" w14:textId="77777777" w:rsidR="00FB2C5E" w:rsidRDefault="00FB2C5E" w:rsidP="00FB2C5E">
      <w:r>
        <w:tab/>
      </w:r>
      <w:proofErr w:type="gramStart"/>
      <w:r>
        <w:t>return</w:t>
      </w:r>
      <w:proofErr w:type="gramEnd"/>
      <w:r>
        <w:t xml:space="preserve"> </w:t>
      </w:r>
      <w:proofErr w:type="spellStart"/>
      <w:r>
        <w:t>BrailleTable.find</w:t>
      </w:r>
      <w:proofErr w:type="spellEnd"/>
      <w:r>
        <w:t>(symbol)-&gt;second;</w:t>
      </w:r>
    </w:p>
    <w:p w14:paraId="4911DE2B" w14:textId="40967727" w:rsidR="00FB2C5E" w:rsidRDefault="00FB2C5E" w:rsidP="00FB2C5E">
      <w:r>
        <w:t>}</w:t>
      </w:r>
    </w:p>
    <w:p w14:paraId="6765E609" w14:textId="77777777" w:rsidR="00FB2C5E" w:rsidRDefault="00FB2C5E" w:rsidP="00FB2C5E"/>
    <w:p w14:paraId="4B36E36D" w14:textId="77777777" w:rsidR="00FB2C5E" w:rsidRDefault="00FB2C5E" w:rsidP="00FB2C5E"/>
    <w:p w14:paraId="13BFA59E" w14:textId="77777777" w:rsidR="00FB2C5E" w:rsidRDefault="00FB2C5E" w:rsidP="00FB2C5E"/>
    <w:p w14:paraId="3A4149C8" w14:textId="77777777" w:rsidR="00FB2C5E" w:rsidRDefault="00FB2C5E" w:rsidP="00FB2C5E"/>
    <w:p w14:paraId="75B85E03" w14:textId="77777777" w:rsidR="00FB2C5E" w:rsidRDefault="00FB2C5E" w:rsidP="00FB2C5E"/>
    <w:p w14:paraId="3CFB898F" w14:textId="77777777" w:rsidR="00FB2C5E" w:rsidRDefault="00FB2C5E" w:rsidP="00FB2C5E"/>
    <w:p w14:paraId="18D8FF27" w14:textId="77777777" w:rsidR="00FB2C5E" w:rsidRDefault="00FB2C5E" w:rsidP="00FB2C5E"/>
    <w:p w14:paraId="57C14A97" w14:textId="77777777" w:rsidR="00FB2C5E" w:rsidRDefault="00FB2C5E" w:rsidP="00FB2C5E"/>
    <w:p w14:paraId="2D577160" w14:textId="77777777" w:rsidR="00FB2C5E" w:rsidRDefault="00FB2C5E" w:rsidP="00FB2C5E"/>
    <w:p w14:paraId="0EA546A5" w14:textId="77777777" w:rsidR="00FB2C5E" w:rsidRDefault="00FB2C5E" w:rsidP="00FB2C5E"/>
    <w:p w14:paraId="7593E874" w14:textId="77777777" w:rsidR="00FB2C5E" w:rsidRDefault="00FB2C5E" w:rsidP="00FB2C5E"/>
    <w:p w14:paraId="4649930A" w14:textId="77777777" w:rsidR="00FB2C5E" w:rsidRDefault="00FB2C5E" w:rsidP="00FB2C5E"/>
    <w:p w14:paraId="0F9ACBDD" w14:textId="77777777" w:rsidR="00FB2C5E" w:rsidRDefault="00FB2C5E" w:rsidP="00FB2C5E"/>
    <w:p w14:paraId="408B9FF9" w14:textId="77777777" w:rsidR="00FB2C5E" w:rsidRDefault="00FB2C5E" w:rsidP="00FB2C5E"/>
    <w:p w14:paraId="4784E042" w14:textId="77777777" w:rsidR="00FB2C5E" w:rsidRDefault="00FB2C5E" w:rsidP="00FB2C5E"/>
    <w:p w14:paraId="4F9C24C9" w14:textId="77777777" w:rsidR="00FB2C5E" w:rsidRDefault="00FB2C5E" w:rsidP="00FB2C5E"/>
    <w:p w14:paraId="343C0092" w14:textId="77777777" w:rsidR="00FB2C5E" w:rsidRDefault="00FB2C5E" w:rsidP="00FB2C5E"/>
    <w:p w14:paraId="7CEEBACD" w14:textId="77777777" w:rsidR="00FB2C5E" w:rsidRDefault="00FB2C5E" w:rsidP="00FB2C5E"/>
    <w:p w14:paraId="6D813B89" w14:textId="77777777" w:rsidR="00FB2C5E" w:rsidRDefault="00FB2C5E" w:rsidP="00FB2C5E"/>
    <w:p w14:paraId="11D5FAB9" w14:textId="77777777" w:rsidR="00FB2C5E" w:rsidRDefault="00FB2C5E" w:rsidP="00FB2C5E"/>
    <w:p w14:paraId="590039BC" w14:textId="77777777" w:rsidR="00FB2C5E" w:rsidRDefault="00FB2C5E" w:rsidP="00FB2C5E"/>
    <w:p w14:paraId="3061F3F2" w14:textId="77777777" w:rsidR="00FB2C5E" w:rsidRDefault="00FB2C5E" w:rsidP="00FB2C5E">
      <w:r>
        <w:lastRenderedPageBreak/>
        <w:t>/*</w:t>
      </w:r>
    </w:p>
    <w:p w14:paraId="38D86A86" w14:textId="77777777" w:rsidR="00FB2C5E" w:rsidRDefault="00FB2C5E" w:rsidP="00FB2C5E">
      <w:r>
        <w:t xml:space="preserve"> * </w:t>
      </w:r>
      <w:proofErr w:type="spellStart"/>
      <w:r>
        <w:t>Servocontrol</w:t>
      </w:r>
      <w:proofErr w:type="spellEnd"/>
    </w:p>
    <w:p w14:paraId="617B67D3" w14:textId="77777777" w:rsidR="00FB2C5E" w:rsidRDefault="00FB2C5E" w:rsidP="00FB2C5E">
      <w:r>
        <w:t xml:space="preserve"> */</w:t>
      </w:r>
    </w:p>
    <w:p w14:paraId="564AFEFD" w14:textId="77777777" w:rsidR="00FB2C5E" w:rsidRDefault="00FB2C5E" w:rsidP="00FB2C5E"/>
    <w:p w14:paraId="16251AFC" w14:textId="77777777" w:rsidR="00FB2C5E" w:rsidRDefault="00FB2C5E" w:rsidP="00FB2C5E">
      <w:r>
        <w:t>// Use the included processing code serial library</w:t>
      </w:r>
    </w:p>
    <w:p w14:paraId="2888FEAE" w14:textId="77777777" w:rsidR="00FB2C5E" w:rsidRDefault="00FB2C5E" w:rsidP="00FB2C5E">
      <w:proofErr w:type="gramStart"/>
      <w:r>
        <w:t>import</w:t>
      </w:r>
      <w:proofErr w:type="gramEnd"/>
      <w:r>
        <w:t xml:space="preserve"> </w:t>
      </w:r>
      <w:proofErr w:type="spellStart"/>
      <w:r>
        <w:t>processing.serial</w:t>
      </w:r>
      <w:proofErr w:type="spellEnd"/>
      <w:r>
        <w:t xml:space="preserve">.*;     </w:t>
      </w:r>
    </w:p>
    <w:p w14:paraId="2A9F177A" w14:textId="77777777" w:rsidR="00FB2C5E" w:rsidRDefault="00FB2C5E" w:rsidP="00FB2C5E">
      <w:proofErr w:type="gramStart"/>
      <w:r>
        <w:t>import</w:t>
      </w:r>
      <w:proofErr w:type="gramEnd"/>
      <w:r>
        <w:t xml:space="preserve"> </w:t>
      </w:r>
      <w:proofErr w:type="spellStart"/>
      <w:r>
        <w:t>cc.arduino</w:t>
      </w:r>
      <w:proofErr w:type="spellEnd"/>
      <w:r>
        <w:t>.*;</w:t>
      </w:r>
    </w:p>
    <w:p w14:paraId="34547AFD" w14:textId="77777777" w:rsidR="00FB2C5E" w:rsidRDefault="00FB2C5E" w:rsidP="00FB2C5E"/>
    <w:p w14:paraId="27FF0352" w14:textId="77777777" w:rsidR="00FB2C5E" w:rsidRDefault="00FB2C5E" w:rsidP="00FB2C5E">
      <w:r>
        <w:t xml:space="preserve">Arduino </w:t>
      </w:r>
      <w:proofErr w:type="spellStart"/>
      <w:r>
        <w:t>arduino</w:t>
      </w:r>
      <w:proofErr w:type="spellEnd"/>
      <w:r>
        <w:t xml:space="preserve">; //creates </w:t>
      </w:r>
      <w:proofErr w:type="spellStart"/>
      <w:r>
        <w:t>arduino</w:t>
      </w:r>
      <w:proofErr w:type="spellEnd"/>
      <w:r>
        <w:t xml:space="preserve"> object</w:t>
      </w:r>
    </w:p>
    <w:p w14:paraId="7D2F183C" w14:textId="77777777" w:rsidR="00FB2C5E" w:rsidRDefault="00FB2C5E" w:rsidP="00FB2C5E"/>
    <w:p w14:paraId="12C19F86" w14:textId="77777777" w:rsidR="00FB2C5E" w:rsidRDefault="00FB2C5E" w:rsidP="00FB2C5E">
      <w:proofErr w:type="spellStart"/>
      <w:proofErr w:type="gramStart"/>
      <w:r>
        <w:t>int</w:t>
      </w:r>
      <w:proofErr w:type="spellEnd"/>
      <w:proofErr w:type="gramEnd"/>
      <w:r>
        <w:t xml:space="preserve"> servo1Pin = 7;</w:t>
      </w:r>
    </w:p>
    <w:p w14:paraId="2911968C" w14:textId="77777777" w:rsidR="00FB2C5E" w:rsidRDefault="00FB2C5E" w:rsidP="00FB2C5E">
      <w:proofErr w:type="spellStart"/>
      <w:proofErr w:type="gramStart"/>
      <w:r>
        <w:t>int</w:t>
      </w:r>
      <w:proofErr w:type="spellEnd"/>
      <w:proofErr w:type="gramEnd"/>
      <w:r>
        <w:t xml:space="preserve"> servo2Pin = 6;</w:t>
      </w:r>
    </w:p>
    <w:p w14:paraId="22C93B8C" w14:textId="77777777" w:rsidR="00FB2C5E" w:rsidRDefault="00FB2C5E" w:rsidP="00FB2C5E">
      <w:proofErr w:type="spellStart"/>
      <w:proofErr w:type="gramStart"/>
      <w:r>
        <w:t>int</w:t>
      </w:r>
      <w:proofErr w:type="spellEnd"/>
      <w:proofErr w:type="gramEnd"/>
      <w:r>
        <w:t xml:space="preserve"> servo3Pin = 5;</w:t>
      </w:r>
    </w:p>
    <w:p w14:paraId="1CFE36AA" w14:textId="77777777" w:rsidR="00FB2C5E" w:rsidRDefault="00FB2C5E" w:rsidP="00FB2C5E">
      <w:proofErr w:type="spellStart"/>
      <w:proofErr w:type="gramStart"/>
      <w:r>
        <w:t>int</w:t>
      </w:r>
      <w:proofErr w:type="spellEnd"/>
      <w:proofErr w:type="gramEnd"/>
      <w:r>
        <w:t xml:space="preserve"> servo4Pin = 4;</w:t>
      </w:r>
    </w:p>
    <w:p w14:paraId="5F83D233" w14:textId="77777777" w:rsidR="00FB2C5E" w:rsidRDefault="00FB2C5E" w:rsidP="00FB2C5E">
      <w:proofErr w:type="spellStart"/>
      <w:proofErr w:type="gramStart"/>
      <w:r>
        <w:t>int</w:t>
      </w:r>
      <w:proofErr w:type="spellEnd"/>
      <w:proofErr w:type="gramEnd"/>
      <w:r>
        <w:t xml:space="preserve"> pot1Pin = 0;</w:t>
      </w:r>
    </w:p>
    <w:p w14:paraId="5F23E271" w14:textId="77777777" w:rsidR="00FB2C5E" w:rsidRDefault="00FB2C5E" w:rsidP="00FB2C5E">
      <w:proofErr w:type="spellStart"/>
      <w:proofErr w:type="gramStart"/>
      <w:r>
        <w:t>int</w:t>
      </w:r>
      <w:proofErr w:type="spellEnd"/>
      <w:proofErr w:type="gramEnd"/>
      <w:r>
        <w:t xml:space="preserve"> pot2Pin = 1;</w:t>
      </w:r>
    </w:p>
    <w:p w14:paraId="7EB2E2D0" w14:textId="77777777" w:rsidR="00FB2C5E" w:rsidRDefault="00FB2C5E" w:rsidP="00FB2C5E">
      <w:proofErr w:type="spellStart"/>
      <w:proofErr w:type="gramStart"/>
      <w:r>
        <w:t>int</w:t>
      </w:r>
      <w:proofErr w:type="spellEnd"/>
      <w:proofErr w:type="gramEnd"/>
      <w:r>
        <w:t xml:space="preserve"> servo3stop = 94;</w:t>
      </w:r>
    </w:p>
    <w:p w14:paraId="2FB436A1" w14:textId="77777777" w:rsidR="00FB2C5E" w:rsidRDefault="00FB2C5E" w:rsidP="00FB2C5E">
      <w:proofErr w:type="spellStart"/>
      <w:proofErr w:type="gramStart"/>
      <w:r>
        <w:t>int</w:t>
      </w:r>
      <w:proofErr w:type="spellEnd"/>
      <w:proofErr w:type="gramEnd"/>
      <w:r>
        <w:t xml:space="preserve"> servo4stop = 95;</w:t>
      </w:r>
    </w:p>
    <w:p w14:paraId="2FA09C13" w14:textId="77777777" w:rsidR="00FB2C5E" w:rsidRDefault="00FB2C5E" w:rsidP="00FB2C5E"/>
    <w:p w14:paraId="3F9059B9" w14:textId="77777777" w:rsidR="00FB2C5E" w:rsidRDefault="00FB2C5E" w:rsidP="00FB2C5E">
      <w:proofErr w:type="spellStart"/>
      <w:proofErr w:type="gramStart"/>
      <w:r>
        <w:t>boolean</w:t>
      </w:r>
      <w:proofErr w:type="spellEnd"/>
      <w:proofErr w:type="gramEnd"/>
      <w:r>
        <w:t xml:space="preserve"> reset, ready, </w:t>
      </w:r>
      <w:proofErr w:type="spellStart"/>
      <w:r>
        <w:t>printZ</w:t>
      </w:r>
      <w:proofErr w:type="spellEnd"/>
      <w:r>
        <w:t>, done;</w:t>
      </w:r>
    </w:p>
    <w:p w14:paraId="1FCED95D" w14:textId="77777777" w:rsidR="00FB2C5E" w:rsidRDefault="00FB2C5E" w:rsidP="00FB2C5E">
      <w:proofErr w:type="spellStart"/>
      <w:proofErr w:type="gramStart"/>
      <w:r>
        <w:t>boolean</w:t>
      </w:r>
      <w:proofErr w:type="spellEnd"/>
      <w:proofErr w:type="gramEnd"/>
      <w:r>
        <w:t xml:space="preserve"> </w:t>
      </w:r>
      <w:proofErr w:type="spellStart"/>
      <w:r>
        <w:t>forwardx</w:t>
      </w:r>
      <w:proofErr w:type="spellEnd"/>
      <w:r>
        <w:t xml:space="preserve">, </w:t>
      </w:r>
      <w:proofErr w:type="spellStart"/>
      <w:r>
        <w:t>backwardx</w:t>
      </w:r>
      <w:proofErr w:type="spellEnd"/>
      <w:r>
        <w:t>;</w:t>
      </w:r>
    </w:p>
    <w:p w14:paraId="5D757F61" w14:textId="77777777" w:rsidR="00FB2C5E" w:rsidRDefault="00FB2C5E" w:rsidP="00FB2C5E">
      <w:proofErr w:type="spellStart"/>
      <w:proofErr w:type="gramStart"/>
      <w:r>
        <w:t>boolean</w:t>
      </w:r>
      <w:proofErr w:type="spellEnd"/>
      <w:proofErr w:type="gramEnd"/>
      <w:r>
        <w:t xml:space="preserve"> </w:t>
      </w:r>
      <w:proofErr w:type="spellStart"/>
      <w:r>
        <w:t>forwardy</w:t>
      </w:r>
      <w:proofErr w:type="spellEnd"/>
      <w:r>
        <w:t xml:space="preserve">, </w:t>
      </w:r>
      <w:proofErr w:type="spellStart"/>
      <w:r>
        <w:t>backwardy</w:t>
      </w:r>
      <w:proofErr w:type="spellEnd"/>
      <w:r>
        <w:t>;</w:t>
      </w:r>
    </w:p>
    <w:p w14:paraId="7FA487B9" w14:textId="77777777" w:rsidR="00FB2C5E" w:rsidRDefault="00FB2C5E" w:rsidP="00FB2C5E">
      <w:proofErr w:type="spellStart"/>
      <w:proofErr w:type="gramStart"/>
      <w:r>
        <w:t>int</w:t>
      </w:r>
      <w:proofErr w:type="spellEnd"/>
      <w:proofErr w:type="gramEnd"/>
      <w:r>
        <w:t xml:space="preserve"> </w:t>
      </w:r>
      <w:proofErr w:type="spellStart"/>
      <w:r>
        <w:t>xlocation</w:t>
      </w:r>
      <w:proofErr w:type="spellEnd"/>
      <w:r>
        <w:t xml:space="preserve">, </w:t>
      </w:r>
      <w:proofErr w:type="spellStart"/>
      <w:r>
        <w:t>ylocation</w:t>
      </w:r>
      <w:proofErr w:type="spellEnd"/>
      <w:r>
        <w:t>;</w:t>
      </w:r>
    </w:p>
    <w:p w14:paraId="65F7BC17" w14:textId="77777777" w:rsidR="00FB2C5E" w:rsidRDefault="00FB2C5E" w:rsidP="00FB2C5E">
      <w:proofErr w:type="spellStart"/>
      <w:proofErr w:type="gramStart"/>
      <w:r>
        <w:t>int</w:t>
      </w:r>
      <w:proofErr w:type="spellEnd"/>
      <w:proofErr w:type="gramEnd"/>
      <w:r>
        <w:t xml:space="preserve"> </w:t>
      </w:r>
      <w:proofErr w:type="spellStart"/>
      <w:r>
        <w:t>xindex</w:t>
      </w:r>
      <w:proofErr w:type="spellEnd"/>
      <w:r>
        <w:t xml:space="preserve">, </w:t>
      </w:r>
      <w:proofErr w:type="spellStart"/>
      <w:r>
        <w:t>yindex</w:t>
      </w:r>
      <w:proofErr w:type="spellEnd"/>
      <w:r>
        <w:t>;</w:t>
      </w:r>
    </w:p>
    <w:p w14:paraId="6BF7B02B" w14:textId="77777777" w:rsidR="00FB2C5E" w:rsidRDefault="00FB2C5E" w:rsidP="00FB2C5E">
      <w:proofErr w:type="spellStart"/>
      <w:proofErr w:type="gramStart"/>
      <w:r>
        <w:t>boolean</w:t>
      </w:r>
      <w:proofErr w:type="spellEnd"/>
      <w:proofErr w:type="gramEnd"/>
      <w:r>
        <w:t xml:space="preserve"> latch, hold;</w:t>
      </w:r>
    </w:p>
    <w:p w14:paraId="182E5E74" w14:textId="77777777" w:rsidR="00FB2C5E" w:rsidRDefault="00FB2C5E" w:rsidP="00FB2C5E"/>
    <w:p w14:paraId="45EA534B" w14:textId="77777777" w:rsidR="00FB2C5E" w:rsidRDefault="00FB2C5E" w:rsidP="00FB2C5E">
      <w:proofErr w:type="spellStart"/>
      <w:proofErr w:type="gramStart"/>
      <w:r>
        <w:t>int</w:t>
      </w:r>
      <w:proofErr w:type="spellEnd"/>
      <w:proofErr w:type="gramEnd"/>
      <w:r>
        <w:t xml:space="preserve"> </w:t>
      </w:r>
      <w:proofErr w:type="spellStart"/>
      <w:r>
        <w:t>xpins</w:t>
      </w:r>
      <w:proofErr w:type="spellEnd"/>
      <w:r>
        <w:t xml:space="preserve"> = 32;// Number of x pins</w:t>
      </w:r>
    </w:p>
    <w:p w14:paraId="498A4534" w14:textId="77777777" w:rsidR="00FB2C5E" w:rsidRDefault="00FB2C5E" w:rsidP="00FB2C5E">
      <w:proofErr w:type="spellStart"/>
      <w:proofErr w:type="gramStart"/>
      <w:r>
        <w:t>int</w:t>
      </w:r>
      <w:proofErr w:type="spellEnd"/>
      <w:proofErr w:type="gramEnd"/>
      <w:r>
        <w:t xml:space="preserve"> </w:t>
      </w:r>
      <w:proofErr w:type="spellStart"/>
      <w:r>
        <w:t>ypins</w:t>
      </w:r>
      <w:proofErr w:type="spellEnd"/>
      <w:r>
        <w:t xml:space="preserve"> = 32; // Number of y pins</w:t>
      </w:r>
    </w:p>
    <w:p w14:paraId="588DB760" w14:textId="77777777" w:rsidR="00FB2C5E" w:rsidRDefault="00FB2C5E" w:rsidP="00FB2C5E">
      <w:proofErr w:type="spellStart"/>
      <w:proofErr w:type="gramStart"/>
      <w:r>
        <w:t>int</w:t>
      </w:r>
      <w:proofErr w:type="spellEnd"/>
      <w:proofErr w:type="gramEnd"/>
      <w:r>
        <w:t xml:space="preserve"> </w:t>
      </w:r>
      <w:proofErr w:type="spellStart"/>
      <w:r>
        <w:t>pinIntervals</w:t>
      </w:r>
      <w:proofErr w:type="spellEnd"/>
      <w:r>
        <w:t xml:space="preserve"> = 10; // Number of height intervals</w:t>
      </w:r>
    </w:p>
    <w:p w14:paraId="4FC0D5C2" w14:textId="77777777" w:rsidR="00FB2C5E" w:rsidRDefault="00FB2C5E" w:rsidP="00FB2C5E">
      <w:proofErr w:type="spellStart"/>
      <w:proofErr w:type="gramStart"/>
      <w:r>
        <w:t>int</w:t>
      </w:r>
      <w:proofErr w:type="spellEnd"/>
      <w:proofErr w:type="gramEnd"/>
      <w:r>
        <w:t xml:space="preserve"> </w:t>
      </w:r>
      <w:proofErr w:type="spellStart"/>
      <w:r>
        <w:t>pinDist</w:t>
      </w:r>
      <w:proofErr w:type="spellEnd"/>
      <w:r>
        <w:t xml:space="preserve"> = 14; // X-Y distance between pins</w:t>
      </w:r>
    </w:p>
    <w:p w14:paraId="33D5654B" w14:textId="77777777" w:rsidR="00FB2C5E" w:rsidRDefault="00FB2C5E" w:rsidP="00FB2C5E">
      <w:proofErr w:type="spellStart"/>
      <w:proofErr w:type="gramStart"/>
      <w:r>
        <w:t>int</w:t>
      </w:r>
      <w:proofErr w:type="spellEnd"/>
      <w:proofErr w:type="gramEnd"/>
      <w:r>
        <w:t xml:space="preserve"> </w:t>
      </w:r>
      <w:proofErr w:type="spellStart"/>
      <w:r>
        <w:t>minAngle</w:t>
      </w:r>
      <w:proofErr w:type="spellEnd"/>
      <w:r>
        <w:t xml:space="preserve"> = 30;</w:t>
      </w:r>
    </w:p>
    <w:p w14:paraId="1C9BC4B7" w14:textId="77777777" w:rsidR="00FB2C5E" w:rsidRDefault="00FB2C5E" w:rsidP="00FB2C5E">
      <w:proofErr w:type="spellStart"/>
      <w:proofErr w:type="gramStart"/>
      <w:r>
        <w:t>int</w:t>
      </w:r>
      <w:proofErr w:type="spellEnd"/>
      <w:proofErr w:type="gramEnd"/>
      <w:r>
        <w:t xml:space="preserve"> </w:t>
      </w:r>
      <w:proofErr w:type="spellStart"/>
      <w:r>
        <w:t>maxAngle</w:t>
      </w:r>
      <w:proofErr w:type="spellEnd"/>
      <w:r>
        <w:t xml:space="preserve"> = 150;</w:t>
      </w:r>
    </w:p>
    <w:p w14:paraId="1ED66B7C" w14:textId="77777777" w:rsidR="00FB2C5E" w:rsidRDefault="00FB2C5E" w:rsidP="00FB2C5E">
      <w:proofErr w:type="spellStart"/>
      <w:proofErr w:type="gramStart"/>
      <w:r>
        <w:t>int</w:t>
      </w:r>
      <w:proofErr w:type="spellEnd"/>
      <w:r>
        <w:t>[</w:t>
      </w:r>
      <w:proofErr w:type="gramEnd"/>
      <w:r>
        <w:t xml:space="preserve">][] </w:t>
      </w:r>
      <w:proofErr w:type="spellStart"/>
      <w:r>
        <w:t>imageMatrix</w:t>
      </w:r>
      <w:proofErr w:type="spellEnd"/>
      <w:r>
        <w:t xml:space="preserve"> = new </w:t>
      </w:r>
      <w:proofErr w:type="spellStart"/>
      <w:r>
        <w:t>int</w:t>
      </w:r>
      <w:proofErr w:type="spellEnd"/>
      <w:r>
        <w:t>[</w:t>
      </w:r>
      <w:proofErr w:type="spellStart"/>
      <w:r>
        <w:t>xpins</w:t>
      </w:r>
      <w:proofErr w:type="spellEnd"/>
      <w:r>
        <w:t>][</w:t>
      </w:r>
      <w:proofErr w:type="spellStart"/>
      <w:r>
        <w:t>ypins</w:t>
      </w:r>
      <w:proofErr w:type="spellEnd"/>
      <w:r>
        <w:t>];</w:t>
      </w:r>
    </w:p>
    <w:p w14:paraId="22E64712" w14:textId="77777777" w:rsidR="00FB2C5E" w:rsidRDefault="00FB2C5E" w:rsidP="00FB2C5E"/>
    <w:p w14:paraId="77413AE7" w14:textId="77777777" w:rsidR="00FB2C5E" w:rsidRDefault="00FB2C5E" w:rsidP="00FB2C5E">
      <w:proofErr w:type="gramStart"/>
      <w:r>
        <w:t>void</w:t>
      </w:r>
      <w:proofErr w:type="gramEnd"/>
      <w:r>
        <w:t xml:space="preserve"> setup() </w:t>
      </w:r>
    </w:p>
    <w:p w14:paraId="1C7DA70E" w14:textId="77777777" w:rsidR="00FB2C5E" w:rsidRDefault="00FB2C5E" w:rsidP="00FB2C5E">
      <w:r>
        <w:t>{</w:t>
      </w:r>
    </w:p>
    <w:p w14:paraId="1B7E96BC" w14:textId="77777777" w:rsidR="00FB2C5E" w:rsidRDefault="00FB2C5E" w:rsidP="00FB2C5E">
      <w:r>
        <w:t xml:space="preserve">  </w:t>
      </w:r>
      <w:proofErr w:type="spellStart"/>
      <w:proofErr w:type="gramStart"/>
      <w:r>
        <w:t>println</w:t>
      </w:r>
      <w:proofErr w:type="spellEnd"/>
      <w:r>
        <w:t>(</w:t>
      </w:r>
      <w:proofErr w:type="spellStart"/>
      <w:proofErr w:type="gramEnd"/>
      <w:r>
        <w:t>Arduino.list</w:t>
      </w:r>
      <w:proofErr w:type="spellEnd"/>
      <w:r>
        <w:t>()); // List COM-ports</w:t>
      </w:r>
    </w:p>
    <w:p w14:paraId="62696B2F" w14:textId="77777777" w:rsidR="00FB2C5E" w:rsidRDefault="00FB2C5E" w:rsidP="00FB2C5E"/>
    <w:p w14:paraId="0141CF75" w14:textId="77777777" w:rsidR="00FB2C5E" w:rsidRDefault="00FB2C5E" w:rsidP="00FB2C5E">
      <w:r>
        <w:t xml:space="preserve">  // Initiate Arduino object and declare servos</w:t>
      </w:r>
    </w:p>
    <w:p w14:paraId="54C065C3" w14:textId="77777777" w:rsidR="00FB2C5E" w:rsidRDefault="00FB2C5E" w:rsidP="00FB2C5E">
      <w:r>
        <w:t xml:space="preserve">  </w:t>
      </w:r>
      <w:proofErr w:type="spellStart"/>
      <w:proofErr w:type="gramStart"/>
      <w:r>
        <w:t>arduino</w:t>
      </w:r>
      <w:proofErr w:type="spellEnd"/>
      <w:proofErr w:type="gramEnd"/>
      <w:r>
        <w:t xml:space="preserve"> = new Arduino(this, </w:t>
      </w:r>
      <w:proofErr w:type="spellStart"/>
      <w:r>
        <w:t>Arduino.list</w:t>
      </w:r>
      <w:proofErr w:type="spellEnd"/>
      <w:r>
        <w:t>()[4], 57600);</w:t>
      </w:r>
    </w:p>
    <w:p w14:paraId="740CD4C3" w14:textId="77777777" w:rsidR="00FB2C5E" w:rsidRDefault="00FB2C5E" w:rsidP="00FB2C5E">
      <w:r>
        <w:t xml:space="preserve">  </w:t>
      </w:r>
      <w:proofErr w:type="spellStart"/>
      <w:proofErr w:type="gramStart"/>
      <w:r>
        <w:t>arduino.pinMode</w:t>
      </w:r>
      <w:proofErr w:type="spellEnd"/>
      <w:r>
        <w:t>(</w:t>
      </w:r>
      <w:proofErr w:type="gramEnd"/>
      <w:r>
        <w:t xml:space="preserve">servo1Pin, </w:t>
      </w:r>
      <w:proofErr w:type="spellStart"/>
      <w:r>
        <w:t>Arduino.SERVO</w:t>
      </w:r>
      <w:proofErr w:type="spellEnd"/>
      <w:r>
        <w:t>);</w:t>
      </w:r>
    </w:p>
    <w:p w14:paraId="2B4B29DD" w14:textId="77777777" w:rsidR="00FB2C5E" w:rsidRDefault="00FB2C5E" w:rsidP="00FB2C5E">
      <w:r>
        <w:t xml:space="preserve">  </w:t>
      </w:r>
      <w:proofErr w:type="spellStart"/>
      <w:proofErr w:type="gramStart"/>
      <w:r>
        <w:t>arduino.pinMode</w:t>
      </w:r>
      <w:proofErr w:type="spellEnd"/>
      <w:r>
        <w:t>(</w:t>
      </w:r>
      <w:proofErr w:type="gramEnd"/>
      <w:r>
        <w:t xml:space="preserve">servo2Pin, </w:t>
      </w:r>
      <w:proofErr w:type="spellStart"/>
      <w:r>
        <w:t>Arduino.SERVO</w:t>
      </w:r>
      <w:proofErr w:type="spellEnd"/>
      <w:r>
        <w:t>);</w:t>
      </w:r>
    </w:p>
    <w:p w14:paraId="7D91C1D9" w14:textId="77777777" w:rsidR="00FB2C5E" w:rsidRDefault="00FB2C5E" w:rsidP="00FB2C5E">
      <w:r>
        <w:t xml:space="preserve">  </w:t>
      </w:r>
      <w:proofErr w:type="spellStart"/>
      <w:proofErr w:type="gramStart"/>
      <w:r>
        <w:t>arduino.pinMode</w:t>
      </w:r>
      <w:proofErr w:type="spellEnd"/>
      <w:r>
        <w:t>(</w:t>
      </w:r>
      <w:proofErr w:type="gramEnd"/>
      <w:r>
        <w:t xml:space="preserve">servo3Pin, </w:t>
      </w:r>
      <w:proofErr w:type="spellStart"/>
      <w:r>
        <w:t>Arduino.SERVO</w:t>
      </w:r>
      <w:proofErr w:type="spellEnd"/>
      <w:r>
        <w:t>);</w:t>
      </w:r>
    </w:p>
    <w:p w14:paraId="5BC6955F" w14:textId="77777777" w:rsidR="00FB2C5E" w:rsidRDefault="00FB2C5E" w:rsidP="00FB2C5E">
      <w:r>
        <w:t xml:space="preserve">  </w:t>
      </w:r>
      <w:proofErr w:type="spellStart"/>
      <w:proofErr w:type="gramStart"/>
      <w:r>
        <w:t>arduino.pinMode</w:t>
      </w:r>
      <w:proofErr w:type="spellEnd"/>
      <w:r>
        <w:t>(</w:t>
      </w:r>
      <w:proofErr w:type="gramEnd"/>
      <w:r>
        <w:t xml:space="preserve">servo4Pin, </w:t>
      </w:r>
      <w:proofErr w:type="spellStart"/>
      <w:r>
        <w:t>Arduino.SERVO</w:t>
      </w:r>
      <w:proofErr w:type="spellEnd"/>
      <w:r>
        <w:t>);</w:t>
      </w:r>
    </w:p>
    <w:p w14:paraId="6C5D3AF2" w14:textId="77777777" w:rsidR="00FB2C5E" w:rsidRDefault="00FB2C5E" w:rsidP="00FB2C5E">
      <w:r>
        <w:t xml:space="preserve">  </w:t>
      </w:r>
    </w:p>
    <w:p w14:paraId="4FAB4329" w14:textId="77777777" w:rsidR="00FB2C5E" w:rsidRDefault="00FB2C5E" w:rsidP="00FB2C5E">
      <w:r>
        <w:t xml:space="preserve">  // </w:t>
      </w:r>
      <w:proofErr w:type="gramStart"/>
      <w:r>
        <w:t>Declare</w:t>
      </w:r>
      <w:proofErr w:type="gramEnd"/>
      <w:r>
        <w:t xml:space="preserve"> </w:t>
      </w:r>
      <w:proofErr w:type="spellStart"/>
      <w:r>
        <w:t>booleans</w:t>
      </w:r>
      <w:proofErr w:type="spellEnd"/>
    </w:p>
    <w:p w14:paraId="783C4F70" w14:textId="77777777" w:rsidR="00FB2C5E" w:rsidRDefault="00FB2C5E" w:rsidP="00FB2C5E">
      <w:r>
        <w:lastRenderedPageBreak/>
        <w:t xml:space="preserve">  </w:t>
      </w:r>
      <w:proofErr w:type="gramStart"/>
      <w:r>
        <w:t>reset</w:t>
      </w:r>
      <w:proofErr w:type="gramEnd"/>
      <w:r>
        <w:t xml:space="preserve"> = true;</w:t>
      </w:r>
    </w:p>
    <w:p w14:paraId="3CC069D5" w14:textId="77777777" w:rsidR="00FB2C5E" w:rsidRDefault="00FB2C5E" w:rsidP="00FB2C5E">
      <w:r>
        <w:t xml:space="preserve">  </w:t>
      </w:r>
      <w:proofErr w:type="gramStart"/>
      <w:r>
        <w:t>ready</w:t>
      </w:r>
      <w:proofErr w:type="gramEnd"/>
      <w:r>
        <w:t xml:space="preserve"> = false;</w:t>
      </w:r>
    </w:p>
    <w:p w14:paraId="3CA8EAD1" w14:textId="77777777" w:rsidR="00FB2C5E" w:rsidRDefault="00FB2C5E" w:rsidP="00FB2C5E">
      <w:r>
        <w:t xml:space="preserve">  </w:t>
      </w:r>
      <w:proofErr w:type="gramStart"/>
      <w:r>
        <w:t>done</w:t>
      </w:r>
      <w:proofErr w:type="gramEnd"/>
      <w:r>
        <w:t xml:space="preserve"> = false;</w:t>
      </w:r>
    </w:p>
    <w:p w14:paraId="374536FB" w14:textId="77777777" w:rsidR="00FB2C5E" w:rsidRDefault="00FB2C5E" w:rsidP="00FB2C5E">
      <w:r>
        <w:t xml:space="preserve">  </w:t>
      </w:r>
      <w:proofErr w:type="spellStart"/>
      <w:proofErr w:type="gramStart"/>
      <w:r>
        <w:t>forwardx</w:t>
      </w:r>
      <w:proofErr w:type="spellEnd"/>
      <w:proofErr w:type="gramEnd"/>
      <w:r>
        <w:t xml:space="preserve"> = false;</w:t>
      </w:r>
    </w:p>
    <w:p w14:paraId="755B19F7" w14:textId="77777777" w:rsidR="00FB2C5E" w:rsidRDefault="00FB2C5E" w:rsidP="00FB2C5E">
      <w:r>
        <w:t xml:space="preserve">  </w:t>
      </w:r>
      <w:proofErr w:type="spellStart"/>
      <w:proofErr w:type="gramStart"/>
      <w:r>
        <w:t>backwardx</w:t>
      </w:r>
      <w:proofErr w:type="spellEnd"/>
      <w:proofErr w:type="gramEnd"/>
      <w:r>
        <w:t xml:space="preserve"> = false;</w:t>
      </w:r>
    </w:p>
    <w:p w14:paraId="43001051" w14:textId="77777777" w:rsidR="00FB2C5E" w:rsidRDefault="00FB2C5E" w:rsidP="00FB2C5E">
      <w:r>
        <w:t xml:space="preserve">  </w:t>
      </w:r>
      <w:proofErr w:type="spellStart"/>
      <w:proofErr w:type="gramStart"/>
      <w:r>
        <w:t>forwardy</w:t>
      </w:r>
      <w:proofErr w:type="spellEnd"/>
      <w:proofErr w:type="gramEnd"/>
      <w:r>
        <w:t xml:space="preserve"> = false;</w:t>
      </w:r>
    </w:p>
    <w:p w14:paraId="747EC95E" w14:textId="77777777" w:rsidR="00FB2C5E" w:rsidRDefault="00FB2C5E" w:rsidP="00FB2C5E">
      <w:r>
        <w:t xml:space="preserve">  </w:t>
      </w:r>
      <w:proofErr w:type="spellStart"/>
      <w:proofErr w:type="gramStart"/>
      <w:r>
        <w:t>backwardy</w:t>
      </w:r>
      <w:proofErr w:type="spellEnd"/>
      <w:proofErr w:type="gramEnd"/>
      <w:r>
        <w:t xml:space="preserve"> = false;</w:t>
      </w:r>
    </w:p>
    <w:p w14:paraId="3F00021A" w14:textId="77777777" w:rsidR="00FB2C5E" w:rsidRDefault="00FB2C5E" w:rsidP="00FB2C5E">
      <w:r>
        <w:t xml:space="preserve">  </w:t>
      </w:r>
      <w:proofErr w:type="gramStart"/>
      <w:r>
        <w:t>latch</w:t>
      </w:r>
      <w:proofErr w:type="gramEnd"/>
      <w:r>
        <w:t xml:space="preserve"> = true;</w:t>
      </w:r>
    </w:p>
    <w:p w14:paraId="7E5D6919" w14:textId="77777777" w:rsidR="00FB2C5E" w:rsidRDefault="00FB2C5E" w:rsidP="00FB2C5E">
      <w:r>
        <w:t xml:space="preserve">  </w:t>
      </w:r>
      <w:proofErr w:type="gramStart"/>
      <w:r>
        <w:t>hold</w:t>
      </w:r>
      <w:proofErr w:type="gramEnd"/>
      <w:r>
        <w:t xml:space="preserve"> = false;</w:t>
      </w:r>
    </w:p>
    <w:p w14:paraId="6095D320" w14:textId="77777777" w:rsidR="00FB2C5E" w:rsidRDefault="00FB2C5E" w:rsidP="00FB2C5E">
      <w:r>
        <w:t xml:space="preserve">  </w:t>
      </w:r>
      <w:proofErr w:type="spellStart"/>
      <w:proofErr w:type="gramStart"/>
      <w:r>
        <w:t>printZ</w:t>
      </w:r>
      <w:proofErr w:type="spellEnd"/>
      <w:proofErr w:type="gramEnd"/>
      <w:r>
        <w:t xml:space="preserve"> = false;</w:t>
      </w:r>
    </w:p>
    <w:p w14:paraId="6ED153F4" w14:textId="77777777" w:rsidR="00FB2C5E" w:rsidRDefault="00FB2C5E" w:rsidP="00FB2C5E">
      <w:r>
        <w:t xml:space="preserve">  </w:t>
      </w:r>
    </w:p>
    <w:p w14:paraId="6F8EB5F8" w14:textId="77777777" w:rsidR="00FB2C5E" w:rsidRDefault="00FB2C5E" w:rsidP="00FB2C5E">
      <w:r>
        <w:t xml:space="preserve">  </w:t>
      </w:r>
      <w:proofErr w:type="spellStart"/>
      <w:proofErr w:type="gramStart"/>
      <w:r>
        <w:t>xlocation</w:t>
      </w:r>
      <w:proofErr w:type="spellEnd"/>
      <w:proofErr w:type="gramEnd"/>
      <w:r>
        <w:t xml:space="preserve"> = 646;</w:t>
      </w:r>
    </w:p>
    <w:p w14:paraId="50E7CE86" w14:textId="77777777" w:rsidR="00FB2C5E" w:rsidRDefault="00FB2C5E" w:rsidP="00FB2C5E">
      <w:r>
        <w:t xml:space="preserve">  </w:t>
      </w:r>
      <w:proofErr w:type="spellStart"/>
      <w:proofErr w:type="gramStart"/>
      <w:r>
        <w:t>ylocation</w:t>
      </w:r>
      <w:proofErr w:type="spellEnd"/>
      <w:proofErr w:type="gramEnd"/>
      <w:r>
        <w:t xml:space="preserve"> = 406;</w:t>
      </w:r>
    </w:p>
    <w:p w14:paraId="67EAC604" w14:textId="77777777" w:rsidR="00FB2C5E" w:rsidRDefault="00FB2C5E" w:rsidP="00FB2C5E">
      <w:r>
        <w:t xml:space="preserve">  </w:t>
      </w:r>
      <w:proofErr w:type="spellStart"/>
      <w:proofErr w:type="gramStart"/>
      <w:r>
        <w:t>arduino.servoWrite</w:t>
      </w:r>
      <w:proofErr w:type="spellEnd"/>
      <w:r>
        <w:t>(</w:t>
      </w:r>
      <w:proofErr w:type="gramEnd"/>
      <w:r>
        <w:t>servo1Pin,maxAngle); // Counter clockwise to positive</w:t>
      </w:r>
    </w:p>
    <w:p w14:paraId="34BB7167" w14:textId="77777777" w:rsidR="00FB2C5E" w:rsidRDefault="00FB2C5E" w:rsidP="00FB2C5E">
      <w:r>
        <w:t xml:space="preserve">  </w:t>
      </w:r>
      <w:proofErr w:type="spellStart"/>
      <w:proofErr w:type="gramStart"/>
      <w:r>
        <w:t>arduino.servoWrite</w:t>
      </w:r>
      <w:proofErr w:type="spellEnd"/>
      <w:r>
        <w:t>(</w:t>
      </w:r>
      <w:proofErr w:type="gramEnd"/>
      <w:r>
        <w:t>servo2Pin,minAngle);</w:t>
      </w:r>
    </w:p>
    <w:p w14:paraId="15FA501E" w14:textId="77777777" w:rsidR="00FB2C5E" w:rsidRDefault="00FB2C5E" w:rsidP="00FB2C5E">
      <w:r>
        <w:t xml:space="preserve">  </w:t>
      </w:r>
    </w:p>
    <w:p w14:paraId="3EE03E41" w14:textId="77777777" w:rsidR="00FB2C5E" w:rsidRDefault="00FB2C5E" w:rsidP="00FB2C5E">
      <w:r>
        <w:t xml:space="preserve">  </w:t>
      </w:r>
      <w:proofErr w:type="gramStart"/>
      <w:r>
        <w:t>delay(</w:t>
      </w:r>
      <w:proofErr w:type="gramEnd"/>
      <w:r>
        <w:t>500);</w:t>
      </w:r>
    </w:p>
    <w:p w14:paraId="3BC115A9" w14:textId="77777777" w:rsidR="00FB2C5E" w:rsidRDefault="00FB2C5E" w:rsidP="00FB2C5E">
      <w:r>
        <w:t xml:space="preserve">  </w:t>
      </w:r>
    </w:p>
    <w:p w14:paraId="7968CA42" w14:textId="77777777" w:rsidR="00FB2C5E" w:rsidRDefault="00FB2C5E" w:rsidP="00FB2C5E">
      <w:r>
        <w:t xml:space="preserve">  println("/////////////////////////////////////////////////////////////");</w:t>
      </w:r>
    </w:p>
    <w:p w14:paraId="44244C53" w14:textId="77777777" w:rsidR="00FB2C5E" w:rsidRDefault="00FB2C5E" w:rsidP="00FB2C5E">
      <w:r>
        <w:t xml:space="preserve">  </w:t>
      </w:r>
      <w:proofErr w:type="spellStart"/>
      <w:proofErr w:type="gramStart"/>
      <w:r>
        <w:t>println</w:t>
      </w:r>
      <w:proofErr w:type="spellEnd"/>
      <w:r>
        <w:t>(</w:t>
      </w:r>
      <w:proofErr w:type="gramEnd"/>
      <w:r>
        <w:t>"/ ECE480 Team 5 - 3D Braille Display - Hardware Processing  /");</w:t>
      </w:r>
    </w:p>
    <w:p w14:paraId="3F90D9DA" w14:textId="77777777" w:rsidR="00FB2C5E" w:rsidRDefault="00FB2C5E" w:rsidP="00FB2C5E">
      <w:r>
        <w:t xml:space="preserve">  </w:t>
      </w:r>
      <w:proofErr w:type="spellStart"/>
      <w:proofErr w:type="gramStart"/>
      <w:r>
        <w:t>println</w:t>
      </w:r>
      <w:proofErr w:type="spellEnd"/>
      <w:r>
        <w:t>(</w:t>
      </w:r>
      <w:proofErr w:type="gramEnd"/>
      <w:r>
        <w:t>"/\t\t\t\t\t/");</w:t>
      </w:r>
    </w:p>
    <w:p w14:paraId="330267E6" w14:textId="77777777" w:rsidR="00FB2C5E" w:rsidRDefault="00FB2C5E" w:rsidP="00FB2C5E">
      <w:r>
        <w:t xml:space="preserve">  </w:t>
      </w:r>
      <w:proofErr w:type="spellStart"/>
      <w:proofErr w:type="gramStart"/>
      <w:r>
        <w:t>println</w:t>
      </w:r>
      <w:proofErr w:type="spellEnd"/>
      <w:r>
        <w:t>(</w:t>
      </w:r>
      <w:proofErr w:type="gramEnd"/>
      <w:r>
        <w:t xml:space="preserve">"/  Copyright (c) 2014 </w:t>
      </w:r>
      <w:proofErr w:type="spellStart"/>
      <w:r>
        <w:t>Kodai</w:t>
      </w:r>
      <w:proofErr w:type="spellEnd"/>
      <w:r>
        <w:t xml:space="preserve"> Ishikawa. All rights reserved.  /");</w:t>
      </w:r>
    </w:p>
    <w:p w14:paraId="7E58A503" w14:textId="77777777" w:rsidR="00FB2C5E" w:rsidRDefault="00FB2C5E" w:rsidP="00FB2C5E">
      <w:r>
        <w:t xml:space="preserve">  </w:t>
      </w:r>
      <w:proofErr w:type="gramStart"/>
      <w:r>
        <w:t>println(</w:t>
      </w:r>
      <w:proofErr w:type="gramEnd"/>
      <w:r>
        <w:t>"/////////////////////////////////////////////////////////////\n");</w:t>
      </w:r>
    </w:p>
    <w:p w14:paraId="29BF68B7" w14:textId="77777777" w:rsidR="00FB2C5E" w:rsidRDefault="00FB2C5E" w:rsidP="00FB2C5E">
      <w:r>
        <w:t xml:space="preserve">  </w:t>
      </w:r>
    </w:p>
    <w:p w14:paraId="2F20FB70" w14:textId="77777777" w:rsidR="00FB2C5E" w:rsidRDefault="00FB2C5E" w:rsidP="00FB2C5E">
      <w:r>
        <w:t xml:space="preserve">  </w:t>
      </w:r>
      <w:proofErr w:type="spellStart"/>
      <w:proofErr w:type="gramStart"/>
      <w:r>
        <w:t>processimage</w:t>
      </w:r>
      <w:proofErr w:type="spellEnd"/>
      <w:r>
        <w:t>(</w:t>
      </w:r>
      <w:proofErr w:type="gramEnd"/>
      <w:r>
        <w:t>);</w:t>
      </w:r>
    </w:p>
    <w:p w14:paraId="1F5AD20E" w14:textId="77777777" w:rsidR="00FB2C5E" w:rsidRDefault="00FB2C5E" w:rsidP="00FB2C5E">
      <w:r>
        <w:t xml:space="preserve">  </w:t>
      </w:r>
    </w:p>
    <w:p w14:paraId="7A3918CE" w14:textId="77777777" w:rsidR="00FB2C5E" w:rsidRDefault="00FB2C5E" w:rsidP="00FB2C5E">
      <w:r>
        <w:t xml:space="preserve">  </w:t>
      </w:r>
      <w:proofErr w:type="gramStart"/>
      <w:r>
        <w:t>print(</w:t>
      </w:r>
      <w:proofErr w:type="gramEnd"/>
      <w:r>
        <w:t>"Resetting XY Table..\t\t\t");</w:t>
      </w:r>
    </w:p>
    <w:p w14:paraId="7B79A01A" w14:textId="77777777" w:rsidR="00FB2C5E" w:rsidRDefault="00FB2C5E" w:rsidP="00FB2C5E">
      <w:r>
        <w:t>}</w:t>
      </w:r>
    </w:p>
    <w:p w14:paraId="03FFFCA9" w14:textId="77777777" w:rsidR="00FB2C5E" w:rsidRDefault="00FB2C5E" w:rsidP="00FB2C5E"/>
    <w:p w14:paraId="0E8C9293" w14:textId="77777777" w:rsidR="00FB2C5E" w:rsidRDefault="00FB2C5E" w:rsidP="00FB2C5E">
      <w:proofErr w:type="gramStart"/>
      <w:r>
        <w:t>void</w:t>
      </w:r>
      <w:proofErr w:type="gramEnd"/>
      <w:r>
        <w:t xml:space="preserve"> draw()</w:t>
      </w:r>
    </w:p>
    <w:p w14:paraId="41DFC733" w14:textId="77777777" w:rsidR="00FB2C5E" w:rsidRDefault="00FB2C5E" w:rsidP="00FB2C5E">
      <w:r>
        <w:t>{</w:t>
      </w:r>
    </w:p>
    <w:p w14:paraId="40E9D967" w14:textId="77777777" w:rsidR="00FB2C5E" w:rsidRDefault="00FB2C5E" w:rsidP="00FB2C5E">
      <w:r>
        <w:t xml:space="preserve">  // Set servos to default position</w:t>
      </w:r>
    </w:p>
    <w:p w14:paraId="66461124" w14:textId="77777777" w:rsidR="00FB2C5E" w:rsidRDefault="00FB2C5E" w:rsidP="00FB2C5E">
      <w:r>
        <w:t xml:space="preserve">  </w:t>
      </w:r>
    </w:p>
    <w:p w14:paraId="290C9248" w14:textId="77777777" w:rsidR="00FB2C5E" w:rsidRDefault="00FB2C5E" w:rsidP="00FB2C5E">
      <w:r>
        <w:t xml:space="preserve">  </w:t>
      </w:r>
      <w:proofErr w:type="spellStart"/>
      <w:proofErr w:type="gramStart"/>
      <w:r>
        <w:t>arduino.servoWrite</w:t>
      </w:r>
      <w:proofErr w:type="spellEnd"/>
      <w:r>
        <w:t>(</w:t>
      </w:r>
      <w:proofErr w:type="gramEnd"/>
      <w:r>
        <w:t>servo3Pin,servo3stop);</w:t>
      </w:r>
    </w:p>
    <w:p w14:paraId="6254A5D4" w14:textId="77777777" w:rsidR="00FB2C5E" w:rsidRDefault="00FB2C5E" w:rsidP="00FB2C5E">
      <w:r>
        <w:t xml:space="preserve">  </w:t>
      </w:r>
      <w:proofErr w:type="spellStart"/>
      <w:proofErr w:type="gramStart"/>
      <w:r>
        <w:t>arduino.servoWrite</w:t>
      </w:r>
      <w:proofErr w:type="spellEnd"/>
      <w:r>
        <w:t>(</w:t>
      </w:r>
      <w:proofErr w:type="gramEnd"/>
      <w:r>
        <w:t>servo4Pin,servo4stop);</w:t>
      </w:r>
    </w:p>
    <w:p w14:paraId="646A8F67" w14:textId="77777777" w:rsidR="00FB2C5E" w:rsidRDefault="00FB2C5E" w:rsidP="00FB2C5E">
      <w:r>
        <w:t xml:space="preserve">  </w:t>
      </w:r>
    </w:p>
    <w:p w14:paraId="670C5701" w14:textId="77777777" w:rsidR="00FB2C5E" w:rsidRDefault="00FB2C5E" w:rsidP="00FB2C5E">
      <w:r>
        <w:t xml:space="preserve">  // Read linear potentiometer position</w:t>
      </w:r>
    </w:p>
    <w:p w14:paraId="5F72B37A" w14:textId="77777777" w:rsidR="00FB2C5E" w:rsidRDefault="00FB2C5E" w:rsidP="00FB2C5E">
      <w:r>
        <w:t xml:space="preserve">  </w:t>
      </w:r>
      <w:proofErr w:type="spellStart"/>
      <w:proofErr w:type="gramStart"/>
      <w:r>
        <w:t>int</w:t>
      </w:r>
      <w:proofErr w:type="spellEnd"/>
      <w:proofErr w:type="gramEnd"/>
      <w:r>
        <w:t xml:space="preserve"> readPot1 = </w:t>
      </w:r>
      <w:proofErr w:type="spellStart"/>
      <w:r>
        <w:t>arduino.analogRead</w:t>
      </w:r>
      <w:proofErr w:type="spellEnd"/>
      <w:r>
        <w:t>(pot1Pin);</w:t>
      </w:r>
    </w:p>
    <w:p w14:paraId="4E5C41A9" w14:textId="77777777" w:rsidR="00FB2C5E" w:rsidRDefault="00FB2C5E" w:rsidP="00FB2C5E">
      <w:r>
        <w:t xml:space="preserve">  </w:t>
      </w:r>
      <w:proofErr w:type="spellStart"/>
      <w:proofErr w:type="gramStart"/>
      <w:r>
        <w:t>int</w:t>
      </w:r>
      <w:proofErr w:type="spellEnd"/>
      <w:proofErr w:type="gramEnd"/>
      <w:r>
        <w:t xml:space="preserve"> readPot2 = </w:t>
      </w:r>
      <w:proofErr w:type="spellStart"/>
      <w:r>
        <w:t>arduino.analogRead</w:t>
      </w:r>
      <w:proofErr w:type="spellEnd"/>
      <w:r>
        <w:t>(pot2Pin);</w:t>
      </w:r>
    </w:p>
    <w:p w14:paraId="444FD147" w14:textId="77777777" w:rsidR="00FB2C5E" w:rsidRDefault="00FB2C5E" w:rsidP="00FB2C5E">
      <w:r>
        <w:t xml:space="preserve">  </w:t>
      </w:r>
    </w:p>
    <w:p w14:paraId="451C6550" w14:textId="77777777" w:rsidR="00FB2C5E" w:rsidRDefault="00FB2C5E" w:rsidP="00FB2C5E">
      <w:r>
        <w:t xml:space="preserve">  // Reset table to origin</w:t>
      </w:r>
    </w:p>
    <w:p w14:paraId="6D6783B4" w14:textId="77777777" w:rsidR="00FB2C5E" w:rsidRDefault="00FB2C5E" w:rsidP="00FB2C5E">
      <w:r>
        <w:t xml:space="preserve">  </w:t>
      </w:r>
      <w:proofErr w:type="gramStart"/>
      <w:r>
        <w:t>if(</w:t>
      </w:r>
      <w:proofErr w:type="gramEnd"/>
      <w:r>
        <w:t>reset)</w:t>
      </w:r>
    </w:p>
    <w:p w14:paraId="373481D5" w14:textId="77777777" w:rsidR="00FB2C5E" w:rsidRDefault="00FB2C5E" w:rsidP="00FB2C5E">
      <w:r>
        <w:t xml:space="preserve">  {</w:t>
      </w:r>
    </w:p>
    <w:p w14:paraId="7465A284" w14:textId="77777777" w:rsidR="00FB2C5E" w:rsidRDefault="00FB2C5E" w:rsidP="00FB2C5E">
      <w:r>
        <w:t xml:space="preserve">    // Move X-axis to origin</w:t>
      </w:r>
    </w:p>
    <w:p w14:paraId="7A188F7F" w14:textId="77777777" w:rsidR="00FB2C5E" w:rsidRDefault="00FB2C5E" w:rsidP="00FB2C5E">
      <w:r>
        <w:t xml:space="preserve">    </w:t>
      </w:r>
      <w:proofErr w:type="gramStart"/>
      <w:r>
        <w:t>if(</w:t>
      </w:r>
      <w:proofErr w:type="gramEnd"/>
      <w:r>
        <w:t>readPot1&gt;</w:t>
      </w:r>
      <w:proofErr w:type="spellStart"/>
      <w:r>
        <w:t>xlocation</w:t>
      </w:r>
      <w:proofErr w:type="spellEnd"/>
      <w:r>
        <w:t>)</w:t>
      </w:r>
    </w:p>
    <w:p w14:paraId="1B45EA8F" w14:textId="77777777" w:rsidR="00FB2C5E" w:rsidRDefault="00FB2C5E" w:rsidP="00FB2C5E">
      <w:r>
        <w:t xml:space="preserve">    {</w:t>
      </w:r>
    </w:p>
    <w:p w14:paraId="64442752" w14:textId="77777777" w:rsidR="00FB2C5E" w:rsidRDefault="00FB2C5E" w:rsidP="00FB2C5E">
      <w:r>
        <w:lastRenderedPageBreak/>
        <w:t xml:space="preserve">      </w:t>
      </w:r>
      <w:proofErr w:type="spellStart"/>
      <w:proofErr w:type="gramStart"/>
      <w:r>
        <w:t>arduino.servoWrite</w:t>
      </w:r>
      <w:proofErr w:type="spellEnd"/>
      <w:r>
        <w:t>(</w:t>
      </w:r>
      <w:proofErr w:type="gramEnd"/>
      <w:r>
        <w:t>servo3Pin,(servo3stop-15));</w:t>
      </w:r>
    </w:p>
    <w:p w14:paraId="25A5578C" w14:textId="77777777" w:rsidR="00FB2C5E" w:rsidRDefault="00FB2C5E" w:rsidP="00FB2C5E">
      <w:r>
        <w:t xml:space="preserve">    }</w:t>
      </w:r>
    </w:p>
    <w:p w14:paraId="531C58C5" w14:textId="77777777" w:rsidR="00FB2C5E" w:rsidRDefault="00FB2C5E" w:rsidP="00FB2C5E">
      <w:r>
        <w:t xml:space="preserve">    </w:t>
      </w:r>
      <w:proofErr w:type="gramStart"/>
      <w:r>
        <w:t>else</w:t>
      </w:r>
      <w:proofErr w:type="gramEnd"/>
      <w:r>
        <w:t xml:space="preserve"> if (readPot1&lt;=</w:t>
      </w:r>
      <w:proofErr w:type="spellStart"/>
      <w:r>
        <w:t>xlocation</w:t>
      </w:r>
      <w:proofErr w:type="spellEnd"/>
      <w:r>
        <w:t>)</w:t>
      </w:r>
    </w:p>
    <w:p w14:paraId="01865F47" w14:textId="77777777" w:rsidR="00FB2C5E" w:rsidRDefault="00FB2C5E" w:rsidP="00FB2C5E">
      <w:r>
        <w:t xml:space="preserve">    {</w:t>
      </w:r>
    </w:p>
    <w:p w14:paraId="1B01D4E0" w14:textId="77777777" w:rsidR="00FB2C5E" w:rsidRDefault="00FB2C5E" w:rsidP="00FB2C5E">
      <w:r>
        <w:t xml:space="preserve">      </w:t>
      </w:r>
      <w:proofErr w:type="spellStart"/>
      <w:proofErr w:type="gramStart"/>
      <w:r>
        <w:t>arduino.servoWrite</w:t>
      </w:r>
      <w:proofErr w:type="spellEnd"/>
      <w:r>
        <w:t>(</w:t>
      </w:r>
      <w:proofErr w:type="gramEnd"/>
      <w:r>
        <w:t>servo3Pin,servo3stop);</w:t>
      </w:r>
    </w:p>
    <w:p w14:paraId="3050640D" w14:textId="77777777" w:rsidR="00FB2C5E" w:rsidRDefault="00FB2C5E" w:rsidP="00FB2C5E">
      <w:r>
        <w:t xml:space="preserve">    }</w:t>
      </w:r>
    </w:p>
    <w:p w14:paraId="171B216D" w14:textId="77777777" w:rsidR="00FB2C5E" w:rsidRDefault="00FB2C5E" w:rsidP="00FB2C5E">
      <w:r>
        <w:t xml:space="preserve">    </w:t>
      </w:r>
    </w:p>
    <w:p w14:paraId="06DE1480" w14:textId="77777777" w:rsidR="00FB2C5E" w:rsidRDefault="00FB2C5E" w:rsidP="00FB2C5E">
      <w:r>
        <w:t xml:space="preserve">    // Move Y-axis to origin</w:t>
      </w:r>
    </w:p>
    <w:p w14:paraId="10C52FAF" w14:textId="77777777" w:rsidR="00FB2C5E" w:rsidRDefault="00FB2C5E" w:rsidP="00FB2C5E">
      <w:r>
        <w:t xml:space="preserve">    </w:t>
      </w:r>
      <w:proofErr w:type="gramStart"/>
      <w:r>
        <w:t>if(</w:t>
      </w:r>
      <w:proofErr w:type="gramEnd"/>
      <w:r>
        <w:t>readPot2&gt;</w:t>
      </w:r>
      <w:proofErr w:type="spellStart"/>
      <w:r>
        <w:t>ylocation</w:t>
      </w:r>
      <w:proofErr w:type="spellEnd"/>
      <w:r>
        <w:t>)</w:t>
      </w:r>
    </w:p>
    <w:p w14:paraId="77C2F8BE" w14:textId="77777777" w:rsidR="00FB2C5E" w:rsidRDefault="00FB2C5E" w:rsidP="00FB2C5E">
      <w:r>
        <w:t xml:space="preserve">    {</w:t>
      </w:r>
    </w:p>
    <w:p w14:paraId="0DCD8102" w14:textId="77777777" w:rsidR="00FB2C5E" w:rsidRDefault="00FB2C5E" w:rsidP="00FB2C5E">
      <w:r>
        <w:t xml:space="preserve">      </w:t>
      </w:r>
      <w:proofErr w:type="spellStart"/>
      <w:proofErr w:type="gramStart"/>
      <w:r>
        <w:t>arduino.servoWrite</w:t>
      </w:r>
      <w:proofErr w:type="spellEnd"/>
      <w:r>
        <w:t>(</w:t>
      </w:r>
      <w:proofErr w:type="gramEnd"/>
      <w:r>
        <w:t>servo4Pin,(servo4stop+15));</w:t>
      </w:r>
    </w:p>
    <w:p w14:paraId="1FDADBDB" w14:textId="77777777" w:rsidR="00FB2C5E" w:rsidRDefault="00FB2C5E" w:rsidP="00FB2C5E">
      <w:r>
        <w:t xml:space="preserve">    }</w:t>
      </w:r>
    </w:p>
    <w:p w14:paraId="2A3127E4" w14:textId="77777777" w:rsidR="00FB2C5E" w:rsidRDefault="00FB2C5E" w:rsidP="00FB2C5E">
      <w:r>
        <w:t xml:space="preserve">    </w:t>
      </w:r>
      <w:proofErr w:type="gramStart"/>
      <w:r>
        <w:t>else</w:t>
      </w:r>
      <w:proofErr w:type="gramEnd"/>
      <w:r>
        <w:t xml:space="preserve"> if (readPot2&lt;=</w:t>
      </w:r>
      <w:proofErr w:type="spellStart"/>
      <w:r>
        <w:t>ylocation</w:t>
      </w:r>
      <w:proofErr w:type="spellEnd"/>
      <w:r>
        <w:t>)</w:t>
      </w:r>
    </w:p>
    <w:p w14:paraId="3AD42CAC" w14:textId="77777777" w:rsidR="00FB2C5E" w:rsidRDefault="00FB2C5E" w:rsidP="00FB2C5E">
      <w:r>
        <w:t xml:space="preserve">    {</w:t>
      </w:r>
    </w:p>
    <w:p w14:paraId="78C289F6" w14:textId="77777777" w:rsidR="00FB2C5E" w:rsidRDefault="00FB2C5E" w:rsidP="00FB2C5E">
      <w:r>
        <w:t xml:space="preserve">      </w:t>
      </w:r>
      <w:proofErr w:type="spellStart"/>
      <w:proofErr w:type="gramStart"/>
      <w:r>
        <w:t>arduino.servoWrite</w:t>
      </w:r>
      <w:proofErr w:type="spellEnd"/>
      <w:r>
        <w:t>(</w:t>
      </w:r>
      <w:proofErr w:type="gramEnd"/>
      <w:r>
        <w:t>servo4Pin,servo4stop);</w:t>
      </w:r>
    </w:p>
    <w:p w14:paraId="5A33AD82" w14:textId="77777777" w:rsidR="00FB2C5E" w:rsidRDefault="00FB2C5E" w:rsidP="00FB2C5E">
      <w:r>
        <w:t xml:space="preserve">    }</w:t>
      </w:r>
    </w:p>
    <w:p w14:paraId="0B9439E8" w14:textId="77777777" w:rsidR="00FB2C5E" w:rsidRDefault="00FB2C5E" w:rsidP="00FB2C5E">
      <w:r>
        <w:t xml:space="preserve">    </w:t>
      </w:r>
    </w:p>
    <w:p w14:paraId="507E3F6A" w14:textId="77777777" w:rsidR="00FB2C5E" w:rsidRDefault="00FB2C5E" w:rsidP="00FB2C5E">
      <w:r>
        <w:t xml:space="preserve">    // X-axis and Y-axis at origin, ready to print</w:t>
      </w:r>
    </w:p>
    <w:p w14:paraId="16539FF3" w14:textId="77777777" w:rsidR="00FB2C5E" w:rsidRDefault="00FB2C5E" w:rsidP="00FB2C5E">
      <w:r>
        <w:t xml:space="preserve">    </w:t>
      </w:r>
      <w:proofErr w:type="gramStart"/>
      <w:r>
        <w:t>if(</w:t>
      </w:r>
      <w:proofErr w:type="gramEnd"/>
      <w:r>
        <w:t>reset &amp;&amp; readPot1&lt;=</w:t>
      </w:r>
      <w:proofErr w:type="spellStart"/>
      <w:r>
        <w:t>xlocation</w:t>
      </w:r>
      <w:proofErr w:type="spellEnd"/>
      <w:r>
        <w:t xml:space="preserve"> &amp;&amp; readPot2&lt;=</w:t>
      </w:r>
      <w:proofErr w:type="spellStart"/>
      <w:r>
        <w:t>ylocation</w:t>
      </w:r>
      <w:proofErr w:type="spellEnd"/>
      <w:r>
        <w:t>)</w:t>
      </w:r>
    </w:p>
    <w:p w14:paraId="212BE9F9" w14:textId="77777777" w:rsidR="00FB2C5E" w:rsidRDefault="00FB2C5E" w:rsidP="00FB2C5E">
      <w:r>
        <w:t xml:space="preserve">    {</w:t>
      </w:r>
    </w:p>
    <w:p w14:paraId="2CBBADE1" w14:textId="77777777" w:rsidR="00FB2C5E" w:rsidRDefault="00FB2C5E" w:rsidP="00FB2C5E">
      <w:r>
        <w:t xml:space="preserve">      </w:t>
      </w:r>
      <w:proofErr w:type="gramStart"/>
      <w:r>
        <w:t>print(</w:t>
      </w:r>
      <w:proofErr w:type="gramEnd"/>
      <w:r>
        <w:t>"Complete\n");</w:t>
      </w:r>
    </w:p>
    <w:p w14:paraId="370A61F6" w14:textId="77777777" w:rsidR="00FB2C5E" w:rsidRDefault="00FB2C5E" w:rsidP="00FB2C5E">
      <w:r>
        <w:t xml:space="preserve">      </w:t>
      </w:r>
      <w:proofErr w:type="spellStart"/>
      <w:proofErr w:type="gramStart"/>
      <w:r>
        <w:t>println</w:t>
      </w:r>
      <w:proofErr w:type="spellEnd"/>
      <w:r>
        <w:t>(</w:t>
      </w:r>
      <w:proofErr w:type="gramEnd"/>
      <w:r>
        <w:t xml:space="preserve">"Raising pins.."); </w:t>
      </w:r>
    </w:p>
    <w:p w14:paraId="245CF050" w14:textId="77777777" w:rsidR="00FB2C5E" w:rsidRDefault="00FB2C5E" w:rsidP="00FB2C5E">
      <w:r>
        <w:t xml:space="preserve">      </w:t>
      </w:r>
      <w:proofErr w:type="gramStart"/>
      <w:r>
        <w:t>reset</w:t>
      </w:r>
      <w:proofErr w:type="gramEnd"/>
      <w:r>
        <w:t xml:space="preserve"> = false;</w:t>
      </w:r>
    </w:p>
    <w:p w14:paraId="1C7BEDA7" w14:textId="77777777" w:rsidR="00FB2C5E" w:rsidRDefault="00FB2C5E" w:rsidP="00FB2C5E">
      <w:r>
        <w:t xml:space="preserve">      </w:t>
      </w:r>
      <w:proofErr w:type="gramStart"/>
      <w:r>
        <w:t>ready</w:t>
      </w:r>
      <w:proofErr w:type="gramEnd"/>
      <w:r>
        <w:t xml:space="preserve"> = true;</w:t>
      </w:r>
    </w:p>
    <w:p w14:paraId="5958E92C" w14:textId="77777777" w:rsidR="00FB2C5E" w:rsidRDefault="00FB2C5E" w:rsidP="00FB2C5E">
      <w:r>
        <w:t xml:space="preserve">      </w:t>
      </w:r>
      <w:proofErr w:type="gramStart"/>
      <w:r>
        <w:t>delay(</w:t>
      </w:r>
      <w:proofErr w:type="gramEnd"/>
      <w:r>
        <w:t>1000);</w:t>
      </w:r>
    </w:p>
    <w:p w14:paraId="42F61E17" w14:textId="77777777" w:rsidR="00FB2C5E" w:rsidRDefault="00FB2C5E" w:rsidP="00FB2C5E">
      <w:r>
        <w:t xml:space="preserve">      </w:t>
      </w:r>
    </w:p>
    <w:p w14:paraId="76ED41C7" w14:textId="77777777" w:rsidR="00FB2C5E" w:rsidRDefault="00FB2C5E" w:rsidP="00FB2C5E">
      <w:r>
        <w:t xml:space="preserve">      </w:t>
      </w:r>
      <w:proofErr w:type="spellStart"/>
      <w:proofErr w:type="gramStart"/>
      <w:r>
        <w:t>printZ</w:t>
      </w:r>
      <w:proofErr w:type="spellEnd"/>
      <w:proofErr w:type="gramEnd"/>
      <w:r>
        <w:t xml:space="preserve"> = true;</w:t>
      </w:r>
    </w:p>
    <w:p w14:paraId="07015EF1" w14:textId="77777777" w:rsidR="00FB2C5E" w:rsidRDefault="00FB2C5E" w:rsidP="00FB2C5E">
      <w:r>
        <w:t xml:space="preserve">    }</w:t>
      </w:r>
    </w:p>
    <w:p w14:paraId="5AA3E98A" w14:textId="77777777" w:rsidR="00FB2C5E" w:rsidRDefault="00FB2C5E" w:rsidP="00FB2C5E">
      <w:r>
        <w:t xml:space="preserve">  }</w:t>
      </w:r>
    </w:p>
    <w:p w14:paraId="5D43307E" w14:textId="77777777" w:rsidR="00FB2C5E" w:rsidRDefault="00FB2C5E" w:rsidP="00FB2C5E">
      <w:r>
        <w:t xml:space="preserve">  </w:t>
      </w:r>
    </w:p>
    <w:p w14:paraId="75A8380C" w14:textId="77777777" w:rsidR="00FB2C5E" w:rsidRDefault="00FB2C5E" w:rsidP="00FB2C5E">
      <w:r>
        <w:t xml:space="preserve">  // Ready to print</w:t>
      </w:r>
    </w:p>
    <w:p w14:paraId="517B223D" w14:textId="77777777" w:rsidR="00FB2C5E" w:rsidRDefault="00FB2C5E" w:rsidP="00FB2C5E">
      <w:r>
        <w:t xml:space="preserve">  </w:t>
      </w:r>
      <w:proofErr w:type="gramStart"/>
      <w:r>
        <w:t>if(</w:t>
      </w:r>
      <w:proofErr w:type="gramEnd"/>
      <w:r>
        <w:t>ready)</w:t>
      </w:r>
    </w:p>
    <w:p w14:paraId="7BDD5DFD" w14:textId="77777777" w:rsidR="00FB2C5E" w:rsidRDefault="00FB2C5E" w:rsidP="00FB2C5E">
      <w:r>
        <w:t xml:space="preserve">  {</w:t>
      </w:r>
    </w:p>
    <w:p w14:paraId="766BBF53" w14:textId="77777777" w:rsidR="00FB2C5E" w:rsidRDefault="00FB2C5E" w:rsidP="00FB2C5E">
      <w:r>
        <w:t xml:space="preserve">    // Raise Z-axis pins then update index</w:t>
      </w:r>
    </w:p>
    <w:p w14:paraId="1E97BC47" w14:textId="77777777" w:rsidR="00FB2C5E" w:rsidRDefault="00FB2C5E" w:rsidP="00FB2C5E">
      <w:r>
        <w:t xml:space="preserve">    </w:t>
      </w:r>
      <w:proofErr w:type="gramStart"/>
      <w:r>
        <w:t>if(</w:t>
      </w:r>
      <w:proofErr w:type="spellStart"/>
      <w:proofErr w:type="gramEnd"/>
      <w:r>
        <w:t>printZ</w:t>
      </w:r>
      <w:proofErr w:type="spellEnd"/>
      <w:r>
        <w:t xml:space="preserve"> &amp;&amp; !</w:t>
      </w:r>
      <w:proofErr w:type="spellStart"/>
      <w:r>
        <w:t>forwardx</w:t>
      </w:r>
      <w:proofErr w:type="spellEnd"/>
      <w:r>
        <w:t xml:space="preserve"> &amp;&amp; !</w:t>
      </w:r>
      <w:proofErr w:type="spellStart"/>
      <w:r>
        <w:t>backwardx</w:t>
      </w:r>
      <w:proofErr w:type="spellEnd"/>
      <w:r>
        <w:t xml:space="preserve"> &amp;&amp; !</w:t>
      </w:r>
      <w:proofErr w:type="spellStart"/>
      <w:r>
        <w:t>forwardy</w:t>
      </w:r>
      <w:proofErr w:type="spellEnd"/>
      <w:r>
        <w:t xml:space="preserve"> &amp;&amp; !</w:t>
      </w:r>
      <w:proofErr w:type="spellStart"/>
      <w:r>
        <w:t>backwardy</w:t>
      </w:r>
      <w:proofErr w:type="spellEnd"/>
      <w:r>
        <w:t>)</w:t>
      </w:r>
    </w:p>
    <w:p w14:paraId="3E1EC3A3" w14:textId="77777777" w:rsidR="00FB2C5E" w:rsidRDefault="00FB2C5E" w:rsidP="00FB2C5E">
      <w:r>
        <w:t xml:space="preserve">    {</w:t>
      </w:r>
    </w:p>
    <w:p w14:paraId="3D4427DF" w14:textId="77777777" w:rsidR="00FB2C5E" w:rsidRDefault="00FB2C5E" w:rsidP="00FB2C5E">
      <w:r>
        <w:t xml:space="preserve">      </w:t>
      </w:r>
      <w:proofErr w:type="spellStart"/>
      <w:proofErr w:type="gramStart"/>
      <w:r>
        <w:t>printZ</w:t>
      </w:r>
      <w:proofErr w:type="spellEnd"/>
      <w:proofErr w:type="gramEnd"/>
      <w:r>
        <w:t xml:space="preserve"> = false;</w:t>
      </w:r>
    </w:p>
    <w:p w14:paraId="7ABA5FD0" w14:textId="77777777" w:rsidR="00FB2C5E" w:rsidRDefault="00FB2C5E" w:rsidP="00FB2C5E">
      <w:r>
        <w:t xml:space="preserve">      </w:t>
      </w:r>
    </w:p>
    <w:p w14:paraId="5AFAAB8B" w14:textId="77777777" w:rsidR="00FB2C5E" w:rsidRDefault="00FB2C5E" w:rsidP="00FB2C5E">
      <w:r>
        <w:t xml:space="preserve">      </w:t>
      </w:r>
    </w:p>
    <w:p w14:paraId="5D93CC6F" w14:textId="77777777" w:rsidR="00FB2C5E" w:rsidRDefault="00FB2C5E" w:rsidP="00FB2C5E">
      <w:r>
        <w:t xml:space="preserve">      </w:t>
      </w:r>
      <w:proofErr w:type="gramStart"/>
      <w:r>
        <w:t>print(</w:t>
      </w:r>
      <w:proofErr w:type="gramEnd"/>
      <w:r>
        <w:t>"Raising X:" + (xindex+1) + " Y:" + (yindex+1) + " and X:" + (xindex+17) + " Y:" + (yindex+1) + "\t\t");</w:t>
      </w:r>
    </w:p>
    <w:p w14:paraId="0A16AF78" w14:textId="77777777" w:rsidR="00FB2C5E" w:rsidRDefault="00FB2C5E" w:rsidP="00FB2C5E">
      <w:r>
        <w:t xml:space="preserve">      // RAISE PIN</w:t>
      </w:r>
    </w:p>
    <w:p w14:paraId="23564CB6" w14:textId="77777777" w:rsidR="00FB2C5E" w:rsidRDefault="00FB2C5E" w:rsidP="00FB2C5E">
      <w:r>
        <w:t xml:space="preserve">      </w:t>
      </w:r>
      <w:proofErr w:type="gramStart"/>
      <w:r>
        <w:t>arduino.servoWrite(</w:t>
      </w:r>
      <w:proofErr w:type="gramEnd"/>
      <w:r>
        <w:t>servo1Pin,(maxAngle-((maxAngle-minAngle)/pinIntervals)*imageMatrix[xindex][yindex]));</w:t>
      </w:r>
    </w:p>
    <w:p w14:paraId="40C9ABD9" w14:textId="77777777" w:rsidR="00FB2C5E" w:rsidRDefault="00FB2C5E" w:rsidP="00FB2C5E">
      <w:r>
        <w:t xml:space="preserve">      </w:t>
      </w:r>
      <w:proofErr w:type="gramStart"/>
      <w:r>
        <w:t>arduino.servoWrite(</w:t>
      </w:r>
      <w:proofErr w:type="gramEnd"/>
      <w:r>
        <w:t>servo2Pin,(minAngle+((maxAngle-minAngle)/pinIntervals)*imageMatrix[xindex+16][yindex]));</w:t>
      </w:r>
    </w:p>
    <w:p w14:paraId="13D2737C" w14:textId="77777777" w:rsidR="00FB2C5E" w:rsidRDefault="00FB2C5E" w:rsidP="00FB2C5E">
      <w:r>
        <w:lastRenderedPageBreak/>
        <w:t xml:space="preserve">      </w:t>
      </w:r>
      <w:proofErr w:type="gramStart"/>
      <w:r>
        <w:t>if(</w:t>
      </w:r>
      <w:proofErr w:type="spellStart"/>
      <w:proofErr w:type="gramEnd"/>
      <w:r>
        <w:t>imageMatrix</w:t>
      </w:r>
      <w:proofErr w:type="spellEnd"/>
      <w:r>
        <w:t>[</w:t>
      </w:r>
      <w:proofErr w:type="spellStart"/>
      <w:r>
        <w:t>xindex</w:t>
      </w:r>
      <w:proofErr w:type="spellEnd"/>
      <w:r>
        <w:t>][</w:t>
      </w:r>
      <w:proofErr w:type="spellStart"/>
      <w:r>
        <w:t>yindex</w:t>
      </w:r>
      <w:proofErr w:type="spellEnd"/>
      <w:r>
        <w:t>] != 0) delay(400);</w:t>
      </w:r>
    </w:p>
    <w:p w14:paraId="0BA512C0" w14:textId="77777777" w:rsidR="00FB2C5E" w:rsidRDefault="00FB2C5E" w:rsidP="00FB2C5E">
      <w:r>
        <w:t xml:space="preserve">      // LOWER PIN</w:t>
      </w:r>
    </w:p>
    <w:p w14:paraId="56CCF3CA" w14:textId="77777777" w:rsidR="00FB2C5E" w:rsidRDefault="00FB2C5E" w:rsidP="00FB2C5E">
      <w:r>
        <w:t xml:space="preserve">      </w:t>
      </w:r>
      <w:proofErr w:type="spellStart"/>
      <w:proofErr w:type="gramStart"/>
      <w:r>
        <w:t>arduino.servoWrite</w:t>
      </w:r>
      <w:proofErr w:type="spellEnd"/>
      <w:r>
        <w:t>(</w:t>
      </w:r>
      <w:proofErr w:type="gramEnd"/>
      <w:r>
        <w:t>servo1Pin,maxAngle);</w:t>
      </w:r>
    </w:p>
    <w:p w14:paraId="0FB17463" w14:textId="77777777" w:rsidR="00FB2C5E" w:rsidRDefault="00FB2C5E" w:rsidP="00FB2C5E">
      <w:r>
        <w:t xml:space="preserve">      </w:t>
      </w:r>
      <w:proofErr w:type="spellStart"/>
      <w:proofErr w:type="gramStart"/>
      <w:r>
        <w:t>arduino.servoWrite</w:t>
      </w:r>
      <w:proofErr w:type="spellEnd"/>
      <w:r>
        <w:t>(</w:t>
      </w:r>
      <w:proofErr w:type="gramEnd"/>
      <w:r>
        <w:t>servo2Pin,minAngle);</w:t>
      </w:r>
    </w:p>
    <w:p w14:paraId="25CAB1F0" w14:textId="77777777" w:rsidR="00FB2C5E" w:rsidRDefault="00FB2C5E" w:rsidP="00FB2C5E">
      <w:r>
        <w:t xml:space="preserve">      </w:t>
      </w:r>
      <w:proofErr w:type="gramStart"/>
      <w:r>
        <w:t>print(</w:t>
      </w:r>
      <w:proofErr w:type="gramEnd"/>
      <w:r>
        <w:t>"Complete\n");</w:t>
      </w:r>
    </w:p>
    <w:p w14:paraId="6C1911F6" w14:textId="77777777" w:rsidR="00FB2C5E" w:rsidRDefault="00FB2C5E" w:rsidP="00FB2C5E">
      <w:r>
        <w:t xml:space="preserve">      </w:t>
      </w:r>
      <w:proofErr w:type="gramStart"/>
      <w:r>
        <w:t>if(</w:t>
      </w:r>
      <w:proofErr w:type="spellStart"/>
      <w:proofErr w:type="gramEnd"/>
      <w:r>
        <w:t>imageMatrix</w:t>
      </w:r>
      <w:proofErr w:type="spellEnd"/>
      <w:r>
        <w:t>[</w:t>
      </w:r>
      <w:proofErr w:type="spellStart"/>
      <w:r>
        <w:t>xindex</w:t>
      </w:r>
      <w:proofErr w:type="spellEnd"/>
      <w:r>
        <w:t>][</w:t>
      </w:r>
      <w:proofErr w:type="spellStart"/>
      <w:r>
        <w:t>yindex</w:t>
      </w:r>
      <w:proofErr w:type="spellEnd"/>
      <w:r>
        <w:t>] != 0) delay(500);</w:t>
      </w:r>
    </w:p>
    <w:p w14:paraId="18D2F90A" w14:textId="77777777" w:rsidR="00FB2C5E" w:rsidRDefault="00FB2C5E" w:rsidP="00FB2C5E">
      <w:r>
        <w:t xml:space="preserve">      </w:t>
      </w:r>
    </w:p>
    <w:p w14:paraId="70A8B30C" w14:textId="77777777" w:rsidR="00FB2C5E" w:rsidRDefault="00FB2C5E" w:rsidP="00FB2C5E">
      <w:r>
        <w:t xml:space="preserve">      </w:t>
      </w:r>
      <w:proofErr w:type="gramStart"/>
      <w:r>
        <w:t>if(</w:t>
      </w:r>
      <w:proofErr w:type="gramEnd"/>
      <w:r>
        <w:t xml:space="preserve">update()==false) </w:t>
      </w:r>
    </w:p>
    <w:p w14:paraId="12E9B8F7" w14:textId="77777777" w:rsidR="00FB2C5E" w:rsidRDefault="00FB2C5E" w:rsidP="00FB2C5E">
      <w:r>
        <w:t xml:space="preserve">      {</w:t>
      </w:r>
    </w:p>
    <w:p w14:paraId="2B699AE6" w14:textId="77777777" w:rsidR="00FB2C5E" w:rsidRDefault="00FB2C5E" w:rsidP="00FB2C5E">
      <w:r>
        <w:t xml:space="preserve">        </w:t>
      </w:r>
      <w:proofErr w:type="spellStart"/>
      <w:proofErr w:type="gramStart"/>
      <w:r>
        <w:t>noLoop</w:t>
      </w:r>
      <w:proofErr w:type="spellEnd"/>
      <w:r>
        <w:t>(</w:t>
      </w:r>
      <w:proofErr w:type="gramEnd"/>
      <w:r>
        <w:t>);</w:t>
      </w:r>
    </w:p>
    <w:p w14:paraId="0D6821C1" w14:textId="77777777" w:rsidR="00FB2C5E" w:rsidRDefault="00FB2C5E" w:rsidP="00FB2C5E">
      <w:r>
        <w:t xml:space="preserve">      }</w:t>
      </w:r>
    </w:p>
    <w:p w14:paraId="6EE3A56E" w14:textId="77777777" w:rsidR="00FB2C5E" w:rsidRDefault="00FB2C5E" w:rsidP="00FB2C5E">
      <w:r>
        <w:t xml:space="preserve">    }</w:t>
      </w:r>
    </w:p>
    <w:p w14:paraId="2E4E4F45" w14:textId="77777777" w:rsidR="00FB2C5E" w:rsidRDefault="00FB2C5E" w:rsidP="00FB2C5E">
      <w:r>
        <w:t xml:space="preserve">  </w:t>
      </w:r>
    </w:p>
    <w:p w14:paraId="0D43C989" w14:textId="77777777" w:rsidR="00FB2C5E" w:rsidRDefault="00FB2C5E" w:rsidP="00FB2C5E">
      <w:r>
        <w:t xml:space="preserve">    // Control the movement of the X-axis (Pin-to-Pin movement)</w:t>
      </w:r>
    </w:p>
    <w:p w14:paraId="7C973A79" w14:textId="77777777" w:rsidR="00FB2C5E" w:rsidRDefault="00FB2C5E" w:rsidP="00FB2C5E">
      <w:r>
        <w:t xml:space="preserve">    </w:t>
      </w:r>
      <w:proofErr w:type="gramStart"/>
      <w:r>
        <w:t>if(</w:t>
      </w:r>
      <w:proofErr w:type="spellStart"/>
      <w:proofErr w:type="gramEnd"/>
      <w:r>
        <w:t>forwardx</w:t>
      </w:r>
      <w:proofErr w:type="spellEnd"/>
      <w:r>
        <w:t xml:space="preserve"> &amp;&amp; readPot1&gt;</w:t>
      </w:r>
      <w:proofErr w:type="spellStart"/>
      <w:r>
        <w:t>xlocation</w:t>
      </w:r>
      <w:proofErr w:type="spellEnd"/>
      <w:r>
        <w:t>)</w:t>
      </w:r>
    </w:p>
    <w:p w14:paraId="50AB2C84" w14:textId="77777777" w:rsidR="00FB2C5E" w:rsidRDefault="00FB2C5E" w:rsidP="00FB2C5E">
      <w:r>
        <w:t xml:space="preserve">    {</w:t>
      </w:r>
    </w:p>
    <w:p w14:paraId="51D7A7D5" w14:textId="77777777" w:rsidR="00FB2C5E" w:rsidRDefault="00FB2C5E" w:rsidP="00FB2C5E">
      <w:r>
        <w:t xml:space="preserve">      </w:t>
      </w:r>
      <w:proofErr w:type="spellStart"/>
      <w:proofErr w:type="gramStart"/>
      <w:r>
        <w:t>arduino.servoWrite</w:t>
      </w:r>
      <w:proofErr w:type="spellEnd"/>
      <w:r>
        <w:t>(</w:t>
      </w:r>
      <w:proofErr w:type="gramEnd"/>
      <w:r>
        <w:t>servo3Pin,(servo3stop-15));</w:t>
      </w:r>
    </w:p>
    <w:p w14:paraId="594E7516" w14:textId="77777777" w:rsidR="00FB2C5E" w:rsidRDefault="00FB2C5E" w:rsidP="00FB2C5E">
      <w:r>
        <w:t xml:space="preserve">    }</w:t>
      </w:r>
    </w:p>
    <w:p w14:paraId="31EEBD9C" w14:textId="77777777" w:rsidR="00FB2C5E" w:rsidRDefault="00FB2C5E" w:rsidP="00FB2C5E">
      <w:r>
        <w:t xml:space="preserve">    </w:t>
      </w:r>
      <w:proofErr w:type="gramStart"/>
      <w:r>
        <w:t>else</w:t>
      </w:r>
      <w:proofErr w:type="gramEnd"/>
      <w:r>
        <w:t xml:space="preserve"> if(</w:t>
      </w:r>
      <w:proofErr w:type="spellStart"/>
      <w:r>
        <w:t>backwardx</w:t>
      </w:r>
      <w:proofErr w:type="spellEnd"/>
      <w:r>
        <w:t xml:space="preserve"> &amp;&amp; readPot1&lt;</w:t>
      </w:r>
      <w:proofErr w:type="spellStart"/>
      <w:r>
        <w:t>xlocation</w:t>
      </w:r>
      <w:proofErr w:type="spellEnd"/>
      <w:r>
        <w:t>)</w:t>
      </w:r>
    </w:p>
    <w:p w14:paraId="2EECE3BD" w14:textId="77777777" w:rsidR="00FB2C5E" w:rsidRDefault="00FB2C5E" w:rsidP="00FB2C5E">
      <w:r>
        <w:t xml:space="preserve">    {</w:t>
      </w:r>
    </w:p>
    <w:p w14:paraId="50E989DF" w14:textId="77777777" w:rsidR="00FB2C5E" w:rsidRDefault="00FB2C5E" w:rsidP="00FB2C5E">
      <w:r>
        <w:t xml:space="preserve">      </w:t>
      </w:r>
      <w:proofErr w:type="spellStart"/>
      <w:proofErr w:type="gramStart"/>
      <w:r>
        <w:t>arduino.servoWrite</w:t>
      </w:r>
      <w:proofErr w:type="spellEnd"/>
      <w:r>
        <w:t>(</w:t>
      </w:r>
      <w:proofErr w:type="gramEnd"/>
      <w:r>
        <w:t>servo3Pin,(servo3stop+15));</w:t>
      </w:r>
    </w:p>
    <w:p w14:paraId="2A5B2367" w14:textId="77777777" w:rsidR="00FB2C5E" w:rsidRDefault="00FB2C5E" w:rsidP="00FB2C5E">
      <w:r>
        <w:t xml:space="preserve">    }</w:t>
      </w:r>
    </w:p>
    <w:p w14:paraId="0569F5C5" w14:textId="77777777" w:rsidR="00FB2C5E" w:rsidRDefault="00FB2C5E" w:rsidP="00FB2C5E">
      <w:r>
        <w:t xml:space="preserve">    </w:t>
      </w:r>
      <w:proofErr w:type="gramStart"/>
      <w:r>
        <w:t>else</w:t>
      </w:r>
      <w:proofErr w:type="gramEnd"/>
      <w:r>
        <w:t xml:space="preserve"> if((</w:t>
      </w:r>
      <w:proofErr w:type="spellStart"/>
      <w:r>
        <w:t>forwardx</w:t>
      </w:r>
      <w:proofErr w:type="spellEnd"/>
      <w:r>
        <w:t xml:space="preserve"> &amp;&amp; readPot1&lt;=</w:t>
      </w:r>
      <w:proofErr w:type="spellStart"/>
      <w:r>
        <w:t>xlocation</w:t>
      </w:r>
      <w:proofErr w:type="spellEnd"/>
      <w:r>
        <w:t>) || (</w:t>
      </w:r>
      <w:proofErr w:type="spellStart"/>
      <w:r>
        <w:t>backwardx</w:t>
      </w:r>
      <w:proofErr w:type="spellEnd"/>
      <w:r>
        <w:t xml:space="preserve"> &amp;&amp; readPot1&gt;=</w:t>
      </w:r>
      <w:proofErr w:type="spellStart"/>
      <w:r>
        <w:t>xlocation</w:t>
      </w:r>
      <w:proofErr w:type="spellEnd"/>
      <w:r>
        <w:t>))</w:t>
      </w:r>
    </w:p>
    <w:p w14:paraId="4D0647C1" w14:textId="77777777" w:rsidR="00FB2C5E" w:rsidRDefault="00FB2C5E" w:rsidP="00FB2C5E">
      <w:r>
        <w:t xml:space="preserve">    {</w:t>
      </w:r>
    </w:p>
    <w:p w14:paraId="04FB9201" w14:textId="77777777" w:rsidR="00FB2C5E" w:rsidRDefault="00FB2C5E" w:rsidP="00FB2C5E">
      <w:r>
        <w:t xml:space="preserve">      </w:t>
      </w:r>
      <w:proofErr w:type="spellStart"/>
      <w:proofErr w:type="gramStart"/>
      <w:r>
        <w:t>forwardx</w:t>
      </w:r>
      <w:proofErr w:type="spellEnd"/>
      <w:proofErr w:type="gramEnd"/>
      <w:r>
        <w:t xml:space="preserve"> = false;</w:t>
      </w:r>
    </w:p>
    <w:p w14:paraId="421CF081" w14:textId="77777777" w:rsidR="00FB2C5E" w:rsidRDefault="00FB2C5E" w:rsidP="00FB2C5E">
      <w:r>
        <w:t xml:space="preserve">      </w:t>
      </w:r>
      <w:proofErr w:type="spellStart"/>
      <w:proofErr w:type="gramStart"/>
      <w:r>
        <w:t>backwardx</w:t>
      </w:r>
      <w:proofErr w:type="spellEnd"/>
      <w:proofErr w:type="gramEnd"/>
      <w:r>
        <w:t xml:space="preserve"> = false;</w:t>
      </w:r>
    </w:p>
    <w:p w14:paraId="6B434AEB" w14:textId="77777777" w:rsidR="00FB2C5E" w:rsidRDefault="00FB2C5E" w:rsidP="00FB2C5E">
      <w:r>
        <w:t xml:space="preserve">      </w:t>
      </w:r>
      <w:proofErr w:type="spellStart"/>
      <w:proofErr w:type="gramStart"/>
      <w:r>
        <w:t>printZ</w:t>
      </w:r>
      <w:proofErr w:type="spellEnd"/>
      <w:proofErr w:type="gramEnd"/>
      <w:r>
        <w:t xml:space="preserve"> = true;</w:t>
      </w:r>
    </w:p>
    <w:p w14:paraId="0F9E1335" w14:textId="77777777" w:rsidR="00FB2C5E" w:rsidRDefault="00FB2C5E" w:rsidP="00FB2C5E">
      <w:r>
        <w:t xml:space="preserve">      </w:t>
      </w:r>
      <w:proofErr w:type="spellStart"/>
      <w:proofErr w:type="gramStart"/>
      <w:r>
        <w:t>arduino.servoWrite</w:t>
      </w:r>
      <w:proofErr w:type="spellEnd"/>
      <w:r>
        <w:t>(</w:t>
      </w:r>
      <w:proofErr w:type="gramEnd"/>
      <w:r>
        <w:t>servo3Pin,servo3stop);</w:t>
      </w:r>
    </w:p>
    <w:p w14:paraId="3E539938" w14:textId="77777777" w:rsidR="00FB2C5E" w:rsidRDefault="00FB2C5E" w:rsidP="00FB2C5E">
      <w:r>
        <w:t xml:space="preserve">    }</w:t>
      </w:r>
    </w:p>
    <w:p w14:paraId="2829BF54" w14:textId="77777777" w:rsidR="00FB2C5E" w:rsidRDefault="00FB2C5E" w:rsidP="00FB2C5E">
      <w:r>
        <w:t xml:space="preserve">    </w:t>
      </w:r>
    </w:p>
    <w:p w14:paraId="649DC604" w14:textId="77777777" w:rsidR="00FB2C5E" w:rsidRDefault="00FB2C5E" w:rsidP="00FB2C5E">
      <w:r>
        <w:t xml:space="preserve">    // Control the movement of the Y-axis (Pin-to-Pin movement)</w:t>
      </w:r>
    </w:p>
    <w:p w14:paraId="13C272C1" w14:textId="77777777" w:rsidR="00FB2C5E" w:rsidRDefault="00FB2C5E" w:rsidP="00FB2C5E">
      <w:r>
        <w:t xml:space="preserve">    </w:t>
      </w:r>
      <w:proofErr w:type="gramStart"/>
      <w:r>
        <w:t>if(</w:t>
      </w:r>
      <w:proofErr w:type="spellStart"/>
      <w:proofErr w:type="gramEnd"/>
      <w:r>
        <w:t>forwardy</w:t>
      </w:r>
      <w:proofErr w:type="spellEnd"/>
      <w:r>
        <w:t xml:space="preserve"> &amp;&amp; readPot2&gt;</w:t>
      </w:r>
      <w:proofErr w:type="spellStart"/>
      <w:r>
        <w:t>ylocation</w:t>
      </w:r>
      <w:proofErr w:type="spellEnd"/>
      <w:r>
        <w:t>)</w:t>
      </w:r>
    </w:p>
    <w:p w14:paraId="25B90DC9" w14:textId="77777777" w:rsidR="00FB2C5E" w:rsidRDefault="00FB2C5E" w:rsidP="00FB2C5E">
      <w:r>
        <w:t xml:space="preserve">    {</w:t>
      </w:r>
    </w:p>
    <w:p w14:paraId="4752B049" w14:textId="77777777" w:rsidR="00FB2C5E" w:rsidRDefault="00FB2C5E" w:rsidP="00FB2C5E">
      <w:r>
        <w:t xml:space="preserve">      </w:t>
      </w:r>
      <w:proofErr w:type="spellStart"/>
      <w:proofErr w:type="gramStart"/>
      <w:r>
        <w:t>arduino.servoWrite</w:t>
      </w:r>
      <w:proofErr w:type="spellEnd"/>
      <w:r>
        <w:t>(</w:t>
      </w:r>
      <w:proofErr w:type="gramEnd"/>
      <w:r>
        <w:t>servo4Pin,(servo4stop+15));</w:t>
      </w:r>
    </w:p>
    <w:p w14:paraId="4A41B94F" w14:textId="77777777" w:rsidR="00FB2C5E" w:rsidRDefault="00FB2C5E" w:rsidP="00FB2C5E">
      <w:r>
        <w:t xml:space="preserve">    }</w:t>
      </w:r>
    </w:p>
    <w:p w14:paraId="566EEEE7" w14:textId="77777777" w:rsidR="00FB2C5E" w:rsidRDefault="00FB2C5E" w:rsidP="00FB2C5E">
      <w:r>
        <w:t xml:space="preserve">    </w:t>
      </w:r>
      <w:proofErr w:type="gramStart"/>
      <w:r>
        <w:t>else</w:t>
      </w:r>
      <w:proofErr w:type="gramEnd"/>
      <w:r>
        <w:t xml:space="preserve"> if(</w:t>
      </w:r>
      <w:proofErr w:type="spellStart"/>
      <w:r>
        <w:t>backwardy</w:t>
      </w:r>
      <w:proofErr w:type="spellEnd"/>
      <w:r>
        <w:t xml:space="preserve"> &amp;&amp; readPot2&lt;</w:t>
      </w:r>
      <w:proofErr w:type="spellStart"/>
      <w:r>
        <w:t>ylocation</w:t>
      </w:r>
      <w:proofErr w:type="spellEnd"/>
      <w:r>
        <w:t>)</w:t>
      </w:r>
    </w:p>
    <w:p w14:paraId="78D000A3" w14:textId="77777777" w:rsidR="00FB2C5E" w:rsidRDefault="00FB2C5E" w:rsidP="00FB2C5E">
      <w:r>
        <w:t xml:space="preserve">    {</w:t>
      </w:r>
    </w:p>
    <w:p w14:paraId="5EB55C8F" w14:textId="77777777" w:rsidR="00FB2C5E" w:rsidRDefault="00FB2C5E" w:rsidP="00FB2C5E">
      <w:r>
        <w:t xml:space="preserve">      </w:t>
      </w:r>
      <w:proofErr w:type="spellStart"/>
      <w:proofErr w:type="gramStart"/>
      <w:r>
        <w:t>arduino.servoWrite</w:t>
      </w:r>
      <w:proofErr w:type="spellEnd"/>
      <w:r>
        <w:t>(</w:t>
      </w:r>
      <w:proofErr w:type="gramEnd"/>
      <w:r>
        <w:t>servo4Pin,(servo4stop-15));</w:t>
      </w:r>
    </w:p>
    <w:p w14:paraId="6EACB0CA" w14:textId="77777777" w:rsidR="00FB2C5E" w:rsidRDefault="00FB2C5E" w:rsidP="00FB2C5E">
      <w:r>
        <w:t xml:space="preserve">    }</w:t>
      </w:r>
    </w:p>
    <w:p w14:paraId="7207233A" w14:textId="77777777" w:rsidR="00FB2C5E" w:rsidRDefault="00FB2C5E" w:rsidP="00FB2C5E">
      <w:r>
        <w:t xml:space="preserve">    </w:t>
      </w:r>
      <w:proofErr w:type="gramStart"/>
      <w:r>
        <w:t>else</w:t>
      </w:r>
      <w:proofErr w:type="gramEnd"/>
      <w:r>
        <w:t xml:space="preserve"> if((</w:t>
      </w:r>
      <w:proofErr w:type="spellStart"/>
      <w:r>
        <w:t>forwardy</w:t>
      </w:r>
      <w:proofErr w:type="spellEnd"/>
      <w:r>
        <w:t xml:space="preserve"> &amp;&amp; readPot2&lt;=</w:t>
      </w:r>
      <w:proofErr w:type="spellStart"/>
      <w:r>
        <w:t>ylocation</w:t>
      </w:r>
      <w:proofErr w:type="spellEnd"/>
      <w:r>
        <w:t>) || (</w:t>
      </w:r>
      <w:proofErr w:type="spellStart"/>
      <w:r>
        <w:t>backwardy</w:t>
      </w:r>
      <w:proofErr w:type="spellEnd"/>
      <w:r>
        <w:t xml:space="preserve"> &amp;&amp; readPot2&gt;=</w:t>
      </w:r>
      <w:proofErr w:type="spellStart"/>
      <w:r>
        <w:t>ylocation</w:t>
      </w:r>
      <w:proofErr w:type="spellEnd"/>
      <w:r>
        <w:t>))</w:t>
      </w:r>
    </w:p>
    <w:p w14:paraId="16DF4D00" w14:textId="77777777" w:rsidR="00FB2C5E" w:rsidRDefault="00FB2C5E" w:rsidP="00FB2C5E">
      <w:r>
        <w:t xml:space="preserve">    {</w:t>
      </w:r>
    </w:p>
    <w:p w14:paraId="0F99C641" w14:textId="77777777" w:rsidR="00FB2C5E" w:rsidRDefault="00FB2C5E" w:rsidP="00FB2C5E">
      <w:r>
        <w:t xml:space="preserve">      </w:t>
      </w:r>
      <w:proofErr w:type="spellStart"/>
      <w:proofErr w:type="gramStart"/>
      <w:r>
        <w:t>forwardy</w:t>
      </w:r>
      <w:proofErr w:type="spellEnd"/>
      <w:proofErr w:type="gramEnd"/>
      <w:r>
        <w:t xml:space="preserve"> = false;</w:t>
      </w:r>
    </w:p>
    <w:p w14:paraId="19576982" w14:textId="77777777" w:rsidR="00FB2C5E" w:rsidRDefault="00FB2C5E" w:rsidP="00FB2C5E">
      <w:r>
        <w:t xml:space="preserve">      </w:t>
      </w:r>
      <w:proofErr w:type="spellStart"/>
      <w:proofErr w:type="gramStart"/>
      <w:r>
        <w:t>backwardy</w:t>
      </w:r>
      <w:proofErr w:type="spellEnd"/>
      <w:proofErr w:type="gramEnd"/>
      <w:r>
        <w:t xml:space="preserve"> = false;</w:t>
      </w:r>
    </w:p>
    <w:p w14:paraId="4977550D" w14:textId="77777777" w:rsidR="00FB2C5E" w:rsidRDefault="00FB2C5E" w:rsidP="00FB2C5E">
      <w:r>
        <w:t xml:space="preserve">      </w:t>
      </w:r>
      <w:proofErr w:type="spellStart"/>
      <w:proofErr w:type="gramStart"/>
      <w:r>
        <w:t>printZ</w:t>
      </w:r>
      <w:proofErr w:type="spellEnd"/>
      <w:proofErr w:type="gramEnd"/>
      <w:r>
        <w:t xml:space="preserve"> = true;</w:t>
      </w:r>
    </w:p>
    <w:p w14:paraId="0206AFBD" w14:textId="77777777" w:rsidR="00FB2C5E" w:rsidRDefault="00FB2C5E" w:rsidP="00FB2C5E">
      <w:r>
        <w:t xml:space="preserve">      </w:t>
      </w:r>
      <w:proofErr w:type="spellStart"/>
      <w:proofErr w:type="gramStart"/>
      <w:r>
        <w:t>arduino.servoWrite</w:t>
      </w:r>
      <w:proofErr w:type="spellEnd"/>
      <w:r>
        <w:t>(</w:t>
      </w:r>
      <w:proofErr w:type="gramEnd"/>
      <w:r>
        <w:t>servo4Pin,servo4stop);</w:t>
      </w:r>
    </w:p>
    <w:p w14:paraId="55909B3C" w14:textId="77777777" w:rsidR="00FB2C5E" w:rsidRDefault="00FB2C5E" w:rsidP="00FB2C5E">
      <w:r>
        <w:t xml:space="preserve">    }</w:t>
      </w:r>
    </w:p>
    <w:p w14:paraId="27A021C5" w14:textId="77777777" w:rsidR="00FB2C5E" w:rsidRDefault="00FB2C5E" w:rsidP="00FB2C5E">
      <w:r>
        <w:lastRenderedPageBreak/>
        <w:t xml:space="preserve">  }</w:t>
      </w:r>
    </w:p>
    <w:p w14:paraId="453C4C4C" w14:textId="77777777" w:rsidR="00FB2C5E" w:rsidRDefault="00FB2C5E" w:rsidP="00FB2C5E">
      <w:r>
        <w:t xml:space="preserve">  </w:t>
      </w:r>
    </w:p>
    <w:p w14:paraId="3547CF42" w14:textId="77777777" w:rsidR="00FB2C5E" w:rsidRDefault="00FB2C5E" w:rsidP="00FB2C5E">
      <w:r>
        <w:t xml:space="preserve">  //</w:t>
      </w:r>
      <w:proofErr w:type="spellStart"/>
      <w:proofErr w:type="gramStart"/>
      <w:r>
        <w:t>println</w:t>
      </w:r>
      <w:proofErr w:type="spellEnd"/>
      <w:r>
        <w:t>(</w:t>
      </w:r>
      <w:proofErr w:type="gramEnd"/>
      <w:r>
        <w:t>"Pot1: " + readPot1);</w:t>
      </w:r>
    </w:p>
    <w:p w14:paraId="1EE6F40A" w14:textId="77777777" w:rsidR="00FB2C5E" w:rsidRDefault="00FB2C5E" w:rsidP="00FB2C5E">
      <w:r>
        <w:t xml:space="preserve">  </w:t>
      </w:r>
      <w:proofErr w:type="spellStart"/>
      <w:proofErr w:type="gramStart"/>
      <w:r>
        <w:t>println</w:t>
      </w:r>
      <w:proofErr w:type="spellEnd"/>
      <w:r>
        <w:t>(</w:t>
      </w:r>
      <w:proofErr w:type="gramEnd"/>
      <w:r>
        <w:t>"Pot2: " + readPot2);</w:t>
      </w:r>
    </w:p>
    <w:p w14:paraId="1D2CEE0A" w14:textId="77777777" w:rsidR="00FB2C5E" w:rsidRDefault="00FB2C5E" w:rsidP="00FB2C5E">
      <w:r>
        <w:t xml:space="preserve">  //</w:t>
      </w:r>
      <w:proofErr w:type="spellStart"/>
      <w:proofErr w:type="gramStart"/>
      <w:r>
        <w:t>println</w:t>
      </w:r>
      <w:proofErr w:type="spellEnd"/>
      <w:r>
        <w:t>(</w:t>
      </w:r>
      <w:proofErr w:type="gramEnd"/>
      <w:r>
        <w:t>"</w:t>
      </w:r>
      <w:proofErr w:type="spellStart"/>
      <w:r>
        <w:t>xlocation</w:t>
      </w:r>
      <w:proofErr w:type="spellEnd"/>
      <w:r>
        <w:t xml:space="preserve">: " + </w:t>
      </w:r>
      <w:proofErr w:type="spellStart"/>
      <w:r>
        <w:t>xlocation</w:t>
      </w:r>
      <w:proofErr w:type="spellEnd"/>
      <w:r>
        <w:t>);</w:t>
      </w:r>
    </w:p>
    <w:p w14:paraId="5FB4B745" w14:textId="77777777" w:rsidR="00FB2C5E" w:rsidRDefault="00FB2C5E" w:rsidP="00FB2C5E">
      <w:r>
        <w:t xml:space="preserve">  </w:t>
      </w:r>
      <w:proofErr w:type="spellStart"/>
      <w:proofErr w:type="gramStart"/>
      <w:r>
        <w:t>println</w:t>
      </w:r>
      <w:proofErr w:type="spellEnd"/>
      <w:r>
        <w:t>(</w:t>
      </w:r>
      <w:proofErr w:type="gramEnd"/>
      <w:r>
        <w:t>"</w:t>
      </w:r>
      <w:proofErr w:type="spellStart"/>
      <w:r>
        <w:t>ylocation</w:t>
      </w:r>
      <w:proofErr w:type="spellEnd"/>
      <w:r>
        <w:t xml:space="preserve">: " + </w:t>
      </w:r>
      <w:proofErr w:type="spellStart"/>
      <w:r>
        <w:t>ylocation</w:t>
      </w:r>
      <w:proofErr w:type="spellEnd"/>
      <w:r>
        <w:t>);</w:t>
      </w:r>
    </w:p>
    <w:p w14:paraId="32E7B067" w14:textId="77777777" w:rsidR="00FB2C5E" w:rsidRDefault="00FB2C5E" w:rsidP="00FB2C5E">
      <w:r>
        <w:t>}</w:t>
      </w:r>
    </w:p>
    <w:p w14:paraId="7D672D31" w14:textId="77777777" w:rsidR="00FB2C5E" w:rsidRDefault="00FB2C5E" w:rsidP="00FB2C5E"/>
    <w:p w14:paraId="7A3D9F77" w14:textId="77777777" w:rsidR="00FB2C5E" w:rsidRDefault="00FB2C5E" w:rsidP="00FB2C5E">
      <w:r>
        <w:t>// Update location of Z-Axis and array index</w:t>
      </w:r>
    </w:p>
    <w:p w14:paraId="291BA360" w14:textId="77777777" w:rsidR="00FB2C5E" w:rsidRDefault="00FB2C5E" w:rsidP="00FB2C5E">
      <w:proofErr w:type="spellStart"/>
      <w:proofErr w:type="gramStart"/>
      <w:r>
        <w:t>boolean</w:t>
      </w:r>
      <w:proofErr w:type="spellEnd"/>
      <w:proofErr w:type="gramEnd"/>
      <w:r>
        <w:t xml:space="preserve"> update()</w:t>
      </w:r>
    </w:p>
    <w:p w14:paraId="24575931" w14:textId="77777777" w:rsidR="00FB2C5E" w:rsidRDefault="00FB2C5E" w:rsidP="00FB2C5E">
      <w:r>
        <w:t>{</w:t>
      </w:r>
    </w:p>
    <w:p w14:paraId="460572EF" w14:textId="77777777" w:rsidR="00FB2C5E" w:rsidRDefault="00FB2C5E" w:rsidP="00FB2C5E">
      <w:r>
        <w:t xml:space="preserve">  </w:t>
      </w:r>
      <w:proofErr w:type="gramStart"/>
      <w:r>
        <w:t>if(</w:t>
      </w:r>
      <w:proofErr w:type="spellStart"/>
      <w:proofErr w:type="gramEnd"/>
      <w:r>
        <w:t>xindex</w:t>
      </w:r>
      <w:proofErr w:type="spellEnd"/>
      <w:r>
        <w:t>==(</w:t>
      </w:r>
      <w:proofErr w:type="spellStart"/>
      <w:r>
        <w:t>xpins</w:t>
      </w:r>
      <w:proofErr w:type="spellEnd"/>
      <w:r>
        <w:t xml:space="preserve">/2) &amp;&amp; </w:t>
      </w:r>
      <w:proofErr w:type="spellStart"/>
      <w:r>
        <w:t>yindex</w:t>
      </w:r>
      <w:proofErr w:type="spellEnd"/>
      <w:r>
        <w:t>==</w:t>
      </w:r>
      <w:proofErr w:type="spellStart"/>
      <w:r>
        <w:t>ypins</w:t>
      </w:r>
      <w:proofErr w:type="spellEnd"/>
      <w:r>
        <w:t>)</w:t>
      </w:r>
    </w:p>
    <w:p w14:paraId="5A171543" w14:textId="77777777" w:rsidR="00FB2C5E" w:rsidRDefault="00FB2C5E" w:rsidP="00FB2C5E">
      <w:r>
        <w:t xml:space="preserve">  {</w:t>
      </w:r>
    </w:p>
    <w:p w14:paraId="42978E65" w14:textId="77777777" w:rsidR="00FB2C5E" w:rsidRDefault="00FB2C5E" w:rsidP="00FB2C5E">
      <w:r>
        <w:t xml:space="preserve">    </w:t>
      </w:r>
      <w:proofErr w:type="gramStart"/>
      <w:r>
        <w:t>return</w:t>
      </w:r>
      <w:proofErr w:type="gramEnd"/>
      <w:r>
        <w:t xml:space="preserve"> false;</w:t>
      </w:r>
    </w:p>
    <w:p w14:paraId="4B3E977A" w14:textId="77777777" w:rsidR="00FB2C5E" w:rsidRDefault="00FB2C5E" w:rsidP="00FB2C5E">
      <w:r>
        <w:t xml:space="preserve">  }</w:t>
      </w:r>
    </w:p>
    <w:p w14:paraId="3B45F48B" w14:textId="77777777" w:rsidR="00FB2C5E" w:rsidRDefault="00FB2C5E" w:rsidP="00FB2C5E">
      <w:r>
        <w:t xml:space="preserve">  </w:t>
      </w:r>
    </w:p>
    <w:p w14:paraId="05C34E71" w14:textId="77777777" w:rsidR="00FB2C5E" w:rsidRDefault="00FB2C5E" w:rsidP="00FB2C5E">
      <w:r>
        <w:t xml:space="preserve">  // Update X-axis array index and command corresponding movement</w:t>
      </w:r>
    </w:p>
    <w:p w14:paraId="30A505A4" w14:textId="77777777" w:rsidR="00FB2C5E" w:rsidRDefault="00FB2C5E" w:rsidP="00FB2C5E">
      <w:r>
        <w:t xml:space="preserve">  </w:t>
      </w:r>
      <w:proofErr w:type="gramStart"/>
      <w:r>
        <w:t>if(</w:t>
      </w:r>
      <w:proofErr w:type="spellStart"/>
      <w:proofErr w:type="gramEnd"/>
      <w:r>
        <w:t>xindex</w:t>
      </w:r>
      <w:proofErr w:type="spellEnd"/>
      <w:r>
        <w:t>&lt;</w:t>
      </w:r>
      <w:proofErr w:type="spellStart"/>
      <w:r>
        <w:t>xpins</w:t>
      </w:r>
      <w:proofErr w:type="spellEnd"/>
      <w:r>
        <w:t>/2-1 &amp;&amp; (</w:t>
      </w:r>
      <w:proofErr w:type="spellStart"/>
      <w:r>
        <w:t>yindex</w:t>
      </w:r>
      <w:proofErr w:type="spellEnd"/>
      <w:r>
        <w:t>==0 || yindex%2==0)) // Movement away from X-axis servo</w:t>
      </w:r>
    </w:p>
    <w:p w14:paraId="45D62E15" w14:textId="77777777" w:rsidR="00FB2C5E" w:rsidRDefault="00FB2C5E" w:rsidP="00FB2C5E">
      <w:r>
        <w:t xml:space="preserve">  {</w:t>
      </w:r>
    </w:p>
    <w:p w14:paraId="44B2BCBC" w14:textId="77777777" w:rsidR="00FB2C5E" w:rsidRDefault="00FB2C5E" w:rsidP="00FB2C5E">
      <w:r>
        <w:t xml:space="preserve">    </w:t>
      </w:r>
      <w:proofErr w:type="spellStart"/>
      <w:proofErr w:type="gramStart"/>
      <w:r>
        <w:t>xindex</w:t>
      </w:r>
      <w:proofErr w:type="spellEnd"/>
      <w:proofErr w:type="gramEnd"/>
      <w:r>
        <w:t>++;</w:t>
      </w:r>
    </w:p>
    <w:p w14:paraId="17FF61B9" w14:textId="77777777" w:rsidR="00FB2C5E" w:rsidRDefault="00FB2C5E" w:rsidP="00FB2C5E">
      <w:r>
        <w:t xml:space="preserve">    </w:t>
      </w:r>
      <w:proofErr w:type="gramStart"/>
      <w:r>
        <w:t>latch</w:t>
      </w:r>
      <w:proofErr w:type="gramEnd"/>
      <w:r>
        <w:t xml:space="preserve"> = false;</w:t>
      </w:r>
    </w:p>
    <w:p w14:paraId="3B54BF7D" w14:textId="77777777" w:rsidR="00FB2C5E" w:rsidRDefault="00FB2C5E" w:rsidP="00FB2C5E">
      <w:r>
        <w:t xml:space="preserve">    </w:t>
      </w:r>
      <w:proofErr w:type="gramStart"/>
      <w:r>
        <w:t>if(</w:t>
      </w:r>
      <w:proofErr w:type="spellStart"/>
      <w:proofErr w:type="gramEnd"/>
      <w:r>
        <w:t>xindex</w:t>
      </w:r>
      <w:proofErr w:type="spellEnd"/>
      <w:r>
        <w:t>==</w:t>
      </w:r>
      <w:proofErr w:type="spellStart"/>
      <w:r>
        <w:t>xpins</w:t>
      </w:r>
      <w:proofErr w:type="spellEnd"/>
      <w:r>
        <w:t>/2-1)</w:t>
      </w:r>
    </w:p>
    <w:p w14:paraId="3D42EA9D" w14:textId="77777777" w:rsidR="00FB2C5E" w:rsidRDefault="00FB2C5E" w:rsidP="00FB2C5E">
      <w:r>
        <w:t xml:space="preserve">    {</w:t>
      </w:r>
    </w:p>
    <w:p w14:paraId="4B2F5875" w14:textId="77777777" w:rsidR="00FB2C5E" w:rsidRDefault="00FB2C5E" w:rsidP="00FB2C5E">
      <w:r>
        <w:t xml:space="preserve">      </w:t>
      </w:r>
      <w:proofErr w:type="gramStart"/>
      <w:r>
        <w:t>hold</w:t>
      </w:r>
      <w:proofErr w:type="gramEnd"/>
      <w:r>
        <w:t xml:space="preserve"> = true;</w:t>
      </w:r>
    </w:p>
    <w:p w14:paraId="72616F05" w14:textId="77777777" w:rsidR="00FB2C5E" w:rsidRDefault="00FB2C5E" w:rsidP="00FB2C5E">
      <w:r>
        <w:t xml:space="preserve">    }</w:t>
      </w:r>
    </w:p>
    <w:p w14:paraId="1EED0FF3" w14:textId="77777777" w:rsidR="00FB2C5E" w:rsidRDefault="00FB2C5E" w:rsidP="00FB2C5E">
      <w:r>
        <w:t xml:space="preserve">    </w:t>
      </w:r>
      <w:proofErr w:type="spellStart"/>
      <w:proofErr w:type="gramStart"/>
      <w:r>
        <w:t>backwardx</w:t>
      </w:r>
      <w:proofErr w:type="spellEnd"/>
      <w:proofErr w:type="gramEnd"/>
      <w:r>
        <w:t xml:space="preserve"> = true;</w:t>
      </w:r>
    </w:p>
    <w:p w14:paraId="07899DF2" w14:textId="77777777" w:rsidR="00FB2C5E" w:rsidRDefault="00FB2C5E" w:rsidP="00FB2C5E">
      <w:r>
        <w:t xml:space="preserve">  }</w:t>
      </w:r>
    </w:p>
    <w:p w14:paraId="457CF706" w14:textId="77777777" w:rsidR="00FB2C5E" w:rsidRDefault="00FB2C5E" w:rsidP="00FB2C5E">
      <w:r>
        <w:t xml:space="preserve">  </w:t>
      </w:r>
      <w:proofErr w:type="gramStart"/>
      <w:r>
        <w:t>else</w:t>
      </w:r>
      <w:proofErr w:type="gramEnd"/>
      <w:r>
        <w:t xml:space="preserve"> // Movement towards X-axis servo</w:t>
      </w:r>
    </w:p>
    <w:p w14:paraId="661D7E2A" w14:textId="77777777" w:rsidR="00FB2C5E" w:rsidRDefault="00FB2C5E" w:rsidP="00FB2C5E">
      <w:r>
        <w:t xml:space="preserve">  {</w:t>
      </w:r>
    </w:p>
    <w:p w14:paraId="147DFB0F" w14:textId="77777777" w:rsidR="00FB2C5E" w:rsidRDefault="00FB2C5E" w:rsidP="00FB2C5E">
      <w:r>
        <w:t xml:space="preserve">    </w:t>
      </w:r>
      <w:proofErr w:type="gramStart"/>
      <w:r>
        <w:t>if(</w:t>
      </w:r>
      <w:proofErr w:type="gramEnd"/>
      <w:r>
        <w:t>(</w:t>
      </w:r>
      <w:proofErr w:type="spellStart"/>
      <w:r>
        <w:t>xindex</w:t>
      </w:r>
      <w:proofErr w:type="spellEnd"/>
      <w:r>
        <w:t>==</w:t>
      </w:r>
      <w:proofErr w:type="spellStart"/>
      <w:r>
        <w:t>xpins</w:t>
      </w:r>
      <w:proofErr w:type="spellEnd"/>
      <w:r>
        <w:t>/2-1 &amp;&amp; latch==false) || (</w:t>
      </w:r>
      <w:proofErr w:type="spellStart"/>
      <w:r>
        <w:t>xindex</w:t>
      </w:r>
      <w:proofErr w:type="spellEnd"/>
      <w:r>
        <w:t>==0 &amp;&amp; latch==false)) // Latch first and last pin</w:t>
      </w:r>
    </w:p>
    <w:p w14:paraId="40153435" w14:textId="77777777" w:rsidR="00FB2C5E" w:rsidRDefault="00FB2C5E" w:rsidP="00FB2C5E">
      <w:r>
        <w:t xml:space="preserve">    {</w:t>
      </w:r>
    </w:p>
    <w:p w14:paraId="0880B338" w14:textId="77777777" w:rsidR="00FB2C5E" w:rsidRDefault="00FB2C5E" w:rsidP="00FB2C5E">
      <w:r>
        <w:t xml:space="preserve">      </w:t>
      </w:r>
      <w:proofErr w:type="gramStart"/>
      <w:r>
        <w:t>latch</w:t>
      </w:r>
      <w:proofErr w:type="gramEnd"/>
      <w:r>
        <w:t xml:space="preserve"> = true;</w:t>
      </w:r>
    </w:p>
    <w:p w14:paraId="4C681647" w14:textId="77777777" w:rsidR="00FB2C5E" w:rsidRDefault="00FB2C5E" w:rsidP="00FB2C5E">
      <w:r>
        <w:t xml:space="preserve">      </w:t>
      </w:r>
      <w:proofErr w:type="gramStart"/>
      <w:r>
        <w:t>hold</w:t>
      </w:r>
      <w:proofErr w:type="gramEnd"/>
      <w:r>
        <w:t xml:space="preserve"> = false;</w:t>
      </w:r>
    </w:p>
    <w:p w14:paraId="502B7EB4" w14:textId="77777777" w:rsidR="00FB2C5E" w:rsidRDefault="00FB2C5E" w:rsidP="00FB2C5E">
      <w:r>
        <w:t xml:space="preserve">    }</w:t>
      </w:r>
    </w:p>
    <w:p w14:paraId="2FA8A239" w14:textId="77777777" w:rsidR="00FB2C5E" w:rsidRDefault="00FB2C5E" w:rsidP="00FB2C5E">
      <w:r>
        <w:t xml:space="preserve">    </w:t>
      </w:r>
      <w:proofErr w:type="gramStart"/>
      <w:r>
        <w:t>else</w:t>
      </w:r>
      <w:proofErr w:type="gramEnd"/>
    </w:p>
    <w:p w14:paraId="73642E95" w14:textId="77777777" w:rsidR="00FB2C5E" w:rsidRDefault="00FB2C5E" w:rsidP="00FB2C5E">
      <w:r>
        <w:t xml:space="preserve">    {</w:t>
      </w:r>
    </w:p>
    <w:p w14:paraId="655C0E13" w14:textId="77777777" w:rsidR="00FB2C5E" w:rsidRDefault="00FB2C5E" w:rsidP="00FB2C5E">
      <w:r>
        <w:t xml:space="preserve">      </w:t>
      </w:r>
      <w:proofErr w:type="spellStart"/>
      <w:proofErr w:type="gramStart"/>
      <w:r>
        <w:t>xindex</w:t>
      </w:r>
      <w:proofErr w:type="spellEnd"/>
      <w:r>
        <w:t>--</w:t>
      </w:r>
      <w:proofErr w:type="gramEnd"/>
      <w:r>
        <w:t>;</w:t>
      </w:r>
    </w:p>
    <w:p w14:paraId="1794EA2A" w14:textId="77777777" w:rsidR="00FB2C5E" w:rsidRDefault="00FB2C5E" w:rsidP="00FB2C5E">
      <w:r>
        <w:t xml:space="preserve">      </w:t>
      </w:r>
      <w:proofErr w:type="gramStart"/>
      <w:r>
        <w:t>latch</w:t>
      </w:r>
      <w:proofErr w:type="gramEnd"/>
      <w:r>
        <w:t xml:space="preserve"> = false;</w:t>
      </w:r>
    </w:p>
    <w:p w14:paraId="46E7F904" w14:textId="77777777" w:rsidR="00FB2C5E" w:rsidRDefault="00FB2C5E" w:rsidP="00FB2C5E">
      <w:r>
        <w:t xml:space="preserve">      </w:t>
      </w:r>
      <w:proofErr w:type="gramStart"/>
      <w:r>
        <w:t>if(</w:t>
      </w:r>
      <w:proofErr w:type="spellStart"/>
      <w:proofErr w:type="gramEnd"/>
      <w:r>
        <w:t>xindex</w:t>
      </w:r>
      <w:proofErr w:type="spellEnd"/>
      <w:r>
        <w:t>==0)</w:t>
      </w:r>
    </w:p>
    <w:p w14:paraId="4C48EB4A" w14:textId="77777777" w:rsidR="00FB2C5E" w:rsidRDefault="00FB2C5E" w:rsidP="00FB2C5E">
      <w:r>
        <w:t xml:space="preserve">      {</w:t>
      </w:r>
    </w:p>
    <w:p w14:paraId="247751BF" w14:textId="77777777" w:rsidR="00FB2C5E" w:rsidRDefault="00FB2C5E" w:rsidP="00FB2C5E">
      <w:r>
        <w:t xml:space="preserve">        </w:t>
      </w:r>
      <w:proofErr w:type="gramStart"/>
      <w:r>
        <w:t>hold</w:t>
      </w:r>
      <w:proofErr w:type="gramEnd"/>
      <w:r>
        <w:t xml:space="preserve"> = true;</w:t>
      </w:r>
    </w:p>
    <w:p w14:paraId="1087DA64" w14:textId="77777777" w:rsidR="00FB2C5E" w:rsidRDefault="00FB2C5E" w:rsidP="00FB2C5E">
      <w:r>
        <w:t xml:space="preserve">      }</w:t>
      </w:r>
    </w:p>
    <w:p w14:paraId="46D1E52D" w14:textId="77777777" w:rsidR="00FB2C5E" w:rsidRDefault="00FB2C5E" w:rsidP="00FB2C5E">
      <w:r>
        <w:t xml:space="preserve">      </w:t>
      </w:r>
      <w:proofErr w:type="spellStart"/>
      <w:proofErr w:type="gramStart"/>
      <w:r>
        <w:t>forwardx</w:t>
      </w:r>
      <w:proofErr w:type="spellEnd"/>
      <w:proofErr w:type="gramEnd"/>
      <w:r>
        <w:t xml:space="preserve"> = true;</w:t>
      </w:r>
    </w:p>
    <w:p w14:paraId="7D51C7AF" w14:textId="77777777" w:rsidR="00FB2C5E" w:rsidRDefault="00FB2C5E" w:rsidP="00FB2C5E">
      <w:r>
        <w:t xml:space="preserve">    }</w:t>
      </w:r>
    </w:p>
    <w:p w14:paraId="45668AB2" w14:textId="77777777" w:rsidR="00FB2C5E" w:rsidRDefault="00FB2C5E" w:rsidP="00FB2C5E">
      <w:r>
        <w:lastRenderedPageBreak/>
        <w:t xml:space="preserve">  }</w:t>
      </w:r>
    </w:p>
    <w:p w14:paraId="09E3ADE7" w14:textId="77777777" w:rsidR="00FB2C5E" w:rsidRDefault="00FB2C5E" w:rsidP="00FB2C5E">
      <w:r>
        <w:t xml:space="preserve">  </w:t>
      </w:r>
    </w:p>
    <w:p w14:paraId="7E932538" w14:textId="77777777" w:rsidR="00FB2C5E" w:rsidRDefault="00FB2C5E" w:rsidP="00FB2C5E">
      <w:r>
        <w:t xml:space="preserve">  // Update Y-axis array index and command corresponding movement</w:t>
      </w:r>
    </w:p>
    <w:p w14:paraId="6E07DF49" w14:textId="77777777" w:rsidR="00FB2C5E" w:rsidRDefault="00FB2C5E" w:rsidP="00FB2C5E">
      <w:r>
        <w:t xml:space="preserve">  </w:t>
      </w:r>
      <w:proofErr w:type="gramStart"/>
      <w:r>
        <w:t>if(</w:t>
      </w:r>
      <w:proofErr w:type="gramEnd"/>
      <w:r>
        <w:t>((</w:t>
      </w:r>
      <w:proofErr w:type="spellStart"/>
      <w:r>
        <w:t>xindex</w:t>
      </w:r>
      <w:proofErr w:type="spellEnd"/>
      <w:r>
        <w:t>==(</w:t>
      </w:r>
      <w:proofErr w:type="spellStart"/>
      <w:r>
        <w:t>xpins</w:t>
      </w:r>
      <w:proofErr w:type="spellEnd"/>
      <w:r>
        <w:t>/2-1) &amp;&amp; (</w:t>
      </w:r>
      <w:proofErr w:type="spellStart"/>
      <w:r>
        <w:t>yindex</w:t>
      </w:r>
      <w:proofErr w:type="spellEnd"/>
      <w:r>
        <w:t>==0 || yindex%2==0)) || (</w:t>
      </w:r>
      <w:proofErr w:type="spellStart"/>
      <w:r>
        <w:t>xindex</w:t>
      </w:r>
      <w:proofErr w:type="spellEnd"/>
      <w:r>
        <w:t>==0 &amp;&amp; (</w:t>
      </w:r>
      <w:proofErr w:type="spellStart"/>
      <w:r>
        <w:t>yindex</w:t>
      </w:r>
      <w:proofErr w:type="spellEnd"/>
      <w:r>
        <w:t>!=0 &amp;&amp; yindex%2==1))) &amp;&amp; !hold)</w:t>
      </w:r>
    </w:p>
    <w:p w14:paraId="3F0DDCCB" w14:textId="77777777" w:rsidR="00FB2C5E" w:rsidRDefault="00FB2C5E" w:rsidP="00FB2C5E">
      <w:r>
        <w:t xml:space="preserve">  {</w:t>
      </w:r>
    </w:p>
    <w:p w14:paraId="11DC3988" w14:textId="77777777" w:rsidR="00FB2C5E" w:rsidRDefault="00FB2C5E" w:rsidP="00FB2C5E">
      <w:r>
        <w:t xml:space="preserve">    </w:t>
      </w:r>
      <w:proofErr w:type="spellStart"/>
      <w:proofErr w:type="gramStart"/>
      <w:r>
        <w:t>yindex</w:t>
      </w:r>
      <w:proofErr w:type="spellEnd"/>
      <w:proofErr w:type="gramEnd"/>
      <w:r>
        <w:t>++;</w:t>
      </w:r>
    </w:p>
    <w:p w14:paraId="4897CB75" w14:textId="77777777" w:rsidR="00FB2C5E" w:rsidRDefault="00FB2C5E" w:rsidP="00FB2C5E">
      <w:r>
        <w:t xml:space="preserve">    </w:t>
      </w:r>
      <w:proofErr w:type="spellStart"/>
      <w:proofErr w:type="gramStart"/>
      <w:r>
        <w:t>backwardy</w:t>
      </w:r>
      <w:proofErr w:type="spellEnd"/>
      <w:proofErr w:type="gramEnd"/>
      <w:r>
        <w:t xml:space="preserve"> = true;</w:t>
      </w:r>
    </w:p>
    <w:p w14:paraId="7A729905" w14:textId="19F7D822" w:rsidR="00FB2C5E" w:rsidRDefault="00FB2C5E" w:rsidP="00FB2C5E">
      <w:r>
        <w:t xml:space="preserve">  }</w:t>
      </w:r>
    </w:p>
    <w:p w14:paraId="19655147" w14:textId="77777777" w:rsidR="00FB2C5E" w:rsidRDefault="00FB2C5E" w:rsidP="00FB2C5E">
      <w:r>
        <w:t xml:space="preserve">  </w:t>
      </w:r>
      <w:proofErr w:type="spellStart"/>
      <w:proofErr w:type="gramStart"/>
      <w:r>
        <w:t>printZ</w:t>
      </w:r>
      <w:proofErr w:type="spellEnd"/>
      <w:r>
        <w:t>=</w:t>
      </w:r>
      <w:proofErr w:type="gramEnd"/>
      <w:r>
        <w:t>true; // Ready to print Z axis</w:t>
      </w:r>
    </w:p>
    <w:p w14:paraId="5EEBCFF5" w14:textId="77777777" w:rsidR="00FB2C5E" w:rsidRDefault="00FB2C5E" w:rsidP="00FB2C5E">
      <w:r>
        <w:t xml:space="preserve">  </w:t>
      </w:r>
    </w:p>
    <w:p w14:paraId="1795C891" w14:textId="77777777" w:rsidR="00FB2C5E" w:rsidRDefault="00FB2C5E" w:rsidP="00FB2C5E">
      <w:r>
        <w:t xml:space="preserve">  // </w:t>
      </w:r>
      <w:proofErr w:type="gramStart"/>
      <w:r>
        <w:t>Calculate</w:t>
      </w:r>
      <w:proofErr w:type="gramEnd"/>
      <w:r>
        <w:t xml:space="preserve"> X-axis and Y-axis potentiometer distances</w:t>
      </w:r>
    </w:p>
    <w:p w14:paraId="683C1EFE" w14:textId="77777777" w:rsidR="00FB2C5E" w:rsidRDefault="00FB2C5E" w:rsidP="00FB2C5E">
      <w:r>
        <w:t xml:space="preserve">  </w:t>
      </w:r>
      <w:proofErr w:type="spellStart"/>
      <w:proofErr w:type="gramStart"/>
      <w:r>
        <w:t>xlocation</w:t>
      </w:r>
      <w:proofErr w:type="spellEnd"/>
      <w:proofErr w:type="gramEnd"/>
      <w:r>
        <w:t xml:space="preserve"> = 646+xindex*</w:t>
      </w:r>
      <w:proofErr w:type="spellStart"/>
      <w:r>
        <w:t>pinDist</w:t>
      </w:r>
      <w:proofErr w:type="spellEnd"/>
      <w:r>
        <w:t>;</w:t>
      </w:r>
    </w:p>
    <w:p w14:paraId="657DD894" w14:textId="77777777" w:rsidR="00FB2C5E" w:rsidRDefault="00FB2C5E" w:rsidP="00FB2C5E">
      <w:r>
        <w:t xml:space="preserve">  </w:t>
      </w:r>
      <w:proofErr w:type="spellStart"/>
      <w:proofErr w:type="gramStart"/>
      <w:r>
        <w:t>ylocation</w:t>
      </w:r>
      <w:proofErr w:type="spellEnd"/>
      <w:proofErr w:type="gramEnd"/>
      <w:r>
        <w:t xml:space="preserve"> = 315+yindex*</w:t>
      </w:r>
      <w:proofErr w:type="spellStart"/>
      <w:r>
        <w:t>pinDist</w:t>
      </w:r>
      <w:proofErr w:type="spellEnd"/>
      <w:r>
        <w:t>;</w:t>
      </w:r>
    </w:p>
    <w:p w14:paraId="27EA8B98" w14:textId="77777777" w:rsidR="00FB2C5E" w:rsidRDefault="00FB2C5E" w:rsidP="00FB2C5E">
      <w:r>
        <w:t xml:space="preserve">  </w:t>
      </w:r>
      <w:proofErr w:type="gramStart"/>
      <w:r>
        <w:t>return</w:t>
      </w:r>
      <w:proofErr w:type="gramEnd"/>
      <w:r>
        <w:t xml:space="preserve"> true;</w:t>
      </w:r>
    </w:p>
    <w:p w14:paraId="6BFA1A49" w14:textId="77777777" w:rsidR="00FB2C5E" w:rsidRDefault="00FB2C5E" w:rsidP="00FB2C5E">
      <w:r>
        <w:t>}</w:t>
      </w:r>
    </w:p>
    <w:p w14:paraId="74CF5B14" w14:textId="77777777" w:rsidR="00FB2C5E" w:rsidRDefault="00FB2C5E" w:rsidP="00FB2C5E"/>
    <w:p w14:paraId="51E5F225" w14:textId="77777777" w:rsidR="00FB2C5E" w:rsidRDefault="00FB2C5E" w:rsidP="00FB2C5E">
      <w:r>
        <w:t>// Process output file input into a local 2D array</w:t>
      </w:r>
    </w:p>
    <w:p w14:paraId="7D875439" w14:textId="77777777" w:rsidR="00FB2C5E" w:rsidRDefault="00FB2C5E" w:rsidP="00FB2C5E">
      <w:proofErr w:type="gramStart"/>
      <w:r>
        <w:t>void</w:t>
      </w:r>
      <w:proofErr w:type="gramEnd"/>
      <w:r>
        <w:t xml:space="preserve"> </w:t>
      </w:r>
      <w:proofErr w:type="spellStart"/>
      <w:r>
        <w:t>processimage</w:t>
      </w:r>
      <w:proofErr w:type="spellEnd"/>
      <w:r>
        <w:t>()</w:t>
      </w:r>
    </w:p>
    <w:p w14:paraId="4BB7064B" w14:textId="77777777" w:rsidR="00FB2C5E" w:rsidRDefault="00FB2C5E" w:rsidP="00FB2C5E">
      <w:r>
        <w:t>{</w:t>
      </w:r>
    </w:p>
    <w:p w14:paraId="47794130" w14:textId="77777777" w:rsidR="00FB2C5E" w:rsidRDefault="00FB2C5E" w:rsidP="00FB2C5E">
      <w:r>
        <w:t xml:space="preserve">  </w:t>
      </w:r>
      <w:proofErr w:type="gramStart"/>
      <w:r>
        <w:t>print(</w:t>
      </w:r>
      <w:proofErr w:type="gramEnd"/>
      <w:r>
        <w:t>"Processing input file..\t\t");</w:t>
      </w:r>
    </w:p>
    <w:p w14:paraId="11C6B564" w14:textId="77777777" w:rsidR="00FB2C5E" w:rsidRDefault="00FB2C5E" w:rsidP="00FB2C5E">
      <w:r>
        <w:t xml:space="preserve">    </w:t>
      </w:r>
    </w:p>
    <w:p w14:paraId="0F2986D6" w14:textId="77777777" w:rsidR="00FB2C5E" w:rsidRDefault="00FB2C5E" w:rsidP="00FB2C5E">
      <w:r>
        <w:t xml:space="preserve">  // Load output file</w:t>
      </w:r>
    </w:p>
    <w:p w14:paraId="47267A7C" w14:textId="77777777" w:rsidR="00FB2C5E" w:rsidRDefault="00FB2C5E" w:rsidP="00FB2C5E">
      <w:r>
        <w:t xml:space="preserve">  </w:t>
      </w:r>
      <w:proofErr w:type="gramStart"/>
      <w:r>
        <w:t>String[</w:t>
      </w:r>
      <w:proofErr w:type="gramEnd"/>
      <w:r>
        <w:t xml:space="preserve">] lines = </w:t>
      </w:r>
      <w:proofErr w:type="spellStart"/>
      <w:r>
        <w:t>loadStrings</w:t>
      </w:r>
      <w:proofErr w:type="spellEnd"/>
      <w:r>
        <w:t>("../../output.txt");</w:t>
      </w:r>
    </w:p>
    <w:p w14:paraId="2A35D079" w14:textId="77777777" w:rsidR="00FB2C5E" w:rsidRDefault="00FB2C5E" w:rsidP="00FB2C5E">
      <w:r>
        <w:t xml:space="preserve">  </w:t>
      </w:r>
      <w:proofErr w:type="gramStart"/>
      <w:r>
        <w:t>if(</w:t>
      </w:r>
      <w:proofErr w:type="spellStart"/>
      <w:proofErr w:type="gramEnd"/>
      <w:r>
        <w:t>ypins</w:t>
      </w:r>
      <w:proofErr w:type="spellEnd"/>
      <w:r>
        <w:t>!=</w:t>
      </w:r>
      <w:proofErr w:type="spellStart"/>
      <w:r>
        <w:t>lines.length</w:t>
      </w:r>
      <w:proofErr w:type="spellEnd"/>
      <w:r>
        <w:t>)</w:t>
      </w:r>
    </w:p>
    <w:p w14:paraId="6D8B7B3C" w14:textId="77777777" w:rsidR="00FB2C5E" w:rsidRDefault="00FB2C5E" w:rsidP="00FB2C5E">
      <w:r>
        <w:t xml:space="preserve">  {</w:t>
      </w:r>
    </w:p>
    <w:p w14:paraId="1B039F5D" w14:textId="77777777" w:rsidR="00FB2C5E" w:rsidRDefault="00FB2C5E" w:rsidP="00FB2C5E">
      <w:r>
        <w:t xml:space="preserve">    </w:t>
      </w:r>
      <w:proofErr w:type="spellStart"/>
      <w:proofErr w:type="gramStart"/>
      <w:r>
        <w:t>println</w:t>
      </w:r>
      <w:proofErr w:type="spellEnd"/>
      <w:r>
        <w:t>(</w:t>
      </w:r>
      <w:proofErr w:type="gramEnd"/>
      <w:r>
        <w:t>"Output file number of Y pins mismatch");</w:t>
      </w:r>
    </w:p>
    <w:p w14:paraId="75058248" w14:textId="77777777" w:rsidR="00FB2C5E" w:rsidRDefault="00FB2C5E" w:rsidP="00FB2C5E">
      <w:r>
        <w:t xml:space="preserve">    </w:t>
      </w:r>
      <w:proofErr w:type="gramStart"/>
      <w:r>
        <w:t>exit(</w:t>
      </w:r>
      <w:proofErr w:type="gramEnd"/>
      <w:r>
        <w:t>);</w:t>
      </w:r>
    </w:p>
    <w:p w14:paraId="6F63F9A4" w14:textId="77777777" w:rsidR="00FB2C5E" w:rsidRDefault="00FB2C5E" w:rsidP="00FB2C5E">
      <w:r>
        <w:t xml:space="preserve">  }</w:t>
      </w:r>
    </w:p>
    <w:p w14:paraId="696D0196" w14:textId="77777777" w:rsidR="00FB2C5E" w:rsidRDefault="00FB2C5E" w:rsidP="00FB2C5E">
      <w:r>
        <w:t xml:space="preserve">  </w:t>
      </w:r>
    </w:p>
    <w:p w14:paraId="15E2BED2" w14:textId="77777777" w:rsidR="00FB2C5E" w:rsidRDefault="00FB2C5E" w:rsidP="00FB2C5E">
      <w:r>
        <w:t xml:space="preserve">  // Store output matrix into 2D array</w:t>
      </w:r>
    </w:p>
    <w:p w14:paraId="36BF4446" w14:textId="77777777" w:rsidR="00FB2C5E" w:rsidRDefault="00FB2C5E" w:rsidP="00FB2C5E">
      <w:r>
        <w:t xml:space="preserve">  </w:t>
      </w:r>
      <w:proofErr w:type="gramStart"/>
      <w:r>
        <w:t>for</w:t>
      </w:r>
      <w:proofErr w:type="gramEnd"/>
      <w:r>
        <w:t xml:space="preserve"> (</w:t>
      </w:r>
      <w:proofErr w:type="spellStart"/>
      <w:r>
        <w:t>int</w:t>
      </w:r>
      <w:proofErr w:type="spellEnd"/>
      <w:r>
        <w:t xml:space="preserve"> </w:t>
      </w:r>
      <w:proofErr w:type="spellStart"/>
      <w:r>
        <w:t>i</w:t>
      </w:r>
      <w:proofErr w:type="spellEnd"/>
      <w:r>
        <w:t xml:space="preserve">=0; </w:t>
      </w:r>
      <w:proofErr w:type="spellStart"/>
      <w:r>
        <w:t>i</w:t>
      </w:r>
      <w:proofErr w:type="spellEnd"/>
      <w:r>
        <w:t>&lt;</w:t>
      </w:r>
      <w:proofErr w:type="spellStart"/>
      <w:r>
        <w:t>lines.length</w:t>
      </w:r>
      <w:proofErr w:type="spellEnd"/>
      <w:r>
        <w:t xml:space="preserve">; </w:t>
      </w:r>
      <w:proofErr w:type="spellStart"/>
      <w:r>
        <w:t>i</w:t>
      </w:r>
      <w:proofErr w:type="spellEnd"/>
      <w:r>
        <w:t>++)</w:t>
      </w:r>
    </w:p>
    <w:p w14:paraId="62AAFDEE" w14:textId="77777777" w:rsidR="00FB2C5E" w:rsidRDefault="00FB2C5E" w:rsidP="00FB2C5E">
      <w:r>
        <w:t xml:space="preserve">  {</w:t>
      </w:r>
    </w:p>
    <w:p w14:paraId="54DC7EC2" w14:textId="77777777" w:rsidR="00FB2C5E" w:rsidRDefault="00FB2C5E" w:rsidP="00FB2C5E">
      <w:r>
        <w:t xml:space="preserve">    </w:t>
      </w:r>
      <w:proofErr w:type="gramStart"/>
      <w:r>
        <w:t>String[</w:t>
      </w:r>
      <w:proofErr w:type="gramEnd"/>
      <w:r>
        <w:t xml:space="preserve">] line = </w:t>
      </w:r>
      <w:proofErr w:type="spellStart"/>
      <w:r>
        <w:t>splitTokens</w:t>
      </w:r>
      <w:proofErr w:type="spellEnd"/>
      <w:r>
        <w:t>(lines[</w:t>
      </w:r>
      <w:proofErr w:type="spellStart"/>
      <w:r>
        <w:t>i</w:t>
      </w:r>
      <w:proofErr w:type="spellEnd"/>
      <w:r>
        <w:t>], "\t");</w:t>
      </w:r>
    </w:p>
    <w:p w14:paraId="29F7B683" w14:textId="77777777" w:rsidR="00FB2C5E" w:rsidRDefault="00FB2C5E" w:rsidP="00FB2C5E">
      <w:r>
        <w:t xml:space="preserve">    </w:t>
      </w:r>
      <w:proofErr w:type="gramStart"/>
      <w:r>
        <w:t>if(</w:t>
      </w:r>
      <w:proofErr w:type="spellStart"/>
      <w:proofErr w:type="gramEnd"/>
      <w:r>
        <w:t>xpins</w:t>
      </w:r>
      <w:proofErr w:type="spellEnd"/>
      <w:r>
        <w:t>!=</w:t>
      </w:r>
      <w:proofErr w:type="spellStart"/>
      <w:r>
        <w:t>line.length</w:t>
      </w:r>
      <w:proofErr w:type="spellEnd"/>
      <w:r>
        <w:t>)</w:t>
      </w:r>
    </w:p>
    <w:p w14:paraId="1F2197DC" w14:textId="77777777" w:rsidR="00FB2C5E" w:rsidRDefault="00FB2C5E" w:rsidP="00FB2C5E">
      <w:r>
        <w:t xml:space="preserve">    {</w:t>
      </w:r>
    </w:p>
    <w:p w14:paraId="66CB8559" w14:textId="77777777" w:rsidR="00FB2C5E" w:rsidRDefault="00FB2C5E" w:rsidP="00FB2C5E">
      <w:r>
        <w:t xml:space="preserve">      </w:t>
      </w:r>
      <w:proofErr w:type="spellStart"/>
      <w:proofErr w:type="gramStart"/>
      <w:r>
        <w:t>println</w:t>
      </w:r>
      <w:proofErr w:type="spellEnd"/>
      <w:r>
        <w:t>(</w:t>
      </w:r>
      <w:proofErr w:type="gramEnd"/>
      <w:r>
        <w:t>"Output file number of Y pins mismatch");</w:t>
      </w:r>
    </w:p>
    <w:p w14:paraId="28C78A8A" w14:textId="77777777" w:rsidR="00FB2C5E" w:rsidRDefault="00FB2C5E" w:rsidP="00FB2C5E">
      <w:r>
        <w:t xml:space="preserve">      </w:t>
      </w:r>
      <w:proofErr w:type="gramStart"/>
      <w:r>
        <w:t>exit(</w:t>
      </w:r>
      <w:proofErr w:type="gramEnd"/>
      <w:r>
        <w:t>);</w:t>
      </w:r>
    </w:p>
    <w:p w14:paraId="0A1A967E" w14:textId="77777777" w:rsidR="00FB2C5E" w:rsidRDefault="00FB2C5E" w:rsidP="00FB2C5E">
      <w:r>
        <w:t xml:space="preserve">    }</w:t>
      </w:r>
    </w:p>
    <w:p w14:paraId="390C28C1" w14:textId="77777777" w:rsidR="00FB2C5E" w:rsidRDefault="00FB2C5E" w:rsidP="00FB2C5E">
      <w:r>
        <w:t xml:space="preserve">    </w:t>
      </w:r>
      <w:proofErr w:type="gramStart"/>
      <w:r>
        <w:t>for</w:t>
      </w:r>
      <w:proofErr w:type="gramEnd"/>
      <w:r>
        <w:t xml:space="preserve"> (</w:t>
      </w:r>
      <w:proofErr w:type="spellStart"/>
      <w:r>
        <w:t>int</w:t>
      </w:r>
      <w:proofErr w:type="spellEnd"/>
      <w:r>
        <w:t xml:space="preserve"> j=0; j&lt;</w:t>
      </w:r>
      <w:proofErr w:type="spellStart"/>
      <w:r>
        <w:t>line.length</w:t>
      </w:r>
      <w:proofErr w:type="spellEnd"/>
      <w:r>
        <w:t>; j++)</w:t>
      </w:r>
    </w:p>
    <w:p w14:paraId="22844ACF" w14:textId="77777777" w:rsidR="00FB2C5E" w:rsidRDefault="00FB2C5E" w:rsidP="00FB2C5E">
      <w:r>
        <w:t xml:space="preserve">    {</w:t>
      </w:r>
    </w:p>
    <w:p w14:paraId="4836A0BE" w14:textId="77777777" w:rsidR="00FB2C5E" w:rsidRDefault="00FB2C5E" w:rsidP="00FB2C5E">
      <w:r>
        <w:t xml:space="preserve">      </w:t>
      </w:r>
      <w:proofErr w:type="spellStart"/>
      <w:proofErr w:type="gramStart"/>
      <w:r>
        <w:t>imageMatrix</w:t>
      </w:r>
      <w:proofErr w:type="spellEnd"/>
      <w:r>
        <w:t>[</w:t>
      </w:r>
      <w:proofErr w:type="gramEnd"/>
      <w:r>
        <w:t>j][</w:t>
      </w:r>
      <w:proofErr w:type="spellStart"/>
      <w:r>
        <w:t>i</w:t>
      </w:r>
      <w:proofErr w:type="spellEnd"/>
      <w:r>
        <w:t xml:space="preserve">] = </w:t>
      </w:r>
      <w:proofErr w:type="spellStart"/>
      <w:r>
        <w:t>Integer.parseInt</w:t>
      </w:r>
      <w:proofErr w:type="spellEnd"/>
      <w:r>
        <w:t>(line[j]);</w:t>
      </w:r>
    </w:p>
    <w:p w14:paraId="72C1860B" w14:textId="77777777" w:rsidR="00FB2C5E" w:rsidRDefault="00FB2C5E" w:rsidP="00FB2C5E">
      <w:r>
        <w:t xml:space="preserve">    }</w:t>
      </w:r>
    </w:p>
    <w:p w14:paraId="0BD1C98E" w14:textId="35DEB6ED" w:rsidR="00FB2C5E" w:rsidRDefault="00FB2C5E" w:rsidP="00FB2C5E">
      <w:r>
        <w:t xml:space="preserve">  }</w:t>
      </w:r>
    </w:p>
    <w:p w14:paraId="0A2E1592" w14:textId="77777777" w:rsidR="00FB2C5E" w:rsidRDefault="00FB2C5E" w:rsidP="00FB2C5E">
      <w:r>
        <w:t xml:space="preserve">  </w:t>
      </w:r>
      <w:proofErr w:type="gramStart"/>
      <w:r>
        <w:t>print(</w:t>
      </w:r>
      <w:proofErr w:type="gramEnd"/>
      <w:r>
        <w:t>"Complete\n");</w:t>
      </w:r>
    </w:p>
    <w:p w14:paraId="44C9AD8E" w14:textId="24FE325F" w:rsidR="00FB2C5E" w:rsidRPr="00FB2C5E" w:rsidRDefault="00FB2C5E" w:rsidP="00FB2C5E">
      <w:r>
        <w:t>}</w:t>
      </w:r>
    </w:p>
    <w:sectPr w:rsidR="00FB2C5E" w:rsidRPr="00FB2C5E" w:rsidSect="00577EFD">
      <w:footerReference w:type="default" r:id="rId38"/>
      <w:pgSz w:w="12240" w:h="15840"/>
      <w:pgMar w:top="1440" w:right="1800" w:bottom="1440" w:left="1800" w:header="720" w:footer="720" w:gutter="0"/>
      <w:pgNumType w:fmt="numberInDash"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187DF8" w14:textId="77777777" w:rsidR="00A46563" w:rsidRDefault="00A46563" w:rsidP="002D069D">
      <w:r>
        <w:separator/>
      </w:r>
    </w:p>
  </w:endnote>
  <w:endnote w:type="continuationSeparator" w:id="0">
    <w:p w14:paraId="25C9FCB0" w14:textId="77777777" w:rsidR="00A46563" w:rsidRDefault="00A46563" w:rsidP="002D0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3868991"/>
      <w:docPartObj>
        <w:docPartGallery w:val="Page Numbers (Bottom of Page)"/>
        <w:docPartUnique/>
      </w:docPartObj>
    </w:sdtPr>
    <w:sdtEndPr>
      <w:rPr>
        <w:noProof/>
      </w:rPr>
    </w:sdtEndPr>
    <w:sdtContent>
      <w:p w14:paraId="2987BAD5" w14:textId="34E177DF" w:rsidR="00A46563" w:rsidRDefault="00A46563">
        <w:pPr>
          <w:pStyle w:val="Footer"/>
          <w:jc w:val="center"/>
        </w:pPr>
        <w:r>
          <w:fldChar w:fldCharType="begin"/>
        </w:r>
        <w:r>
          <w:instrText xml:space="preserve"> PAGE   \* MERGEFORMAT </w:instrText>
        </w:r>
        <w:r>
          <w:fldChar w:fldCharType="separate"/>
        </w:r>
        <w:r w:rsidR="00035671">
          <w:rPr>
            <w:noProof/>
          </w:rPr>
          <w:t>- 3 -</w:t>
        </w:r>
        <w:r>
          <w:rPr>
            <w:noProof/>
          </w:rPr>
          <w:fldChar w:fldCharType="end"/>
        </w:r>
      </w:p>
    </w:sdtContent>
  </w:sdt>
  <w:p w14:paraId="4BC32D59" w14:textId="77777777" w:rsidR="00A46563" w:rsidRPr="004C7355" w:rsidRDefault="00A46563" w:rsidP="004C73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B5855F" w14:textId="77777777" w:rsidR="00A46563" w:rsidRDefault="00A46563" w:rsidP="002D069D">
      <w:r>
        <w:separator/>
      </w:r>
    </w:p>
  </w:footnote>
  <w:footnote w:type="continuationSeparator" w:id="0">
    <w:p w14:paraId="586A9EFE" w14:textId="77777777" w:rsidR="00A46563" w:rsidRDefault="00A46563" w:rsidP="002D06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012E79"/>
    <w:multiLevelType w:val="multilevel"/>
    <w:tmpl w:val="289A22D8"/>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nsid w:val="483F577A"/>
    <w:multiLevelType w:val="hybridMultilevel"/>
    <w:tmpl w:val="7E98EEBA"/>
    <w:lvl w:ilvl="0" w:tplc="A28C461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29E2401"/>
    <w:multiLevelType w:val="hybridMultilevel"/>
    <w:tmpl w:val="EEBE895C"/>
    <w:lvl w:ilvl="0" w:tplc="A28C461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3998"/>
    <w:rsid w:val="00035671"/>
    <w:rsid w:val="00096903"/>
    <w:rsid w:val="000A1A5C"/>
    <w:rsid w:val="000B187C"/>
    <w:rsid w:val="000D6124"/>
    <w:rsid w:val="000F161A"/>
    <w:rsid w:val="00100B12"/>
    <w:rsid w:val="00164F8C"/>
    <w:rsid w:val="00225075"/>
    <w:rsid w:val="00247746"/>
    <w:rsid w:val="002741F3"/>
    <w:rsid w:val="00275B36"/>
    <w:rsid w:val="002C121A"/>
    <w:rsid w:val="002C61E1"/>
    <w:rsid w:val="002C7A11"/>
    <w:rsid w:val="002D069D"/>
    <w:rsid w:val="002E054F"/>
    <w:rsid w:val="00347A59"/>
    <w:rsid w:val="00371631"/>
    <w:rsid w:val="00380539"/>
    <w:rsid w:val="003C331D"/>
    <w:rsid w:val="003E22F4"/>
    <w:rsid w:val="00475708"/>
    <w:rsid w:val="00483D89"/>
    <w:rsid w:val="004A57A7"/>
    <w:rsid w:val="004C7355"/>
    <w:rsid w:val="004D1BAC"/>
    <w:rsid w:val="004D1ECB"/>
    <w:rsid w:val="004D2190"/>
    <w:rsid w:val="004D4DE6"/>
    <w:rsid w:val="00535963"/>
    <w:rsid w:val="00541599"/>
    <w:rsid w:val="00544AA8"/>
    <w:rsid w:val="00577EFD"/>
    <w:rsid w:val="00594FF1"/>
    <w:rsid w:val="005B7B61"/>
    <w:rsid w:val="005C0DD6"/>
    <w:rsid w:val="005E1BC4"/>
    <w:rsid w:val="00662C1A"/>
    <w:rsid w:val="00682D32"/>
    <w:rsid w:val="006B1E0F"/>
    <w:rsid w:val="006B45B0"/>
    <w:rsid w:val="006E26FC"/>
    <w:rsid w:val="007174F5"/>
    <w:rsid w:val="007211D8"/>
    <w:rsid w:val="00723736"/>
    <w:rsid w:val="0079390B"/>
    <w:rsid w:val="007B672C"/>
    <w:rsid w:val="008178FC"/>
    <w:rsid w:val="00825F1C"/>
    <w:rsid w:val="0084117D"/>
    <w:rsid w:val="0086162D"/>
    <w:rsid w:val="0086292C"/>
    <w:rsid w:val="0088517E"/>
    <w:rsid w:val="008A0BF3"/>
    <w:rsid w:val="008E56C5"/>
    <w:rsid w:val="0091010D"/>
    <w:rsid w:val="009A1C5B"/>
    <w:rsid w:val="009A1F8B"/>
    <w:rsid w:val="009F4377"/>
    <w:rsid w:val="00A20E2F"/>
    <w:rsid w:val="00A42297"/>
    <w:rsid w:val="00A46563"/>
    <w:rsid w:val="00A76706"/>
    <w:rsid w:val="00AD033E"/>
    <w:rsid w:val="00AD6C6E"/>
    <w:rsid w:val="00AE2D7C"/>
    <w:rsid w:val="00B074DF"/>
    <w:rsid w:val="00B10206"/>
    <w:rsid w:val="00B73998"/>
    <w:rsid w:val="00B94FBA"/>
    <w:rsid w:val="00BB3C93"/>
    <w:rsid w:val="00BD6687"/>
    <w:rsid w:val="00BF6017"/>
    <w:rsid w:val="00C22106"/>
    <w:rsid w:val="00C958D8"/>
    <w:rsid w:val="00CC1AD6"/>
    <w:rsid w:val="00D43103"/>
    <w:rsid w:val="00D716F3"/>
    <w:rsid w:val="00DA7389"/>
    <w:rsid w:val="00E25C96"/>
    <w:rsid w:val="00EC2835"/>
    <w:rsid w:val="00EC6F53"/>
    <w:rsid w:val="00EE243C"/>
    <w:rsid w:val="00F037A0"/>
    <w:rsid w:val="00F442A2"/>
    <w:rsid w:val="00F512F4"/>
    <w:rsid w:val="00F6068F"/>
    <w:rsid w:val="00F92B35"/>
    <w:rsid w:val="00F95FB4"/>
    <w:rsid w:val="00FA1A3E"/>
    <w:rsid w:val="00FB2C5E"/>
    <w:rsid w:val="00FC3FB0"/>
    <w:rsid w:val="00FD03A4"/>
    <w:rsid w:val="00FD2D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C1B3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3998"/>
    <w:pPr>
      <w:spacing w:after="0" w:line="240" w:lineRule="auto"/>
    </w:pPr>
    <w:rPr>
      <w:rFonts w:ascii="Times New Roman" w:eastAsia="Times New Roman" w:hAnsi="Times New Roman" w:cs="Times New Roman"/>
      <w:sz w:val="24"/>
      <w:szCs w:val="24"/>
      <w:lang w:eastAsia="en-US"/>
    </w:rPr>
  </w:style>
  <w:style w:type="paragraph" w:styleId="Heading1">
    <w:name w:val="heading 1"/>
    <w:basedOn w:val="Normal"/>
    <w:next w:val="Normal"/>
    <w:link w:val="Heading1Char"/>
    <w:uiPriority w:val="9"/>
    <w:qFormat/>
    <w:rsid w:val="00B7399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73998"/>
    <w:pPr>
      <w:keepNext/>
      <w:keepLines/>
      <w:spacing w:before="200" w:line="276" w:lineRule="auto"/>
      <w:outlineLvl w:val="1"/>
    </w:pPr>
    <w:rPr>
      <w:rFonts w:asciiTheme="majorHAnsi" w:eastAsiaTheme="majorEastAsia" w:hAnsiTheme="majorHAnsi" w:cstheme="majorBidi"/>
      <w:b/>
      <w:bCs/>
      <w:color w:val="5B9BD5" w:themeColor="accent1"/>
      <w:sz w:val="26"/>
      <w:szCs w:val="26"/>
      <w:lang w:eastAsia="zh-TW"/>
    </w:rPr>
  </w:style>
  <w:style w:type="paragraph" w:styleId="Heading3">
    <w:name w:val="heading 3"/>
    <w:basedOn w:val="Normal"/>
    <w:next w:val="Normal"/>
    <w:link w:val="Heading3Char"/>
    <w:uiPriority w:val="9"/>
    <w:unhideWhenUsed/>
    <w:qFormat/>
    <w:rsid w:val="00B73998"/>
    <w:pPr>
      <w:keepNext/>
      <w:keepLines/>
      <w:spacing w:before="200" w:line="276" w:lineRule="auto"/>
      <w:outlineLvl w:val="2"/>
    </w:pPr>
    <w:rPr>
      <w:rFonts w:asciiTheme="majorHAnsi" w:eastAsiaTheme="majorEastAsia" w:hAnsiTheme="majorHAnsi" w:cstheme="majorBidi"/>
      <w:b/>
      <w:bCs/>
      <w:color w:val="5B9BD5" w:themeColor="accent1"/>
      <w:sz w:val="22"/>
      <w:szCs w:val="22"/>
      <w:lang w:eastAsia="zh-TW"/>
    </w:rPr>
  </w:style>
  <w:style w:type="paragraph" w:styleId="Heading4">
    <w:name w:val="heading 4"/>
    <w:basedOn w:val="Normal"/>
    <w:next w:val="Normal"/>
    <w:link w:val="Heading4Char"/>
    <w:uiPriority w:val="9"/>
    <w:unhideWhenUsed/>
    <w:qFormat/>
    <w:rsid w:val="00B73998"/>
    <w:pPr>
      <w:keepNext/>
      <w:keepLines/>
      <w:spacing w:before="200" w:line="276" w:lineRule="auto"/>
      <w:outlineLvl w:val="3"/>
    </w:pPr>
    <w:rPr>
      <w:rFonts w:asciiTheme="majorHAnsi" w:eastAsiaTheme="majorEastAsia" w:hAnsiTheme="majorHAnsi" w:cstheme="majorBidi"/>
      <w:b/>
      <w:bCs/>
      <w:i/>
      <w:iCs/>
      <w:color w:val="5B9BD5" w:themeColor="accent1"/>
      <w:sz w:val="22"/>
      <w:szCs w:val="22"/>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nhideWhenUsed/>
    <w:rsid w:val="00B73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rsid w:val="00B73998"/>
    <w:rPr>
      <w:rFonts w:ascii="Courier New" w:eastAsia="Times New Roman" w:hAnsi="Courier New" w:cs="Courier New"/>
      <w:sz w:val="20"/>
      <w:szCs w:val="20"/>
      <w:lang w:eastAsia="en-US"/>
    </w:rPr>
  </w:style>
  <w:style w:type="paragraph" w:styleId="Title">
    <w:name w:val="Title"/>
    <w:basedOn w:val="Normal"/>
    <w:link w:val="TitleChar"/>
    <w:qFormat/>
    <w:rsid w:val="00B73998"/>
    <w:pPr>
      <w:jc w:val="center"/>
    </w:pPr>
    <w:rPr>
      <w:b/>
      <w:bCs/>
      <w:sz w:val="32"/>
      <w:u w:val="single"/>
    </w:rPr>
  </w:style>
  <w:style w:type="character" w:customStyle="1" w:styleId="TitleChar">
    <w:name w:val="Title Char"/>
    <w:basedOn w:val="DefaultParagraphFont"/>
    <w:link w:val="Title"/>
    <w:rsid w:val="00B73998"/>
    <w:rPr>
      <w:rFonts w:ascii="Times New Roman" w:eastAsia="Times New Roman" w:hAnsi="Times New Roman" w:cs="Times New Roman"/>
      <w:b/>
      <w:bCs/>
      <w:sz w:val="32"/>
      <w:szCs w:val="24"/>
      <w:u w:val="single"/>
      <w:lang w:eastAsia="en-US"/>
    </w:rPr>
  </w:style>
  <w:style w:type="table" w:styleId="TableGrid">
    <w:name w:val="Table Grid"/>
    <w:basedOn w:val="TableNormal"/>
    <w:rsid w:val="00B73998"/>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73998"/>
    <w:pPr>
      <w:ind w:left="720"/>
      <w:contextualSpacing/>
    </w:pPr>
  </w:style>
  <w:style w:type="character" w:styleId="Hyperlink">
    <w:name w:val="Hyperlink"/>
    <w:basedOn w:val="DefaultParagraphFont"/>
    <w:uiPriority w:val="99"/>
    <w:unhideWhenUsed/>
    <w:rsid w:val="00B73998"/>
    <w:rPr>
      <w:color w:val="0000FF"/>
      <w:u w:val="single"/>
    </w:rPr>
  </w:style>
  <w:style w:type="character" w:customStyle="1" w:styleId="Heading2Char">
    <w:name w:val="Heading 2 Char"/>
    <w:basedOn w:val="DefaultParagraphFont"/>
    <w:link w:val="Heading2"/>
    <w:uiPriority w:val="9"/>
    <w:rsid w:val="00B73998"/>
    <w:rPr>
      <w:rFonts w:asciiTheme="majorHAnsi" w:eastAsiaTheme="majorEastAsia" w:hAnsiTheme="majorHAnsi" w:cstheme="majorBidi"/>
      <w:b/>
      <w:bCs/>
      <w:color w:val="5B9BD5" w:themeColor="accent1"/>
      <w:sz w:val="26"/>
      <w:szCs w:val="26"/>
      <w:lang w:eastAsia="zh-TW"/>
    </w:rPr>
  </w:style>
  <w:style w:type="character" w:customStyle="1" w:styleId="Heading3Char">
    <w:name w:val="Heading 3 Char"/>
    <w:basedOn w:val="DefaultParagraphFont"/>
    <w:link w:val="Heading3"/>
    <w:uiPriority w:val="9"/>
    <w:rsid w:val="00B73998"/>
    <w:rPr>
      <w:rFonts w:asciiTheme="majorHAnsi" w:eastAsiaTheme="majorEastAsia" w:hAnsiTheme="majorHAnsi" w:cstheme="majorBidi"/>
      <w:b/>
      <w:bCs/>
      <w:color w:val="5B9BD5" w:themeColor="accent1"/>
      <w:lang w:eastAsia="zh-TW"/>
    </w:rPr>
  </w:style>
  <w:style w:type="character" w:customStyle="1" w:styleId="Heading4Char">
    <w:name w:val="Heading 4 Char"/>
    <w:basedOn w:val="DefaultParagraphFont"/>
    <w:link w:val="Heading4"/>
    <w:uiPriority w:val="9"/>
    <w:rsid w:val="00B73998"/>
    <w:rPr>
      <w:rFonts w:asciiTheme="majorHAnsi" w:eastAsiaTheme="majorEastAsia" w:hAnsiTheme="majorHAnsi" w:cstheme="majorBidi"/>
      <w:b/>
      <w:bCs/>
      <w:i/>
      <w:iCs/>
      <w:color w:val="5B9BD5" w:themeColor="accent1"/>
      <w:lang w:eastAsia="zh-TW"/>
    </w:rPr>
  </w:style>
  <w:style w:type="character" w:customStyle="1" w:styleId="Heading1Char">
    <w:name w:val="Heading 1 Char"/>
    <w:basedOn w:val="DefaultParagraphFont"/>
    <w:link w:val="Heading1"/>
    <w:uiPriority w:val="9"/>
    <w:rsid w:val="00B73998"/>
    <w:rPr>
      <w:rFonts w:asciiTheme="majorHAnsi" w:eastAsiaTheme="majorEastAsia" w:hAnsiTheme="majorHAnsi" w:cstheme="majorBidi"/>
      <w:color w:val="2E74B5" w:themeColor="accent1" w:themeShade="BF"/>
      <w:sz w:val="32"/>
      <w:szCs w:val="32"/>
      <w:lang w:eastAsia="en-US"/>
    </w:rPr>
  </w:style>
  <w:style w:type="paragraph" w:styleId="NoSpacing">
    <w:name w:val="No Spacing"/>
    <w:uiPriority w:val="1"/>
    <w:qFormat/>
    <w:rsid w:val="009A1F8B"/>
    <w:pPr>
      <w:spacing w:after="0" w:line="240" w:lineRule="auto"/>
    </w:pPr>
    <w:rPr>
      <w:rFonts w:ascii="Times New Roman" w:eastAsia="Times New Roman" w:hAnsi="Times New Roman" w:cs="Times New Roman"/>
      <w:sz w:val="24"/>
      <w:szCs w:val="24"/>
      <w:lang w:eastAsia="en-US"/>
    </w:rPr>
  </w:style>
  <w:style w:type="paragraph" w:styleId="Header">
    <w:name w:val="header"/>
    <w:basedOn w:val="Normal"/>
    <w:link w:val="HeaderChar"/>
    <w:uiPriority w:val="99"/>
    <w:unhideWhenUsed/>
    <w:rsid w:val="002D069D"/>
    <w:pPr>
      <w:tabs>
        <w:tab w:val="center" w:pos="4680"/>
        <w:tab w:val="right" w:pos="9360"/>
      </w:tabs>
    </w:pPr>
  </w:style>
  <w:style w:type="character" w:customStyle="1" w:styleId="HeaderChar">
    <w:name w:val="Header Char"/>
    <w:basedOn w:val="DefaultParagraphFont"/>
    <w:link w:val="Header"/>
    <w:uiPriority w:val="99"/>
    <w:rsid w:val="002D069D"/>
    <w:rPr>
      <w:rFonts w:ascii="Times New Roman" w:eastAsia="Times New Roman" w:hAnsi="Times New Roman" w:cs="Times New Roman"/>
      <w:sz w:val="24"/>
      <w:szCs w:val="24"/>
      <w:lang w:eastAsia="en-US"/>
    </w:rPr>
  </w:style>
  <w:style w:type="paragraph" w:styleId="Footer">
    <w:name w:val="footer"/>
    <w:basedOn w:val="Normal"/>
    <w:link w:val="FooterChar"/>
    <w:uiPriority w:val="99"/>
    <w:unhideWhenUsed/>
    <w:rsid w:val="002D069D"/>
    <w:pPr>
      <w:tabs>
        <w:tab w:val="center" w:pos="4680"/>
        <w:tab w:val="right" w:pos="9360"/>
      </w:tabs>
    </w:pPr>
  </w:style>
  <w:style w:type="character" w:customStyle="1" w:styleId="FooterChar">
    <w:name w:val="Footer Char"/>
    <w:basedOn w:val="DefaultParagraphFont"/>
    <w:link w:val="Footer"/>
    <w:uiPriority w:val="99"/>
    <w:rsid w:val="002D069D"/>
    <w:rPr>
      <w:rFonts w:ascii="Times New Roman" w:eastAsia="Times New Roman" w:hAnsi="Times New Roman" w:cs="Times New Roman"/>
      <w:sz w:val="24"/>
      <w:szCs w:val="24"/>
      <w:lang w:eastAsia="en-US"/>
    </w:rPr>
  </w:style>
  <w:style w:type="paragraph" w:styleId="BalloonText">
    <w:name w:val="Balloon Text"/>
    <w:basedOn w:val="Normal"/>
    <w:link w:val="BalloonTextChar"/>
    <w:uiPriority w:val="99"/>
    <w:semiHidden/>
    <w:unhideWhenUsed/>
    <w:rsid w:val="002C7A11"/>
    <w:rPr>
      <w:rFonts w:ascii="Tahoma" w:hAnsi="Tahoma" w:cs="Tahoma"/>
      <w:sz w:val="16"/>
      <w:szCs w:val="16"/>
    </w:rPr>
  </w:style>
  <w:style w:type="character" w:customStyle="1" w:styleId="BalloonTextChar">
    <w:name w:val="Balloon Text Char"/>
    <w:basedOn w:val="DefaultParagraphFont"/>
    <w:link w:val="BalloonText"/>
    <w:uiPriority w:val="99"/>
    <w:semiHidden/>
    <w:rsid w:val="002C7A11"/>
    <w:rPr>
      <w:rFonts w:ascii="Tahoma" w:eastAsia="Times New Roman"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3998"/>
    <w:pPr>
      <w:spacing w:after="0" w:line="240" w:lineRule="auto"/>
    </w:pPr>
    <w:rPr>
      <w:rFonts w:ascii="Times New Roman" w:eastAsia="Times New Roman" w:hAnsi="Times New Roman" w:cs="Times New Roman"/>
      <w:sz w:val="24"/>
      <w:szCs w:val="24"/>
      <w:lang w:eastAsia="en-US"/>
    </w:rPr>
  </w:style>
  <w:style w:type="paragraph" w:styleId="Heading1">
    <w:name w:val="heading 1"/>
    <w:basedOn w:val="Normal"/>
    <w:next w:val="Normal"/>
    <w:link w:val="Heading1Char"/>
    <w:uiPriority w:val="9"/>
    <w:qFormat/>
    <w:rsid w:val="00B7399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73998"/>
    <w:pPr>
      <w:keepNext/>
      <w:keepLines/>
      <w:spacing w:before="200" w:line="276" w:lineRule="auto"/>
      <w:outlineLvl w:val="1"/>
    </w:pPr>
    <w:rPr>
      <w:rFonts w:asciiTheme="majorHAnsi" w:eastAsiaTheme="majorEastAsia" w:hAnsiTheme="majorHAnsi" w:cstheme="majorBidi"/>
      <w:b/>
      <w:bCs/>
      <w:color w:val="5B9BD5" w:themeColor="accent1"/>
      <w:sz w:val="26"/>
      <w:szCs w:val="26"/>
      <w:lang w:eastAsia="zh-TW"/>
    </w:rPr>
  </w:style>
  <w:style w:type="paragraph" w:styleId="Heading3">
    <w:name w:val="heading 3"/>
    <w:basedOn w:val="Normal"/>
    <w:next w:val="Normal"/>
    <w:link w:val="Heading3Char"/>
    <w:uiPriority w:val="9"/>
    <w:unhideWhenUsed/>
    <w:qFormat/>
    <w:rsid w:val="00B73998"/>
    <w:pPr>
      <w:keepNext/>
      <w:keepLines/>
      <w:spacing w:before="200" w:line="276" w:lineRule="auto"/>
      <w:outlineLvl w:val="2"/>
    </w:pPr>
    <w:rPr>
      <w:rFonts w:asciiTheme="majorHAnsi" w:eastAsiaTheme="majorEastAsia" w:hAnsiTheme="majorHAnsi" w:cstheme="majorBidi"/>
      <w:b/>
      <w:bCs/>
      <w:color w:val="5B9BD5" w:themeColor="accent1"/>
      <w:sz w:val="22"/>
      <w:szCs w:val="22"/>
      <w:lang w:eastAsia="zh-TW"/>
    </w:rPr>
  </w:style>
  <w:style w:type="paragraph" w:styleId="Heading4">
    <w:name w:val="heading 4"/>
    <w:basedOn w:val="Normal"/>
    <w:next w:val="Normal"/>
    <w:link w:val="Heading4Char"/>
    <w:uiPriority w:val="9"/>
    <w:unhideWhenUsed/>
    <w:qFormat/>
    <w:rsid w:val="00B73998"/>
    <w:pPr>
      <w:keepNext/>
      <w:keepLines/>
      <w:spacing w:before="200" w:line="276" w:lineRule="auto"/>
      <w:outlineLvl w:val="3"/>
    </w:pPr>
    <w:rPr>
      <w:rFonts w:asciiTheme="majorHAnsi" w:eastAsiaTheme="majorEastAsia" w:hAnsiTheme="majorHAnsi" w:cstheme="majorBidi"/>
      <w:b/>
      <w:bCs/>
      <w:i/>
      <w:iCs/>
      <w:color w:val="5B9BD5" w:themeColor="accent1"/>
      <w:sz w:val="22"/>
      <w:szCs w:val="22"/>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nhideWhenUsed/>
    <w:rsid w:val="00B73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rsid w:val="00B73998"/>
    <w:rPr>
      <w:rFonts w:ascii="Courier New" w:eastAsia="Times New Roman" w:hAnsi="Courier New" w:cs="Courier New"/>
      <w:sz w:val="20"/>
      <w:szCs w:val="20"/>
      <w:lang w:eastAsia="en-US"/>
    </w:rPr>
  </w:style>
  <w:style w:type="paragraph" w:styleId="Title">
    <w:name w:val="Title"/>
    <w:basedOn w:val="Normal"/>
    <w:link w:val="TitleChar"/>
    <w:qFormat/>
    <w:rsid w:val="00B73998"/>
    <w:pPr>
      <w:jc w:val="center"/>
    </w:pPr>
    <w:rPr>
      <w:b/>
      <w:bCs/>
      <w:sz w:val="32"/>
      <w:u w:val="single"/>
    </w:rPr>
  </w:style>
  <w:style w:type="character" w:customStyle="1" w:styleId="TitleChar">
    <w:name w:val="Title Char"/>
    <w:basedOn w:val="DefaultParagraphFont"/>
    <w:link w:val="Title"/>
    <w:rsid w:val="00B73998"/>
    <w:rPr>
      <w:rFonts w:ascii="Times New Roman" w:eastAsia="Times New Roman" w:hAnsi="Times New Roman" w:cs="Times New Roman"/>
      <w:b/>
      <w:bCs/>
      <w:sz w:val="32"/>
      <w:szCs w:val="24"/>
      <w:u w:val="single"/>
      <w:lang w:eastAsia="en-US"/>
    </w:rPr>
  </w:style>
  <w:style w:type="table" w:styleId="TableGrid">
    <w:name w:val="Table Grid"/>
    <w:basedOn w:val="TableNormal"/>
    <w:rsid w:val="00B73998"/>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73998"/>
    <w:pPr>
      <w:ind w:left="720"/>
      <w:contextualSpacing/>
    </w:pPr>
  </w:style>
  <w:style w:type="character" w:styleId="Hyperlink">
    <w:name w:val="Hyperlink"/>
    <w:basedOn w:val="DefaultParagraphFont"/>
    <w:uiPriority w:val="99"/>
    <w:unhideWhenUsed/>
    <w:rsid w:val="00B73998"/>
    <w:rPr>
      <w:color w:val="0000FF"/>
      <w:u w:val="single"/>
    </w:rPr>
  </w:style>
  <w:style w:type="character" w:customStyle="1" w:styleId="Heading2Char">
    <w:name w:val="Heading 2 Char"/>
    <w:basedOn w:val="DefaultParagraphFont"/>
    <w:link w:val="Heading2"/>
    <w:uiPriority w:val="9"/>
    <w:rsid w:val="00B73998"/>
    <w:rPr>
      <w:rFonts w:asciiTheme="majorHAnsi" w:eastAsiaTheme="majorEastAsia" w:hAnsiTheme="majorHAnsi" w:cstheme="majorBidi"/>
      <w:b/>
      <w:bCs/>
      <w:color w:val="5B9BD5" w:themeColor="accent1"/>
      <w:sz w:val="26"/>
      <w:szCs w:val="26"/>
      <w:lang w:eastAsia="zh-TW"/>
    </w:rPr>
  </w:style>
  <w:style w:type="character" w:customStyle="1" w:styleId="Heading3Char">
    <w:name w:val="Heading 3 Char"/>
    <w:basedOn w:val="DefaultParagraphFont"/>
    <w:link w:val="Heading3"/>
    <w:uiPriority w:val="9"/>
    <w:rsid w:val="00B73998"/>
    <w:rPr>
      <w:rFonts w:asciiTheme="majorHAnsi" w:eastAsiaTheme="majorEastAsia" w:hAnsiTheme="majorHAnsi" w:cstheme="majorBidi"/>
      <w:b/>
      <w:bCs/>
      <w:color w:val="5B9BD5" w:themeColor="accent1"/>
      <w:lang w:eastAsia="zh-TW"/>
    </w:rPr>
  </w:style>
  <w:style w:type="character" w:customStyle="1" w:styleId="Heading4Char">
    <w:name w:val="Heading 4 Char"/>
    <w:basedOn w:val="DefaultParagraphFont"/>
    <w:link w:val="Heading4"/>
    <w:uiPriority w:val="9"/>
    <w:rsid w:val="00B73998"/>
    <w:rPr>
      <w:rFonts w:asciiTheme="majorHAnsi" w:eastAsiaTheme="majorEastAsia" w:hAnsiTheme="majorHAnsi" w:cstheme="majorBidi"/>
      <w:b/>
      <w:bCs/>
      <w:i/>
      <w:iCs/>
      <w:color w:val="5B9BD5" w:themeColor="accent1"/>
      <w:lang w:eastAsia="zh-TW"/>
    </w:rPr>
  </w:style>
  <w:style w:type="character" w:customStyle="1" w:styleId="Heading1Char">
    <w:name w:val="Heading 1 Char"/>
    <w:basedOn w:val="DefaultParagraphFont"/>
    <w:link w:val="Heading1"/>
    <w:uiPriority w:val="9"/>
    <w:rsid w:val="00B73998"/>
    <w:rPr>
      <w:rFonts w:asciiTheme="majorHAnsi" w:eastAsiaTheme="majorEastAsia" w:hAnsiTheme="majorHAnsi" w:cstheme="majorBidi"/>
      <w:color w:val="2E74B5" w:themeColor="accent1" w:themeShade="BF"/>
      <w:sz w:val="32"/>
      <w:szCs w:val="32"/>
      <w:lang w:eastAsia="en-US"/>
    </w:rPr>
  </w:style>
  <w:style w:type="paragraph" w:styleId="NoSpacing">
    <w:name w:val="No Spacing"/>
    <w:uiPriority w:val="1"/>
    <w:qFormat/>
    <w:rsid w:val="009A1F8B"/>
    <w:pPr>
      <w:spacing w:after="0" w:line="240" w:lineRule="auto"/>
    </w:pPr>
    <w:rPr>
      <w:rFonts w:ascii="Times New Roman" w:eastAsia="Times New Roman" w:hAnsi="Times New Roman" w:cs="Times New Roman"/>
      <w:sz w:val="24"/>
      <w:szCs w:val="24"/>
      <w:lang w:eastAsia="en-US"/>
    </w:rPr>
  </w:style>
  <w:style w:type="paragraph" w:styleId="Header">
    <w:name w:val="header"/>
    <w:basedOn w:val="Normal"/>
    <w:link w:val="HeaderChar"/>
    <w:uiPriority w:val="99"/>
    <w:unhideWhenUsed/>
    <w:rsid w:val="002D069D"/>
    <w:pPr>
      <w:tabs>
        <w:tab w:val="center" w:pos="4680"/>
        <w:tab w:val="right" w:pos="9360"/>
      </w:tabs>
    </w:pPr>
  </w:style>
  <w:style w:type="character" w:customStyle="1" w:styleId="HeaderChar">
    <w:name w:val="Header Char"/>
    <w:basedOn w:val="DefaultParagraphFont"/>
    <w:link w:val="Header"/>
    <w:uiPriority w:val="99"/>
    <w:rsid w:val="002D069D"/>
    <w:rPr>
      <w:rFonts w:ascii="Times New Roman" w:eastAsia="Times New Roman" w:hAnsi="Times New Roman" w:cs="Times New Roman"/>
      <w:sz w:val="24"/>
      <w:szCs w:val="24"/>
      <w:lang w:eastAsia="en-US"/>
    </w:rPr>
  </w:style>
  <w:style w:type="paragraph" w:styleId="Footer">
    <w:name w:val="footer"/>
    <w:basedOn w:val="Normal"/>
    <w:link w:val="FooterChar"/>
    <w:uiPriority w:val="99"/>
    <w:unhideWhenUsed/>
    <w:rsid w:val="002D069D"/>
    <w:pPr>
      <w:tabs>
        <w:tab w:val="center" w:pos="4680"/>
        <w:tab w:val="right" w:pos="9360"/>
      </w:tabs>
    </w:pPr>
  </w:style>
  <w:style w:type="character" w:customStyle="1" w:styleId="FooterChar">
    <w:name w:val="Footer Char"/>
    <w:basedOn w:val="DefaultParagraphFont"/>
    <w:link w:val="Footer"/>
    <w:uiPriority w:val="99"/>
    <w:rsid w:val="002D069D"/>
    <w:rPr>
      <w:rFonts w:ascii="Times New Roman" w:eastAsia="Times New Roman" w:hAnsi="Times New Roman" w:cs="Times New Roman"/>
      <w:sz w:val="24"/>
      <w:szCs w:val="24"/>
      <w:lang w:eastAsia="en-US"/>
    </w:rPr>
  </w:style>
  <w:style w:type="paragraph" w:styleId="BalloonText">
    <w:name w:val="Balloon Text"/>
    <w:basedOn w:val="Normal"/>
    <w:link w:val="BalloonTextChar"/>
    <w:uiPriority w:val="99"/>
    <w:semiHidden/>
    <w:unhideWhenUsed/>
    <w:rsid w:val="002C7A11"/>
    <w:rPr>
      <w:rFonts w:ascii="Tahoma" w:hAnsi="Tahoma" w:cs="Tahoma"/>
      <w:sz w:val="16"/>
      <w:szCs w:val="16"/>
    </w:rPr>
  </w:style>
  <w:style w:type="character" w:customStyle="1" w:styleId="BalloonTextChar">
    <w:name w:val="Balloon Text Char"/>
    <w:basedOn w:val="DefaultParagraphFont"/>
    <w:link w:val="BalloonText"/>
    <w:uiPriority w:val="99"/>
    <w:semiHidden/>
    <w:rsid w:val="002C7A11"/>
    <w:rPr>
      <w:rFonts w:ascii="Tahoma" w:eastAsia="Times New Roman"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image" Target="media/image17.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hyperlink" Target="http://opencv.org/"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6.png"/><Relationship Id="rId33" Type="http://schemas.openxmlformats.org/officeDocument/2006/relationships/hyperlink" Target="http://www.humanware.com/en-usa/products/blindness/braille_displays"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hyperlink" Target="http://www.deafblind.com/display.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opencv.org/downloads.html" TargetMode="External"/><Relationship Id="rId32" Type="http://schemas.openxmlformats.org/officeDocument/2006/relationships/hyperlink" Target="http://ieeexplore.ieee.org/xpl/articleDetails.jsp?arnumber=5627501" TargetMode="External"/><Relationship Id="rId37" Type="http://schemas.openxmlformats.org/officeDocument/2006/relationships/hyperlink" Target="http://www.loc.gov/nls/specs/800_march5_2008.pdf" TargetMode="Externa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hyperlink" Target="https://processing.org/download/?processing" TargetMode="External"/><Relationship Id="rId36" Type="http://schemas.openxmlformats.org/officeDocument/2006/relationships/hyperlink" Target="http://www.robives.com/mechanisms/recip" TargetMode="External"/><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hyperlink" Target="https://nfb.org/Images/nfb/Publications/bm/bm00/bm0001/bm000110.ht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hyperlink" Target="http://arduino.cc/en/main/software" TargetMode="External"/><Relationship Id="rId30" Type="http://schemas.openxmlformats.org/officeDocument/2006/relationships/hyperlink" Target="http://www.afb.org/info/living-with-vision-loss/for-job-seekers/careerconnect-virtual-worksites/retail-worksite-for-blind-users/refreshable-braille-display-3652/12345" TargetMode="External"/><Relationship Id="rId35" Type="http://schemas.openxmlformats.org/officeDocument/2006/relationships/hyperlink" Target="http://office.microsoft.com/en-us/project-help/basic-tasks-in-project-2013-HA102891709.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763BE8-ACA2-4626-A3D8-BB23EE7F2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F4FD3DB3</Template>
  <TotalTime>373</TotalTime>
  <Pages>54</Pages>
  <Words>10744</Words>
  <Characters>61243</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Wang</dc:creator>
  <cp:keywords/>
  <dc:description/>
  <cp:lastModifiedBy>Michael Ming Wang</cp:lastModifiedBy>
  <cp:revision>71</cp:revision>
  <dcterms:created xsi:type="dcterms:W3CDTF">2014-04-22T20:11:00Z</dcterms:created>
  <dcterms:modified xsi:type="dcterms:W3CDTF">2014-04-23T18:25:00Z</dcterms:modified>
</cp:coreProperties>
</file>