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31" w:rsidRDefault="00627333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5786755</wp:posOffset>
                </wp:positionH>
                <wp:positionV relativeFrom="paragraph">
                  <wp:posOffset>6184900</wp:posOffset>
                </wp:positionV>
                <wp:extent cx="1490345" cy="2743200"/>
                <wp:effectExtent l="0" t="0" r="14605" b="19050"/>
                <wp:wrapNone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345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6085" w:rsidRPr="00ED0978" w:rsidRDefault="00E94ADB" w:rsidP="00E94ADB">
                            <w:pPr>
                              <w:pStyle w:val="4-team-name"/>
                            </w:pPr>
                            <w:r>
                              <w:t>Team</w:t>
                            </w:r>
                            <w:r w:rsidR="005A282B" w:rsidRPr="00ED0978">
                              <w:t xml:space="preserve"> </w:t>
                            </w:r>
                            <w:r w:rsidR="008A0303" w:rsidRPr="00ED0978">
                              <w:t>Name</w:t>
                            </w:r>
                          </w:p>
                          <w:p w:rsidR="000D6085" w:rsidRPr="00B72738" w:rsidRDefault="00C10141" w:rsidP="00E94ADB">
                            <w:pPr>
                              <w:pStyle w:val="5-team-members"/>
                            </w:pPr>
                            <w:r>
                              <w:t>Project</w:t>
                            </w:r>
                            <w:r w:rsidR="008A0303" w:rsidRPr="00B72738">
                              <w:t xml:space="preserve"> Sponsors</w:t>
                            </w:r>
                          </w:p>
                          <w:p w:rsidR="00E94ADB" w:rsidRDefault="009D77D4" w:rsidP="00E94ADB">
                            <w:pPr>
                              <w:pStyle w:val="6-first-last-name"/>
                            </w:pPr>
                            <w:r>
                              <w:t>Wolfgang Bauer</w:t>
                            </w:r>
                          </w:p>
                          <w:p w:rsidR="00E94ADB" w:rsidRDefault="00120E14" w:rsidP="00E94ADB">
                            <w:pPr>
                              <w:pStyle w:val="7-city-state"/>
                            </w:pPr>
                            <w:r>
                              <w:t>East Lansing</w:t>
                            </w:r>
                            <w:r w:rsidR="00E94ADB">
                              <w:t xml:space="preserve">, </w:t>
                            </w:r>
                            <w:r>
                              <w:t>MI</w:t>
                            </w:r>
                          </w:p>
                          <w:p w:rsidR="00E94ADB" w:rsidRDefault="00F34AFB" w:rsidP="00E94ADB">
                            <w:pPr>
                              <w:pStyle w:val="6-first-last-name"/>
                            </w:pPr>
                            <w:r>
                              <w:t>Nathan Verhano</w:t>
                            </w:r>
                            <w:r w:rsidR="009D77D4">
                              <w:t>vitz</w:t>
                            </w:r>
                          </w:p>
                          <w:p w:rsidR="00E94ADB" w:rsidRDefault="00120E14" w:rsidP="00E94ADB">
                            <w:pPr>
                              <w:pStyle w:val="7-city-state"/>
                            </w:pPr>
                            <w:r>
                              <w:t>East Lansing, MI</w:t>
                            </w:r>
                          </w:p>
                          <w:p w:rsidR="00E94ADB" w:rsidRPr="00DB7785" w:rsidRDefault="00E94ADB" w:rsidP="00E94ADB">
                            <w:pPr>
                              <w:pStyle w:val="7-city-state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455.65pt;margin-top:487pt;width:117.35pt;height:3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">
                <v:textbox inset="0,,0">
                  <w:txbxContent>
                    <w:p w:rsidR="000D6085" w:rsidRPr="00ED0978" w:rsidRDefault="00E94ADB" w:rsidP="00E94ADB">
                      <w:pPr>
                        <w:pStyle w:val="4-team-name"/>
                      </w:pPr>
                      <w:r>
                        <w:t>Team</w:t>
                      </w:r>
                      <w:r w:rsidR="005A282B" w:rsidRPr="00ED0978">
                        <w:t xml:space="preserve"> </w:t>
                      </w:r>
                      <w:r w:rsidR="008A0303" w:rsidRPr="00ED0978">
                        <w:t>Name</w:t>
                      </w:r>
                    </w:p>
                    <w:p w:rsidR="000D6085" w:rsidRPr="00B72738" w:rsidRDefault="00C10141" w:rsidP="00E94ADB">
                      <w:pPr>
                        <w:pStyle w:val="5-team-members"/>
                      </w:pPr>
                      <w:r>
                        <w:t>Project</w:t>
                      </w:r>
                      <w:r w:rsidR="008A0303" w:rsidRPr="00B72738">
                        <w:t xml:space="preserve"> Sponsors</w:t>
                      </w:r>
                    </w:p>
                    <w:p w:rsidR="00E94ADB" w:rsidRDefault="009D77D4" w:rsidP="00E94ADB">
                      <w:pPr>
                        <w:pStyle w:val="6-first-last-name"/>
                      </w:pPr>
                      <w:r>
                        <w:t>Wolfgang Bauer</w:t>
                      </w:r>
                    </w:p>
                    <w:p w:rsidR="00E94ADB" w:rsidRDefault="00120E14" w:rsidP="00E94ADB">
                      <w:pPr>
                        <w:pStyle w:val="7-city-state"/>
                      </w:pPr>
                      <w:r>
                        <w:t>East Lansing</w:t>
                      </w:r>
                      <w:r w:rsidR="00E94ADB">
                        <w:t xml:space="preserve">, </w:t>
                      </w:r>
                      <w:r>
                        <w:t>MI</w:t>
                      </w:r>
                    </w:p>
                    <w:p w:rsidR="00E94ADB" w:rsidRDefault="00F34AFB" w:rsidP="00E94ADB">
                      <w:pPr>
                        <w:pStyle w:val="6-first-last-name"/>
                      </w:pPr>
                      <w:r>
                        <w:t>Nathan Verhano</w:t>
                      </w:r>
                      <w:r w:rsidR="009D77D4">
                        <w:t>vitz</w:t>
                      </w:r>
                    </w:p>
                    <w:p w:rsidR="00E94ADB" w:rsidRDefault="00120E14" w:rsidP="00E94ADB">
                      <w:pPr>
                        <w:pStyle w:val="7-city-state"/>
                      </w:pPr>
                      <w:r>
                        <w:t>East Lansing, MI</w:t>
                      </w:r>
                    </w:p>
                    <w:p w:rsidR="00E94ADB" w:rsidRPr="00DB7785" w:rsidRDefault="00E94ADB" w:rsidP="00E94ADB">
                      <w:pPr>
                        <w:pStyle w:val="7-city-state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4506595</wp:posOffset>
                </wp:positionV>
                <wp:extent cx="3429000" cy="1371600"/>
                <wp:effectExtent l="13335" t="10795" r="5715" b="8255"/>
                <wp:wrapNone/>
                <wp:docPr id="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1D85" w:rsidRPr="00534C89" w:rsidRDefault="009155BC" w:rsidP="00B61D8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72D402" wp14:editId="233C52E1">
                                  <wp:extent cx="3200400" cy="1069848"/>
                                  <wp:effectExtent l="0" t="0" r="0" b="0"/>
                                  <wp:docPr id="9" name="Picture 9" descr="http://www2.chemistry.msu.edu/faculty/cooper/images/msu%20logo%2050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2.chemistry.msu.edu/faculty/cooper/images/msu%20logo%2050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00400" cy="10698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303.3pt;margin-top:354.85pt;width:270pt;height:10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">
                <v:textbox inset="0,0,0,0">
                  <w:txbxContent>
                    <w:p w:rsidR="00B61D85" w:rsidRPr="00534C89" w:rsidRDefault="009155BC" w:rsidP="00B61D8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72D402" wp14:editId="233C52E1">
                            <wp:extent cx="3200400" cy="1069848"/>
                            <wp:effectExtent l="0" t="0" r="0" b="0"/>
                            <wp:docPr id="9" name="Picture 9" descr="http://www2.chemistry.msu.edu/faculty/cooper/images/msu%20logo%2050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2.chemistry.msu.edu/faculty/cooper/images/msu%20logo%2050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00400" cy="10698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1308100</wp:posOffset>
                </wp:positionV>
                <wp:extent cx="3429000" cy="3200400"/>
                <wp:effectExtent l="0" t="0" r="19050" b="19050"/>
                <wp:wrapNone/>
                <wp:docPr id="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1D85" w:rsidRDefault="009155BC" w:rsidP="005A282B">
                            <w:pPr>
                              <w:spacing w:before="24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59F6BE" wp14:editId="515BDE58">
                                  <wp:extent cx="3009900" cy="2003745"/>
                                  <wp:effectExtent l="0" t="0" r="0" b="0"/>
                                  <wp:docPr id="10" name="Picture 10" descr="http://cdn.gijobs.com/wp-content/uploads/2014/10/solar-energy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cdn.gijobs.com/wp-content/uploads/2014/10/solar-energy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11524" cy="2004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8" type="#_x0000_t202" style="position:absolute;margin-left:303.3pt;margin-top:103pt;width:270pt;height:25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">
                <v:textbox inset="0,0,0,0">
                  <w:txbxContent>
                    <w:p w:rsidR="00B61D85" w:rsidRDefault="009155BC" w:rsidP="005A282B">
                      <w:pPr>
                        <w:spacing w:before="24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59F6BE" wp14:editId="515BDE58">
                            <wp:extent cx="3009900" cy="2003745"/>
                            <wp:effectExtent l="0" t="0" r="0" b="0"/>
                            <wp:docPr id="10" name="Picture 10" descr="http://cdn.gijobs.com/wp-content/uploads/2014/10/solar-energy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cdn.gijobs.com/wp-content/uploads/2014/10/solar-energy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11524" cy="20048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1315720</wp:posOffset>
                </wp:positionV>
                <wp:extent cx="3749040" cy="4572000"/>
                <wp:effectExtent l="0" t="0" r="22860" b="19050"/>
                <wp:wrapNone/>
                <wp:docPr id="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43BB" w:rsidRDefault="005743BB" w:rsidP="004B0EA4">
                            <w:pPr>
                              <w:pStyle w:val="3-project-description"/>
                              <w:ind w:firstLine="720"/>
                              <w:contextualSpacing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Michigan State University</w:t>
                            </w:r>
                            <w:r w:rsidR="00C73822">
                              <w:rPr>
                                <w:color w:val="000000"/>
                              </w:rPr>
                              <w:t>, in an effort to use renewable energy,</w:t>
                            </w:r>
                            <w:r>
                              <w:rPr>
                                <w:color w:val="000000"/>
                              </w:rPr>
                              <w:t xml:space="preserve"> is in the process of acquiring a solar </w:t>
                            </w:r>
                            <w:r w:rsidR="007C4FBB">
                              <w:rPr>
                                <w:color w:val="000000"/>
                              </w:rPr>
                              <w:t xml:space="preserve">panel </w:t>
                            </w:r>
                            <w:r>
                              <w:rPr>
                                <w:color w:val="000000"/>
                              </w:rPr>
                              <w:t>array.</w:t>
                            </w:r>
                            <w:r w:rsidR="007C4FBB"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15493D" w:rsidRPr="0015493D">
                              <w:rPr>
                                <w:color w:val="000000"/>
                                <w:sz w:val="24"/>
                                <w:szCs w:val="24"/>
                              </w:rPr>
                              <w:t>The solar panels will be located in the southern section of Michigan State’s campus and will cover five large parking lots via carport structures</w:t>
                            </w:r>
                            <w:r w:rsidR="007C4FBB">
                              <w:rPr>
                                <w:color w:val="000000"/>
                              </w:rPr>
                              <w:t>. S</w:t>
                            </w:r>
                            <w:bookmarkStart w:id="0" w:name="_GoBack"/>
                            <w:bookmarkEnd w:id="0"/>
                            <w:r w:rsidR="007C4FBB">
                              <w:rPr>
                                <w:color w:val="000000"/>
                              </w:rPr>
                              <w:t xml:space="preserve">olar energy </w:t>
                            </w:r>
                            <w:r>
                              <w:rPr>
                                <w:color w:val="000000"/>
                              </w:rPr>
                              <w:t xml:space="preserve">electricity </w:t>
                            </w:r>
                            <w:r w:rsidR="007C4FBB">
                              <w:rPr>
                                <w:color w:val="000000"/>
                              </w:rPr>
                              <w:t xml:space="preserve">output depends on the amount of light shining at any particular time. Since the electricity output depends upon the current weather </w:t>
                            </w:r>
                            <w:r>
                              <w:rPr>
                                <w:color w:val="000000"/>
                              </w:rPr>
                              <w:t>a sudden change in cloud co</w:t>
                            </w:r>
                            <w:r w:rsidR="00C73822">
                              <w:rPr>
                                <w:color w:val="000000"/>
                              </w:rPr>
                              <w:t xml:space="preserve">ver will create a reduction in </w:t>
                            </w:r>
                            <w:r w:rsidR="007C4FBB">
                              <w:rPr>
                                <w:color w:val="000000"/>
                              </w:rPr>
                              <w:t>the solar panel power output</w:t>
                            </w:r>
                            <w:r w:rsidR="00C73822">
                              <w:rPr>
                                <w:color w:val="000000"/>
                              </w:rPr>
                              <w:t xml:space="preserve"> and create </w:t>
                            </w:r>
                            <w:r>
                              <w:rPr>
                                <w:color w:val="000000"/>
                              </w:rPr>
                              <w:t>costs to import backup power go up greatly.</w:t>
                            </w:r>
                          </w:p>
                          <w:p w:rsidR="00A31446" w:rsidRDefault="007C4FBB" w:rsidP="004B0EA4">
                            <w:pPr>
                              <w:pStyle w:val="3-project-description"/>
                              <w:ind w:firstLine="720"/>
                              <w:contextualSpacing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Our team is developing an e</w:t>
                            </w:r>
                            <w:r w:rsidR="005743BB">
                              <w:rPr>
                                <w:color w:val="000000"/>
                              </w:rPr>
                              <w:t>arly warning system based on remote sensors, which will enable users to anticipate changes in the output of the solar array and take appropriate action in the load profile.</w:t>
                            </w:r>
                          </w:p>
                          <w:p w:rsidR="007C4FBB" w:rsidRDefault="00975341" w:rsidP="004B0EA4">
                            <w:pPr>
                              <w:pStyle w:val="3-project-description"/>
                              <w:ind w:firstLine="720"/>
                              <w:contextualSpacing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By placing sensors </w:t>
                            </w:r>
                            <w:r w:rsidR="00EC38E2">
                              <w:rPr>
                                <w:color w:val="000000"/>
                              </w:rPr>
                              <w:t xml:space="preserve">a designated distance </w:t>
                            </w:r>
                            <w:r>
                              <w:rPr>
                                <w:color w:val="000000"/>
                              </w:rPr>
                              <w:t>outside the solar panel array, a time series of the amount of light can be taken and relayed with a wireless signal to the c</w:t>
                            </w:r>
                            <w:r w:rsidR="008942DD">
                              <w:rPr>
                                <w:color w:val="000000"/>
                              </w:rPr>
                              <w:t>ontrol station. A software program takes the data and creates a real time simulation of the weather around the solar panel array. Using the real time simulation an early warning can alert users to changing weather conditions.</w:t>
                            </w:r>
                          </w:p>
                          <w:p w:rsidR="006E331B" w:rsidRDefault="006E331B" w:rsidP="004B0EA4">
                            <w:pPr>
                              <w:pStyle w:val="3-project-description"/>
                              <w:ind w:firstLine="720"/>
                              <w:contextualSpacing/>
                            </w:pPr>
                            <w:r>
                              <w:rPr>
                                <w:color w:val="000000"/>
                              </w:rPr>
                              <w:t>A sensor and m</w:t>
                            </w:r>
                            <w:r w:rsidR="004B0EA4">
                              <w:rPr>
                                <w:color w:val="000000"/>
                              </w:rPr>
                              <w:t>icrocontroller will be placed on</w:t>
                            </w:r>
                            <w:r>
                              <w:rPr>
                                <w:color w:val="000000"/>
                              </w:rPr>
                              <w:t xml:space="preserve"> residential homes around the area. </w:t>
                            </w:r>
                            <w:r w:rsidR="004B0EA4">
                              <w:rPr>
                                <w:color w:val="000000"/>
                              </w:rPr>
                              <w:t>At these locations the sensor data can be uploaded to the residential owners Wi-Fi</w:t>
                            </w:r>
                            <w:r w:rsidR="00360337">
                              <w:rPr>
                                <w:color w:val="000000"/>
                              </w:rPr>
                              <w:t xml:space="preserve"> and to a server accessible for the software platform.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9" type="#_x0000_t202" style="position:absolute;margin-left:-.15pt;margin-top:103.6pt;width:295.2pt;height:5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">
                <v:textbox>
                  <w:txbxContent>
                    <w:p w:rsidR="005743BB" w:rsidRDefault="005743BB" w:rsidP="004B0EA4">
                      <w:pPr>
                        <w:pStyle w:val="3-project-description"/>
                        <w:ind w:firstLine="720"/>
                        <w:contextualSpacing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Michigan State University</w:t>
                      </w:r>
                      <w:r w:rsidR="00C73822">
                        <w:rPr>
                          <w:color w:val="000000"/>
                        </w:rPr>
                        <w:t>, in an effort to use renewable energy,</w:t>
                      </w:r>
                      <w:r>
                        <w:rPr>
                          <w:color w:val="000000"/>
                        </w:rPr>
                        <w:t xml:space="preserve"> is in the process of acquiring a solar </w:t>
                      </w:r>
                      <w:r w:rsidR="007C4FBB">
                        <w:rPr>
                          <w:color w:val="000000"/>
                        </w:rPr>
                        <w:t xml:space="preserve">panel </w:t>
                      </w:r>
                      <w:r>
                        <w:rPr>
                          <w:color w:val="000000"/>
                        </w:rPr>
                        <w:t>array.</w:t>
                      </w:r>
                      <w:r w:rsidR="007C4FBB">
                        <w:rPr>
                          <w:color w:val="000000"/>
                        </w:rPr>
                        <w:t xml:space="preserve"> </w:t>
                      </w:r>
                      <w:r w:rsidR="0015493D" w:rsidRPr="0015493D">
                        <w:rPr>
                          <w:color w:val="000000"/>
                          <w:sz w:val="24"/>
                          <w:szCs w:val="24"/>
                        </w:rPr>
                        <w:t>The solar panels will be located in the southern section of Michigan State’s campus and will cover five large parking lots via carport structures</w:t>
                      </w:r>
                      <w:r w:rsidR="007C4FBB">
                        <w:rPr>
                          <w:color w:val="000000"/>
                        </w:rPr>
                        <w:t>. S</w:t>
                      </w:r>
                      <w:bookmarkStart w:id="1" w:name="_GoBack"/>
                      <w:bookmarkEnd w:id="1"/>
                      <w:r w:rsidR="007C4FBB">
                        <w:rPr>
                          <w:color w:val="000000"/>
                        </w:rPr>
                        <w:t xml:space="preserve">olar energy </w:t>
                      </w:r>
                      <w:r>
                        <w:rPr>
                          <w:color w:val="000000"/>
                        </w:rPr>
                        <w:t xml:space="preserve">electricity </w:t>
                      </w:r>
                      <w:r w:rsidR="007C4FBB">
                        <w:rPr>
                          <w:color w:val="000000"/>
                        </w:rPr>
                        <w:t xml:space="preserve">output depends on the amount of light shining at any particular time. Since the electricity output depends upon the current weather </w:t>
                      </w:r>
                      <w:r>
                        <w:rPr>
                          <w:color w:val="000000"/>
                        </w:rPr>
                        <w:t>a sudden change in cloud co</w:t>
                      </w:r>
                      <w:r w:rsidR="00C73822">
                        <w:rPr>
                          <w:color w:val="000000"/>
                        </w:rPr>
                        <w:t xml:space="preserve">ver will create a reduction in </w:t>
                      </w:r>
                      <w:r w:rsidR="007C4FBB">
                        <w:rPr>
                          <w:color w:val="000000"/>
                        </w:rPr>
                        <w:t>the solar panel power output</w:t>
                      </w:r>
                      <w:r w:rsidR="00C73822">
                        <w:rPr>
                          <w:color w:val="000000"/>
                        </w:rPr>
                        <w:t xml:space="preserve"> and create </w:t>
                      </w:r>
                      <w:r>
                        <w:rPr>
                          <w:color w:val="000000"/>
                        </w:rPr>
                        <w:t>costs to import backup power go up greatly.</w:t>
                      </w:r>
                    </w:p>
                    <w:p w:rsidR="00A31446" w:rsidRDefault="007C4FBB" w:rsidP="004B0EA4">
                      <w:pPr>
                        <w:pStyle w:val="3-project-description"/>
                        <w:ind w:firstLine="720"/>
                        <w:contextualSpacing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Our team is developing an e</w:t>
                      </w:r>
                      <w:r w:rsidR="005743BB">
                        <w:rPr>
                          <w:color w:val="000000"/>
                        </w:rPr>
                        <w:t>arly warning system based on remote sensors, which will enable users to anticipate changes in the output of the solar array and take appropriate action in the load profile.</w:t>
                      </w:r>
                    </w:p>
                    <w:p w:rsidR="007C4FBB" w:rsidRDefault="00975341" w:rsidP="004B0EA4">
                      <w:pPr>
                        <w:pStyle w:val="3-project-description"/>
                        <w:ind w:firstLine="720"/>
                        <w:contextualSpacing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By placing sensors </w:t>
                      </w:r>
                      <w:r w:rsidR="00EC38E2">
                        <w:rPr>
                          <w:color w:val="000000"/>
                        </w:rPr>
                        <w:t xml:space="preserve">a designated distance </w:t>
                      </w:r>
                      <w:r>
                        <w:rPr>
                          <w:color w:val="000000"/>
                        </w:rPr>
                        <w:t>outside the solar panel array, a time series of the amount of light can be taken and relayed with a wireless signal to the c</w:t>
                      </w:r>
                      <w:r w:rsidR="008942DD">
                        <w:rPr>
                          <w:color w:val="000000"/>
                        </w:rPr>
                        <w:t>ontrol station. A software program takes the data and creates a real time simulation of the weather around the solar panel array. Using the real time simulation an early warning can alert users to changing weather conditions.</w:t>
                      </w:r>
                    </w:p>
                    <w:p w:rsidR="006E331B" w:rsidRDefault="006E331B" w:rsidP="004B0EA4">
                      <w:pPr>
                        <w:pStyle w:val="3-project-description"/>
                        <w:ind w:firstLine="720"/>
                        <w:contextualSpacing/>
                      </w:pPr>
                      <w:r>
                        <w:rPr>
                          <w:color w:val="000000"/>
                        </w:rPr>
                        <w:t>A sensor and m</w:t>
                      </w:r>
                      <w:r w:rsidR="004B0EA4">
                        <w:rPr>
                          <w:color w:val="000000"/>
                        </w:rPr>
                        <w:t>icrocontroller will be placed on</w:t>
                      </w:r>
                      <w:r>
                        <w:rPr>
                          <w:color w:val="000000"/>
                        </w:rPr>
                        <w:t xml:space="preserve"> residential homes around the area. </w:t>
                      </w:r>
                      <w:r w:rsidR="004B0EA4">
                        <w:rPr>
                          <w:color w:val="000000"/>
                        </w:rPr>
                        <w:t>At these locations the sensor data can be uploaded to the residential owners Wi-Fi</w:t>
                      </w:r>
                      <w:r w:rsidR="00360337">
                        <w:rPr>
                          <w:color w:val="000000"/>
                        </w:rPr>
                        <w:t xml:space="preserve"> and to a server accessible for the software platform.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4206240</wp:posOffset>
                </wp:positionH>
                <wp:positionV relativeFrom="paragraph">
                  <wp:posOffset>6175375</wp:posOffset>
                </wp:positionV>
                <wp:extent cx="1490345" cy="2743200"/>
                <wp:effectExtent l="0" t="0" r="14605" b="19050"/>
                <wp:wrapNone/>
                <wp:docPr id="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345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303" w:rsidRPr="00ED0978" w:rsidRDefault="008A0303" w:rsidP="00E94ADB">
                            <w:pPr>
                              <w:pStyle w:val="4-team-name"/>
                            </w:pPr>
                            <w:r w:rsidRPr="00ED0978">
                              <w:t>Michigan State University</w:t>
                            </w:r>
                          </w:p>
                          <w:p w:rsidR="00DB7785" w:rsidRPr="00ED0978" w:rsidRDefault="000A3731" w:rsidP="00E94ADB">
                            <w:pPr>
                              <w:pStyle w:val="5-team-members"/>
                            </w:pPr>
                            <w:r w:rsidRPr="00B72738">
                              <w:t>Team Members</w:t>
                            </w:r>
                            <w:r w:rsidR="00ED0978">
                              <w:t xml:space="preserve"> </w:t>
                            </w:r>
                            <w:r w:rsidR="00B72738" w:rsidRPr="00E94ADB">
                              <w:rPr>
                                <w:b w:val="0"/>
                                <w:i w:val="0"/>
                              </w:rPr>
                              <w:t>(left to ri</w:t>
                            </w:r>
                            <w:r w:rsidR="00ED6859" w:rsidRPr="00E94ADB">
                              <w:rPr>
                                <w:b w:val="0"/>
                                <w:i w:val="0"/>
                              </w:rPr>
                              <w:t>ght)</w:t>
                            </w:r>
                          </w:p>
                          <w:p w:rsidR="005A282B" w:rsidRDefault="008F2390" w:rsidP="00D66147">
                            <w:pPr>
                              <w:pStyle w:val="6-first-last-name"/>
                            </w:pPr>
                            <w:r>
                              <w:t>Liqing Yao</w:t>
                            </w:r>
                          </w:p>
                          <w:p w:rsidR="005A282B" w:rsidRDefault="008F2390" w:rsidP="00D66147">
                            <w:pPr>
                              <w:pStyle w:val="7-city-state"/>
                            </w:pPr>
                            <w:r>
                              <w:t>Bengbu, Anhui, China</w:t>
                            </w:r>
                          </w:p>
                          <w:p w:rsidR="005A282B" w:rsidRDefault="008F2390" w:rsidP="00E94ADB">
                            <w:pPr>
                              <w:pStyle w:val="6-first-last-name"/>
                            </w:pPr>
                            <w:r>
                              <w:t>Qifan Wang</w:t>
                            </w:r>
                          </w:p>
                          <w:p w:rsidR="005A282B" w:rsidRDefault="008F2390" w:rsidP="00E94ADB">
                            <w:pPr>
                              <w:pStyle w:val="7-city-state"/>
                            </w:pPr>
                            <w:r>
                              <w:t>Jiaxing, Zhejiang, China</w:t>
                            </w:r>
                          </w:p>
                          <w:p w:rsidR="005A282B" w:rsidRDefault="008F2390" w:rsidP="00E94ADB">
                            <w:pPr>
                              <w:pStyle w:val="6-first-last-name"/>
                            </w:pPr>
                            <w:r>
                              <w:t>Spencer Krug</w:t>
                            </w:r>
                          </w:p>
                          <w:p w:rsidR="005A282B" w:rsidRDefault="008F2390" w:rsidP="00E94ADB">
                            <w:pPr>
                              <w:pStyle w:val="7-city-state"/>
                            </w:pPr>
                            <w:r>
                              <w:t>Grand Haven, MI</w:t>
                            </w:r>
                          </w:p>
                          <w:p w:rsidR="005A282B" w:rsidRDefault="008F2390" w:rsidP="00E94ADB">
                            <w:pPr>
                              <w:pStyle w:val="6-first-last-name"/>
                            </w:pPr>
                            <w:r>
                              <w:t>Nate Vargo</w:t>
                            </w:r>
                          </w:p>
                          <w:p w:rsidR="005A282B" w:rsidRDefault="008F2390" w:rsidP="005A282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Rochester, MI</w:t>
                            </w:r>
                          </w:p>
                          <w:p w:rsidR="005A282B" w:rsidRDefault="008F2390" w:rsidP="00E94ADB">
                            <w:pPr>
                              <w:pStyle w:val="6-first-last-name"/>
                            </w:pPr>
                            <w:r>
                              <w:t>Tianhang Sun</w:t>
                            </w:r>
                          </w:p>
                          <w:p w:rsidR="005A282B" w:rsidRDefault="008F2390" w:rsidP="00E94ADB">
                            <w:pPr>
                              <w:pStyle w:val="7-city-state"/>
                            </w:pPr>
                            <w:r>
                              <w:t>Wuxi, Jiangsu, China</w:t>
                            </w:r>
                          </w:p>
                          <w:p w:rsidR="005A282B" w:rsidRPr="00DB7785" w:rsidRDefault="005A282B" w:rsidP="00E94ADB">
                            <w:pPr>
                              <w:pStyle w:val="7-city-state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0" type="#_x0000_t202" style="position:absolute;margin-left:331.2pt;margin-top:486.25pt;width:117.35pt;height:3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">
                <v:textbox inset="0,,0">
                  <w:txbxContent>
                    <w:p w:rsidR="008A0303" w:rsidRPr="00ED0978" w:rsidRDefault="008A0303" w:rsidP="00E94ADB">
                      <w:pPr>
                        <w:pStyle w:val="4-team-name"/>
                      </w:pPr>
                      <w:r w:rsidRPr="00ED0978">
                        <w:t>Michigan State University</w:t>
                      </w:r>
                    </w:p>
                    <w:p w:rsidR="00DB7785" w:rsidRPr="00ED0978" w:rsidRDefault="000A3731" w:rsidP="00E94ADB">
                      <w:pPr>
                        <w:pStyle w:val="5-team-members"/>
                      </w:pPr>
                      <w:r w:rsidRPr="00B72738">
                        <w:t>Team Members</w:t>
                      </w:r>
                      <w:r w:rsidR="00ED0978">
                        <w:t xml:space="preserve"> </w:t>
                      </w:r>
                      <w:r w:rsidR="00B72738" w:rsidRPr="00E94ADB">
                        <w:rPr>
                          <w:b w:val="0"/>
                          <w:i w:val="0"/>
                        </w:rPr>
                        <w:t>(left to ri</w:t>
                      </w:r>
                      <w:r w:rsidR="00ED6859" w:rsidRPr="00E94ADB">
                        <w:rPr>
                          <w:b w:val="0"/>
                          <w:i w:val="0"/>
                        </w:rPr>
                        <w:t>ght)</w:t>
                      </w:r>
                    </w:p>
                    <w:p w:rsidR="005A282B" w:rsidRDefault="008F2390" w:rsidP="00D66147">
                      <w:pPr>
                        <w:pStyle w:val="6-first-last-name"/>
                      </w:pPr>
                      <w:r>
                        <w:t>Liqing Yao</w:t>
                      </w:r>
                    </w:p>
                    <w:p w:rsidR="005A282B" w:rsidRDefault="008F2390" w:rsidP="00D66147">
                      <w:pPr>
                        <w:pStyle w:val="7-city-state"/>
                      </w:pPr>
                      <w:r>
                        <w:t>Bengbu, Anhui, China</w:t>
                      </w:r>
                    </w:p>
                    <w:p w:rsidR="005A282B" w:rsidRDefault="008F2390" w:rsidP="00E94ADB">
                      <w:pPr>
                        <w:pStyle w:val="6-first-last-name"/>
                      </w:pPr>
                      <w:r>
                        <w:t>Qifan Wang</w:t>
                      </w:r>
                    </w:p>
                    <w:p w:rsidR="005A282B" w:rsidRDefault="008F2390" w:rsidP="00E94ADB">
                      <w:pPr>
                        <w:pStyle w:val="7-city-state"/>
                      </w:pPr>
                      <w:r>
                        <w:t>Jiaxing, Zhejiang, China</w:t>
                      </w:r>
                    </w:p>
                    <w:p w:rsidR="005A282B" w:rsidRDefault="008F2390" w:rsidP="00E94ADB">
                      <w:pPr>
                        <w:pStyle w:val="6-first-last-name"/>
                      </w:pPr>
                      <w:r>
                        <w:t>Spencer Krug</w:t>
                      </w:r>
                    </w:p>
                    <w:p w:rsidR="005A282B" w:rsidRDefault="008F2390" w:rsidP="00E94ADB">
                      <w:pPr>
                        <w:pStyle w:val="7-city-state"/>
                      </w:pPr>
                      <w:r>
                        <w:t>Grand Haven, MI</w:t>
                      </w:r>
                    </w:p>
                    <w:p w:rsidR="005A282B" w:rsidRDefault="008F2390" w:rsidP="00E94ADB">
                      <w:pPr>
                        <w:pStyle w:val="6-first-last-name"/>
                      </w:pPr>
                      <w:r>
                        <w:t>Nate Vargo</w:t>
                      </w:r>
                    </w:p>
                    <w:p w:rsidR="005A282B" w:rsidRDefault="008F2390" w:rsidP="005A282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Rochester, MI</w:t>
                      </w:r>
                    </w:p>
                    <w:p w:rsidR="005A282B" w:rsidRDefault="008F2390" w:rsidP="00E94ADB">
                      <w:pPr>
                        <w:pStyle w:val="6-first-last-name"/>
                      </w:pPr>
                      <w:r>
                        <w:t>Tianhang Sun</w:t>
                      </w:r>
                    </w:p>
                    <w:p w:rsidR="005A282B" w:rsidRDefault="008F2390" w:rsidP="00E94ADB">
                      <w:pPr>
                        <w:pStyle w:val="7-city-state"/>
                      </w:pPr>
                      <w:r>
                        <w:t>Wuxi, Jiangsu, China</w:t>
                      </w:r>
                    </w:p>
                    <w:p w:rsidR="005A282B" w:rsidRPr="00DB7785" w:rsidRDefault="005A282B" w:rsidP="00E94ADB">
                      <w:pPr>
                        <w:pStyle w:val="7-city-state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6175375</wp:posOffset>
                </wp:positionV>
                <wp:extent cx="4114800" cy="2743200"/>
                <wp:effectExtent l="0" t="0" r="19050" b="19050"/>
                <wp:wrapNone/>
                <wp:docPr id="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82B" w:rsidRDefault="008F2390" w:rsidP="00B61D8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5208C">
                              <w:rPr>
                                <w:noProof/>
                              </w:rPr>
                              <w:drawing>
                                <wp:inline distT="0" distB="0" distL="0" distR="0" wp14:anchorId="63291459" wp14:editId="39FE79B7">
                                  <wp:extent cx="4105910" cy="2123747"/>
                                  <wp:effectExtent l="0" t="0" r="8890" b="0"/>
                                  <wp:docPr id="8" name="Picture 8" descr="C:\Users\krugspen\AppData\Local\Temp\DSC0968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krugspen\AppData\Local\Temp\DSC0968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223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05910" cy="21237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1" type="#_x0000_t202" style="position:absolute;margin-left:0;margin-top:486.25pt;width:324pt;height:3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">
                <v:textbox inset="0,0,0,0">
                  <w:txbxContent>
                    <w:p w:rsidR="005A282B" w:rsidRDefault="008F2390" w:rsidP="00B61D85">
                      <w:pPr>
                        <w:rPr>
                          <w:sz w:val="22"/>
                          <w:szCs w:val="22"/>
                        </w:rPr>
                      </w:pPr>
                      <w:r w:rsidRPr="0095208C">
                        <w:rPr>
                          <w:noProof/>
                        </w:rPr>
                        <w:drawing>
                          <wp:inline distT="0" distB="0" distL="0" distR="0" wp14:anchorId="63291459" wp14:editId="39FE79B7">
                            <wp:extent cx="4105910" cy="2123747"/>
                            <wp:effectExtent l="0" t="0" r="8890" b="0"/>
                            <wp:docPr id="8" name="Picture 8" descr="C:\Users\krugspen\AppData\Local\Temp\DSC0968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ugspen\AppData\Local\Temp\DSC0968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223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105910" cy="21237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158750</wp:posOffset>
                </wp:positionV>
                <wp:extent cx="7239635" cy="864235"/>
                <wp:effectExtent l="0" t="0" r="18415" b="12065"/>
                <wp:wrapNone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635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2D7B" w:rsidRDefault="005743BB" w:rsidP="00E23C5E">
                            <w:pPr>
                              <w:pStyle w:val="2-project-title"/>
                            </w:pPr>
                            <w:r>
                              <w:t>Early Warning Sensing for Solar Panels</w:t>
                            </w:r>
                          </w:p>
                          <w:p w:rsidR="00897609" w:rsidRDefault="005743BB" w:rsidP="00897609">
                            <w:pPr>
                              <w:pStyle w:val="1-company-name"/>
                            </w:pPr>
                            <w:r>
                              <w:t>Michigan State University</w:t>
                            </w:r>
                          </w:p>
                          <w:p w:rsidR="00897609" w:rsidRPr="00CB091B" w:rsidRDefault="00897609" w:rsidP="00E23C5E">
                            <w:pPr>
                              <w:pStyle w:val="2-project-titl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margin-left:1.15pt;margin-top:12.5pt;width:570.05pt;height:68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">
                <v:textbox>
                  <w:txbxContent>
                    <w:p w:rsidR="00092D7B" w:rsidRDefault="005743BB" w:rsidP="00E23C5E">
                      <w:pPr>
                        <w:pStyle w:val="2-project-title"/>
                      </w:pPr>
                      <w:r>
                        <w:t>Early Warning Sensing for Solar Panels</w:t>
                      </w:r>
                    </w:p>
                    <w:p w:rsidR="00897609" w:rsidRDefault="005743BB" w:rsidP="00897609">
                      <w:pPr>
                        <w:pStyle w:val="1-company-name"/>
                      </w:pPr>
                      <w:r>
                        <w:t>Michigan State University</w:t>
                      </w:r>
                    </w:p>
                    <w:p w:rsidR="00897609" w:rsidRPr="00CB091B" w:rsidRDefault="00897609" w:rsidP="00E23C5E">
                      <w:pPr>
                        <w:pStyle w:val="2-project-title"/>
                      </w:pPr>
                    </w:p>
                  </w:txbxContent>
                </v:textbox>
              </v:shape>
            </w:pict>
          </mc:Fallback>
        </mc:AlternateContent>
      </w:r>
    </w:p>
    <w:sectPr w:rsidR="000A3731" w:rsidSect="004145C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288" w:right="360" w:bottom="720" w:left="36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939" w:rsidRDefault="00561939">
      <w:r>
        <w:separator/>
      </w:r>
    </w:p>
  </w:endnote>
  <w:endnote w:type="continuationSeparator" w:id="0">
    <w:p w:rsidR="00561939" w:rsidRDefault="0056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E7" w:rsidRDefault="00A278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E7" w:rsidRDefault="00A278E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289" w:rsidRPr="00D05289" w:rsidRDefault="00D05289" w:rsidP="003914D9">
    <w:pPr>
      <w:pStyle w:val="Footer"/>
      <w:tabs>
        <w:tab w:val="clear" w:pos="8640"/>
        <w:tab w:val="right" w:pos="11520"/>
      </w:tabs>
      <w:rPr>
        <w:sz w:val="24"/>
        <w:szCs w:val="24"/>
      </w:rPr>
    </w:pPr>
    <w:r w:rsidRPr="00D05289">
      <w:rPr>
        <w:color w:val="18453B"/>
        <w:sz w:val="24"/>
        <w:szCs w:val="24"/>
      </w:rPr>
      <w:t>Page</w:t>
    </w:r>
    <w:r w:rsidRPr="00D05289">
      <w:rPr>
        <w:sz w:val="24"/>
        <w:szCs w:val="24"/>
      </w:rPr>
      <w:t xml:space="preserve"> N + 2</w:t>
    </w:r>
    <w:r w:rsidR="003914D9">
      <w:rPr>
        <w:sz w:val="24"/>
        <w:szCs w:val="24"/>
      </w:rPr>
      <w:tab/>
    </w:r>
    <w:r w:rsidR="00646732">
      <w:rPr>
        <w:sz w:val="24"/>
        <w:szCs w:val="24"/>
      </w:rPr>
      <w:tab/>
    </w:r>
    <w:r w:rsidR="003914D9" w:rsidRPr="00D05289">
      <w:rPr>
        <w:color w:val="18453B"/>
        <w:sz w:val="24"/>
        <w:szCs w:val="24"/>
      </w:rPr>
      <w:t>Page</w:t>
    </w:r>
    <w:r w:rsidR="003914D9" w:rsidRPr="00D05289">
      <w:rPr>
        <w:sz w:val="24"/>
        <w:szCs w:val="24"/>
      </w:rPr>
      <w:t xml:space="preserve"> N + 2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939" w:rsidRDefault="00561939">
      <w:r>
        <w:separator/>
      </w:r>
    </w:p>
  </w:footnote>
  <w:footnote w:type="continuationSeparator" w:id="0">
    <w:p w:rsidR="00561939" w:rsidRDefault="005619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E7" w:rsidRDefault="00A278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E7" w:rsidRDefault="00A278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5C2" w:rsidRDefault="003914D9" w:rsidP="004145C2">
    <w:pPr>
      <w:pStyle w:val="Header"/>
      <w:tabs>
        <w:tab w:val="clear" w:pos="8640"/>
        <w:tab w:val="right" w:pos="11520"/>
      </w:tabs>
      <w:rPr>
        <w:b/>
        <w:color w:val="18453B"/>
      </w:rPr>
    </w:pPr>
    <w:r>
      <w:rPr>
        <w:b/>
        <w:color w:val="18453B"/>
      </w:rPr>
      <w:t>00:00</w:t>
    </w:r>
    <w:r w:rsidR="00D05289" w:rsidRPr="00D05289">
      <w:rPr>
        <w:b/>
        <w:color w:val="18453B"/>
      </w:rPr>
      <w:t xml:space="preserve"> a. m.</w:t>
    </w:r>
    <w:r w:rsidR="00D05289" w:rsidRPr="001E7C5A">
      <w:rPr>
        <w:b/>
        <w:color w:val="808080"/>
      </w:rPr>
      <w:t xml:space="preserve"> </w:t>
    </w:r>
    <w:r w:rsidR="004145C2" w:rsidRPr="00BE1246">
      <w:rPr>
        <w:b/>
      </w:rPr>
      <w:tab/>
    </w:r>
    <w:r w:rsidR="000F3DAA">
      <w:rPr>
        <w:b/>
        <w:color w:val="808080"/>
      </w:rPr>
      <w:t>Third / Fourth</w:t>
    </w:r>
    <w:r w:rsidR="00DD4B1C">
      <w:rPr>
        <w:b/>
        <w:color w:val="808080"/>
      </w:rPr>
      <w:t xml:space="preserve"> floor</w:t>
    </w:r>
    <w:r w:rsidR="004145C2" w:rsidRPr="001E7C5A">
      <w:rPr>
        <w:b/>
        <w:color w:val="808080"/>
      </w:rPr>
      <w:t xml:space="preserve"> </w:t>
    </w:r>
    <w:r w:rsidR="000F3DAA">
      <w:rPr>
        <w:b/>
        <w:color w:val="18453B"/>
      </w:rPr>
      <w:t xml:space="preserve">/ </w:t>
    </w:r>
    <w:r w:rsidR="000F3DAA">
      <w:rPr>
        <w:b/>
        <w:color w:val="808080"/>
      </w:rPr>
      <w:t xml:space="preserve">Insert </w:t>
    </w:r>
    <w:r w:rsidR="00DD4B1C">
      <w:rPr>
        <w:b/>
        <w:color w:val="808080"/>
      </w:rPr>
      <w:t>Room</w:t>
    </w:r>
    <w:r w:rsidR="00D05289">
      <w:rPr>
        <w:b/>
        <w:color w:val="808080"/>
      </w:rPr>
      <w:t xml:space="preserve"> </w:t>
    </w:r>
    <w:r w:rsidR="00DA0D42">
      <w:rPr>
        <w:b/>
        <w:color w:val="18453B"/>
      </w:rPr>
      <w:t xml:space="preserve">– Course # </w:t>
    </w:r>
    <w:r w:rsidR="00A278E7">
      <w:rPr>
        <w:b/>
        <w:color w:val="18453B"/>
      </w:rPr>
      <w:t>(ie ME 481)</w:t>
    </w:r>
  </w:p>
  <w:p w:rsidR="003914D9" w:rsidRDefault="000F3DAA" w:rsidP="003914D9">
    <w:pPr>
      <w:pStyle w:val="Header"/>
      <w:tabs>
        <w:tab w:val="clear" w:pos="4320"/>
        <w:tab w:val="clear" w:pos="8640"/>
        <w:tab w:val="right" w:pos="11520"/>
      </w:tabs>
      <w:rPr>
        <w:b/>
        <w:color w:val="18453B"/>
      </w:rPr>
    </w:pPr>
    <w:r>
      <w:rPr>
        <w:b/>
        <w:color w:val="18453B"/>
      </w:rPr>
      <w:tab/>
      <w:t>Course #</w:t>
    </w:r>
    <w:r w:rsidR="00A278E7">
      <w:rPr>
        <w:b/>
        <w:color w:val="18453B"/>
      </w:rPr>
      <w:t>(ie ME 481)</w:t>
    </w:r>
    <w:r>
      <w:rPr>
        <w:b/>
        <w:color w:val="18453B"/>
      </w:rPr>
      <w:t xml:space="preserve"> - </w:t>
    </w:r>
    <w:r w:rsidR="003914D9" w:rsidRPr="001E7C5A">
      <w:rPr>
        <w:b/>
        <w:color w:val="808080"/>
      </w:rPr>
      <w:t xml:space="preserve"> </w:t>
    </w:r>
    <w:r>
      <w:rPr>
        <w:b/>
        <w:color w:val="808080"/>
      </w:rPr>
      <w:t xml:space="preserve">Third / Fourth floor/  Insert </w:t>
    </w:r>
    <w:r w:rsidR="00DD4B1C">
      <w:rPr>
        <w:b/>
        <w:color w:val="808080"/>
      </w:rPr>
      <w:t>Room</w:t>
    </w:r>
    <w:r w:rsidR="003914D9">
      <w:rPr>
        <w:b/>
        <w:color w:val="808080"/>
      </w:rPr>
      <w:t xml:space="preserve"> </w:t>
    </w:r>
    <w:r w:rsidR="003914D9">
      <w:rPr>
        <w:b/>
        <w:color w:val="18453B"/>
      </w:rPr>
      <w:t>00:00 a. 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B0"/>
    <w:rsid w:val="00015278"/>
    <w:rsid w:val="00020BC5"/>
    <w:rsid w:val="00067C50"/>
    <w:rsid w:val="00090E30"/>
    <w:rsid w:val="00092D7B"/>
    <w:rsid w:val="0009774A"/>
    <w:rsid w:val="000A3731"/>
    <w:rsid w:val="000A7BBF"/>
    <w:rsid w:val="000B0229"/>
    <w:rsid w:val="000B2C68"/>
    <w:rsid w:val="000D6085"/>
    <w:rsid w:val="000F3DAA"/>
    <w:rsid w:val="00120E14"/>
    <w:rsid w:val="00122AE3"/>
    <w:rsid w:val="0015493D"/>
    <w:rsid w:val="00185514"/>
    <w:rsid w:val="001A438D"/>
    <w:rsid w:val="001E7C5A"/>
    <w:rsid w:val="0020141E"/>
    <w:rsid w:val="00212540"/>
    <w:rsid w:val="002662FB"/>
    <w:rsid w:val="002700C5"/>
    <w:rsid w:val="0028370F"/>
    <w:rsid w:val="00293D98"/>
    <w:rsid w:val="002D3ABA"/>
    <w:rsid w:val="002E0B06"/>
    <w:rsid w:val="00313610"/>
    <w:rsid w:val="00360337"/>
    <w:rsid w:val="00373193"/>
    <w:rsid w:val="003772F3"/>
    <w:rsid w:val="00386750"/>
    <w:rsid w:val="003914D9"/>
    <w:rsid w:val="00395984"/>
    <w:rsid w:val="003A5FF9"/>
    <w:rsid w:val="003E2D86"/>
    <w:rsid w:val="003E3DC3"/>
    <w:rsid w:val="003F1C03"/>
    <w:rsid w:val="004145C2"/>
    <w:rsid w:val="00451D8D"/>
    <w:rsid w:val="004A4554"/>
    <w:rsid w:val="004B081F"/>
    <w:rsid w:val="004B0EA4"/>
    <w:rsid w:val="005253B7"/>
    <w:rsid w:val="00526974"/>
    <w:rsid w:val="00533FEE"/>
    <w:rsid w:val="00534C89"/>
    <w:rsid w:val="0055141B"/>
    <w:rsid w:val="00557019"/>
    <w:rsid w:val="00561939"/>
    <w:rsid w:val="005743BB"/>
    <w:rsid w:val="0058702C"/>
    <w:rsid w:val="00594885"/>
    <w:rsid w:val="005A282B"/>
    <w:rsid w:val="005D636D"/>
    <w:rsid w:val="005E70EA"/>
    <w:rsid w:val="00603268"/>
    <w:rsid w:val="00627333"/>
    <w:rsid w:val="00646732"/>
    <w:rsid w:val="00656DED"/>
    <w:rsid w:val="00663159"/>
    <w:rsid w:val="006A7AB3"/>
    <w:rsid w:val="006E331B"/>
    <w:rsid w:val="006F616D"/>
    <w:rsid w:val="007006FD"/>
    <w:rsid w:val="00703593"/>
    <w:rsid w:val="00703FF2"/>
    <w:rsid w:val="00746459"/>
    <w:rsid w:val="00750310"/>
    <w:rsid w:val="007504EC"/>
    <w:rsid w:val="00754057"/>
    <w:rsid w:val="00790A81"/>
    <w:rsid w:val="007A4341"/>
    <w:rsid w:val="007A4801"/>
    <w:rsid w:val="007B57E0"/>
    <w:rsid w:val="007C4FBB"/>
    <w:rsid w:val="007F1EED"/>
    <w:rsid w:val="00833D86"/>
    <w:rsid w:val="00837F8C"/>
    <w:rsid w:val="00850292"/>
    <w:rsid w:val="0085152D"/>
    <w:rsid w:val="00856746"/>
    <w:rsid w:val="00872170"/>
    <w:rsid w:val="008778D5"/>
    <w:rsid w:val="008942DD"/>
    <w:rsid w:val="00897609"/>
    <w:rsid w:val="008A0303"/>
    <w:rsid w:val="008B0688"/>
    <w:rsid w:val="008C1D48"/>
    <w:rsid w:val="008D0DBF"/>
    <w:rsid w:val="008F2390"/>
    <w:rsid w:val="009064CE"/>
    <w:rsid w:val="009155BC"/>
    <w:rsid w:val="00916E50"/>
    <w:rsid w:val="0092308C"/>
    <w:rsid w:val="0094260E"/>
    <w:rsid w:val="009444E2"/>
    <w:rsid w:val="00975341"/>
    <w:rsid w:val="00984877"/>
    <w:rsid w:val="009A604A"/>
    <w:rsid w:val="009D4107"/>
    <w:rsid w:val="009D77D4"/>
    <w:rsid w:val="009F149A"/>
    <w:rsid w:val="00A051EA"/>
    <w:rsid w:val="00A239BE"/>
    <w:rsid w:val="00A25B15"/>
    <w:rsid w:val="00A278E7"/>
    <w:rsid w:val="00A31446"/>
    <w:rsid w:val="00A353BC"/>
    <w:rsid w:val="00A43A82"/>
    <w:rsid w:val="00A55000"/>
    <w:rsid w:val="00A97D53"/>
    <w:rsid w:val="00AC030C"/>
    <w:rsid w:val="00AE45DE"/>
    <w:rsid w:val="00AF7711"/>
    <w:rsid w:val="00B06807"/>
    <w:rsid w:val="00B10492"/>
    <w:rsid w:val="00B341FA"/>
    <w:rsid w:val="00B57E51"/>
    <w:rsid w:val="00B61D85"/>
    <w:rsid w:val="00B70DF6"/>
    <w:rsid w:val="00B72738"/>
    <w:rsid w:val="00B9367B"/>
    <w:rsid w:val="00B961D6"/>
    <w:rsid w:val="00BA5BB8"/>
    <w:rsid w:val="00BB326C"/>
    <w:rsid w:val="00BB70F1"/>
    <w:rsid w:val="00BE1246"/>
    <w:rsid w:val="00C10141"/>
    <w:rsid w:val="00C1210A"/>
    <w:rsid w:val="00C46F80"/>
    <w:rsid w:val="00C47ADB"/>
    <w:rsid w:val="00C57C6C"/>
    <w:rsid w:val="00C73822"/>
    <w:rsid w:val="00C970A7"/>
    <w:rsid w:val="00CB091B"/>
    <w:rsid w:val="00CD628C"/>
    <w:rsid w:val="00D05289"/>
    <w:rsid w:val="00D13B36"/>
    <w:rsid w:val="00D5720D"/>
    <w:rsid w:val="00D66147"/>
    <w:rsid w:val="00D83CCF"/>
    <w:rsid w:val="00D95AB8"/>
    <w:rsid w:val="00DA0D42"/>
    <w:rsid w:val="00DB299B"/>
    <w:rsid w:val="00DB7785"/>
    <w:rsid w:val="00DD4B1C"/>
    <w:rsid w:val="00DE340E"/>
    <w:rsid w:val="00DF4CCD"/>
    <w:rsid w:val="00E128C6"/>
    <w:rsid w:val="00E17B0E"/>
    <w:rsid w:val="00E20CEE"/>
    <w:rsid w:val="00E23C5E"/>
    <w:rsid w:val="00E345A5"/>
    <w:rsid w:val="00E7687A"/>
    <w:rsid w:val="00E917EF"/>
    <w:rsid w:val="00E94ADB"/>
    <w:rsid w:val="00EB589C"/>
    <w:rsid w:val="00EC2E1B"/>
    <w:rsid w:val="00EC38E2"/>
    <w:rsid w:val="00ED0978"/>
    <w:rsid w:val="00ED345C"/>
    <w:rsid w:val="00ED6859"/>
    <w:rsid w:val="00EE0D47"/>
    <w:rsid w:val="00EE3835"/>
    <w:rsid w:val="00F00C2C"/>
    <w:rsid w:val="00F02114"/>
    <w:rsid w:val="00F132A4"/>
    <w:rsid w:val="00F13FB0"/>
    <w:rsid w:val="00F33E39"/>
    <w:rsid w:val="00F34AFB"/>
    <w:rsid w:val="00F4264F"/>
    <w:rsid w:val="00F83C61"/>
    <w:rsid w:val="00F91FC8"/>
    <w:rsid w:val="00FA14C3"/>
    <w:rsid w:val="00FB6A21"/>
    <w:rsid w:val="00FF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58a907,#26cb0b"/>
    </o:shapedefaults>
    <o:shapelayout v:ext="edit">
      <o:idmap v:ext="edit" data="1"/>
    </o:shapelayout>
  </w:shapeDefaults>
  <w:decimalSymbol w:val="."/>
  <w:listSeparator w:val=","/>
  <w15:docId w15:val="{7BE983F6-E26F-45EA-ABD9-03984CB5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593"/>
    <w:rPr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13F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13FB0"/>
    <w:pPr>
      <w:tabs>
        <w:tab w:val="center" w:pos="4320"/>
        <w:tab w:val="right" w:pos="8640"/>
      </w:tabs>
    </w:pPr>
  </w:style>
  <w:style w:type="paragraph" w:customStyle="1" w:styleId="3-project-description">
    <w:name w:val="3-project-description"/>
    <w:basedOn w:val="Normal"/>
    <w:qFormat/>
    <w:rsid w:val="00212540"/>
    <w:pPr>
      <w:spacing w:after="120"/>
      <w:jc w:val="both"/>
    </w:pPr>
    <w:rPr>
      <w:sz w:val="22"/>
      <w:szCs w:val="22"/>
    </w:rPr>
  </w:style>
  <w:style w:type="paragraph" w:customStyle="1" w:styleId="6-first-last-name">
    <w:name w:val="6-first-last-name"/>
    <w:basedOn w:val="Normal"/>
    <w:next w:val="7-city-state"/>
    <w:qFormat/>
    <w:rsid w:val="00D66147"/>
    <w:pPr>
      <w:spacing w:before="120"/>
      <w:jc w:val="center"/>
    </w:pPr>
    <w:rPr>
      <w:sz w:val="18"/>
      <w:szCs w:val="18"/>
    </w:rPr>
  </w:style>
  <w:style w:type="paragraph" w:customStyle="1" w:styleId="7-city-state">
    <w:name w:val="7-city-state"/>
    <w:basedOn w:val="Normal"/>
    <w:next w:val="6-first-last-name"/>
    <w:qFormat/>
    <w:rsid w:val="00D66147"/>
    <w:pPr>
      <w:jc w:val="center"/>
    </w:pPr>
    <w:rPr>
      <w:sz w:val="18"/>
      <w:szCs w:val="18"/>
    </w:rPr>
  </w:style>
  <w:style w:type="paragraph" w:customStyle="1" w:styleId="1-company-name">
    <w:name w:val="1-company-name"/>
    <w:basedOn w:val="Normal"/>
    <w:qFormat/>
    <w:rsid w:val="00ED345C"/>
    <w:rPr>
      <w:rFonts w:ascii="Arial" w:hAnsi="Arial" w:cs="Arial"/>
      <w:b/>
      <w:sz w:val="48"/>
      <w:szCs w:val="48"/>
    </w:rPr>
  </w:style>
  <w:style w:type="paragraph" w:customStyle="1" w:styleId="2-project-title">
    <w:name w:val="2-project-title"/>
    <w:basedOn w:val="Normal"/>
    <w:qFormat/>
    <w:rsid w:val="00ED345C"/>
    <w:rPr>
      <w:rFonts w:ascii="Arial" w:hAnsi="Arial" w:cs="Arial"/>
      <w:b/>
      <w:color w:val="808080"/>
      <w:sz w:val="48"/>
      <w:szCs w:val="48"/>
    </w:rPr>
  </w:style>
  <w:style w:type="paragraph" w:customStyle="1" w:styleId="4-team-name">
    <w:name w:val="4-team-name"/>
    <w:basedOn w:val="Normal"/>
    <w:qFormat/>
    <w:rsid w:val="00E94ADB"/>
    <w:pPr>
      <w:jc w:val="center"/>
    </w:pPr>
    <w:rPr>
      <w:b/>
      <w:color w:val="18453B"/>
      <w:sz w:val="20"/>
      <w:szCs w:val="20"/>
    </w:rPr>
  </w:style>
  <w:style w:type="paragraph" w:customStyle="1" w:styleId="5-team-members">
    <w:name w:val="5-team-members"/>
    <w:basedOn w:val="Normal"/>
    <w:next w:val="6-first-last-name"/>
    <w:qFormat/>
    <w:rsid w:val="00E94ADB"/>
    <w:pPr>
      <w:spacing w:before="120"/>
      <w:jc w:val="center"/>
    </w:pPr>
    <w:rPr>
      <w:b/>
      <w:i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915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155B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0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0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F0936-ED67-4654-9FBB-2BDF55D3A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945B13D4</Template>
  <TotalTime>145</TotalTime>
  <Pages>1</Pages>
  <Words>0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Day Booklet Team Template</vt:lpstr>
    </vt:vector>
  </TitlesOfParts>
  <Company>Michigan State University College of Engineering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Day Booklet Team Template</dc:title>
  <dc:creator>Maureen Blazer-Adams</dc:creator>
  <cp:lastModifiedBy>Spencer Maxwell Krug</cp:lastModifiedBy>
  <cp:revision>12</cp:revision>
  <cp:lastPrinted>2012-06-18T12:51:00Z</cp:lastPrinted>
  <dcterms:created xsi:type="dcterms:W3CDTF">2015-10-16T14:13:00Z</dcterms:created>
  <dcterms:modified xsi:type="dcterms:W3CDTF">2015-11-13T16:44:00Z</dcterms:modified>
</cp:coreProperties>
</file>