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033" w:rsidRDefault="00680033" w:rsidP="00680033">
      <w:pPr>
        <w:pStyle w:val="Heading1"/>
        <w:jc w:val="center"/>
        <w:rPr>
          <w:sz w:val="32"/>
        </w:rPr>
      </w:pPr>
      <w:r w:rsidRPr="00680033">
        <w:rPr>
          <w:sz w:val="32"/>
        </w:rPr>
        <w:t>ECE 480 – Fall 201</w:t>
      </w:r>
      <w:r w:rsidR="00074698">
        <w:rPr>
          <w:sz w:val="32"/>
        </w:rPr>
        <w:t>6</w:t>
      </w:r>
      <w:r w:rsidRPr="00680033">
        <w:rPr>
          <w:sz w:val="32"/>
        </w:rPr>
        <w:br/>
        <w:t>Lecture Schedule</w:t>
      </w:r>
      <w:r w:rsidRPr="00680033">
        <w:rPr>
          <w:sz w:val="32"/>
        </w:rPr>
        <w:br/>
      </w:r>
      <w:r w:rsidR="008C7564">
        <w:rPr>
          <w:sz w:val="32"/>
        </w:rPr>
        <w:t>Ver. 1.1</w:t>
      </w:r>
      <w:r w:rsidRPr="00680033">
        <w:rPr>
          <w:sz w:val="32"/>
        </w:rPr>
        <w:br/>
      </w:r>
    </w:p>
    <w:p w:rsidR="00680033" w:rsidRPr="00680033" w:rsidRDefault="00680033" w:rsidP="00680033"/>
    <w:p w:rsidR="00680033" w:rsidRPr="00680033" w:rsidRDefault="00680033" w:rsidP="00680033">
      <w:pPr>
        <w:pStyle w:val="Title"/>
        <w:rPr>
          <w:rFonts w:asciiTheme="minorHAnsi" w:hAnsiTheme="minorHAnsi"/>
          <w:b w:val="0"/>
        </w:rPr>
      </w:pPr>
    </w:p>
    <w:p w:rsidR="00680033" w:rsidRPr="00680033" w:rsidRDefault="00680033" w:rsidP="00680033">
      <w:pPr>
        <w:pStyle w:val="Title"/>
        <w:rPr>
          <w:rFonts w:asciiTheme="minorHAnsi" w:hAnsiTheme="minorHAnsi"/>
        </w:rPr>
      </w:pPr>
      <w:r w:rsidRPr="00680033">
        <w:rPr>
          <w:rFonts w:asciiTheme="minorHAnsi" w:hAnsiTheme="minorHAnsi"/>
        </w:rPr>
        <w:t>Professor Lalita Udpa</w:t>
      </w:r>
    </w:p>
    <w:p w:rsidR="00680033" w:rsidRPr="00680033" w:rsidRDefault="00680033" w:rsidP="00680033">
      <w:pPr>
        <w:pStyle w:val="Title"/>
        <w:rPr>
          <w:rFonts w:asciiTheme="minorHAnsi" w:hAnsiTheme="minorHAnsi"/>
          <w:b w:val="0"/>
        </w:rPr>
      </w:pPr>
      <w:r w:rsidRPr="00680033">
        <w:rPr>
          <w:rFonts w:asciiTheme="minorHAnsi" w:hAnsiTheme="minorHAnsi"/>
          <w:b w:val="0"/>
        </w:rPr>
        <w:t>Office: 2</w:t>
      </w:r>
      <w:r w:rsidR="00F51073">
        <w:rPr>
          <w:rFonts w:asciiTheme="minorHAnsi" w:hAnsiTheme="minorHAnsi"/>
          <w:b w:val="0"/>
        </w:rPr>
        <w:t>235A</w:t>
      </w:r>
      <w:r w:rsidRPr="00680033">
        <w:rPr>
          <w:rFonts w:asciiTheme="minorHAnsi" w:hAnsiTheme="minorHAnsi"/>
          <w:b w:val="0"/>
        </w:rPr>
        <w:t xml:space="preserve"> Engineering Building</w:t>
      </w:r>
    </w:p>
    <w:p w:rsidR="00680033" w:rsidRDefault="00CA4915" w:rsidP="00680033">
      <w:pPr>
        <w:pStyle w:val="Title"/>
        <w:rPr>
          <w:rStyle w:val="Hyperlink"/>
          <w:rFonts w:asciiTheme="minorHAnsi" w:hAnsiTheme="minorHAnsi"/>
          <w:b w:val="0"/>
        </w:rPr>
      </w:pPr>
      <w:hyperlink r:id="rId6" w:history="1">
        <w:r w:rsidR="00680033" w:rsidRPr="00680033">
          <w:rPr>
            <w:rStyle w:val="Hyperlink"/>
            <w:rFonts w:asciiTheme="minorHAnsi" w:hAnsiTheme="minorHAnsi"/>
            <w:b w:val="0"/>
          </w:rPr>
          <w:t>udpal@egr.msu.edu</w:t>
        </w:r>
      </w:hyperlink>
    </w:p>
    <w:p w:rsidR="00F51073" w:rsidRDefault="00F51073" w:rsidP="00680033">
      <w:pPr>
        <w:pStyle w:val="Title"/>
        <w:rPr>
          <w:rStyle w:val="Hyperlink"/>
          <w:rFonts w:asciiTheme="minorHAnsi" w:hAnsiTheme="minorHAnsi"/>
          <w:b w:val="0"/>
        </w:rPr>
      </w:pPr>
    </w:p>
    <w:p w:rsidR="00F51073" w:rsidRPr="00F51073" w:rsidRDefault="00F51073" w:rsidP="00F51073">
      <w:pPr>
        <w:pStyle w:val="Title"/>
        <w:rPr>
          <w:rFonts w:asciiTheme="minorHAnsi" w:hAnsiTheme="minorHAnsi"/>
          <w:b w:val="0"/>
        </w:rPr>
      </w:pPr>
      <w:r>
        <w:rPr>
          <w:rFonts w:asciiTheme="minorHAnsi" w:hAnsiTheme="minorHAnsi"/>
          <w:b w:val="0"/>
        </w:rPr>
        <w:t>(Office Hours: MWF 11:20AM-NOON</w:t>
      </w:r>
      <w:r w:rsidRPr="00F51073">
        <w:rPr>
          <w:rFonts w:asciiTheme="minorHAnsi" w:hAnsiTheme="minorHAnsi"/>
          <w:b w:val="0"/>
        </w:rPr>
        <w:t>)</w:t>
      </w:r>
    </w:p>
    <w:p w:rsidR="00F51073" w:rsidRPr="00680033" w:rsidRDefault="00F51073" w:rsidP="00680033">
      <w:pPr>
        <w:pStyle w:val="Title"/>
        <w:rPr>
          <w:rFonts w:asciiTheme="minorHAnsi" w:hAnsiTheme="minorHAnsi"/>
          <w:b w:val="0"/>
        </w:rPr>
      </w:pPr>
    </w:p>
    <w:p w:rsidR="00680033" w:rsidRDefault="00680033" w:rsidP="00680033">
      <w:pPr>
        <w:pStyle w:val="Title"/>
        <w:rPr>
          <w:rFonts w:asciiTheme="minorHAnsi" w:hAnsiTheme="minorHAnsi"/>
          <w:b w:val="0"/>
          <w:sz w:val="24"/>
          <w:szCs w:val="24"/>
        </w:rPr>
      </w:pPr>
    </w:p>
    <w:p w:rsidR="00074698" w:rsidRDefault="00074698" w:rsidP="00680033">
      <w:pPr>
        <w:pStyle w:val="Title"/>
        <w:rPr>
          <w:rFonts w:asciiTheme="minorHAnsi" w:hAnsiTheme="minorHAnsi"/>
          <w:b w:val="0"/>
          <w:sz w:val="24"/>
          <w:szCs w:val="24"/>
        </w:rPr>
      </w:pPr>
    </w:p>
    <w:p w:rsidR="00074698" w:rsidRPr="00680033" w:rsidRDefault="00074698" w:rsidP="00074698">
      <w:pPr>
        <w:pStyle w:val="Title"/>
        <w:rPr>
          <w:rFonts w:asciiTheme="minorHAnsi" w:hAnsiTheme="minorHAnsi"/>
        </w:rPr>
      </w:pPr>
      <w:r w:rsidRPr="00680033">
        <w:rPr>
          <w:rFonts w:asciiTheme="minorHAnsi" w:hAnsiTheme="minorHAnsi"/>
        </w:rPr>
        <w:t xml:space="preserve">Professor </w:t>
      </w:r>
      <w:r>
        <w:rPr>
          <w:rFonts w:asciiTheme="minorHAnsi" w:hAnsiTheme="minorHAnsi"/>
        </w:rPr>
        <w:t>John Albrecht</w:t>
      </w:r>
    </w:p>
    <w:p w:rsidR="00074698" w:rsidRPr="00074698" w:rsidRDefault="00074698" w:rsidP="00074698">
      <w:pPr>
        <w:pStyle w:val="Title"/>
        <w:rPr>
          <w:rFonts w:asciiTheme="minorHAnsi" w:hAnsiTheme="minorHAnsi"/>
          <w:b w:val="0"/>
          <w:highlight w:val="yellow"/>
        </w:rPr>
      </w:pPr>
      <w:r w:rsidRPr="00074698">
        <w:rPr>
          <w:rFonts w:asciiTheme="minorHAnsi" w:hAnsiTheme="minorHAnsi"/>
          <w:b w:val="0"/>
          <w:highlight w:val="yellow"/>
        </w:rPr>
        <w:t>B113 Engineering Research Building</w:t>
      </w:r>
    </w:p>
    <w:p w:rsidR="00074698" w:rsidRPr="00074698" w:rsidRDefault="00CA4915" w:rsidP="00074698">
      <w:pPr>
        <w:pStyle w:val="Title"/>
        <w:rPr>
          <w:rFonts w:asciiTheme="minorHAnsi" w:hAnsiTheme="minorHAnsi"/>
          <w:b w:val="0"/>
          <w:highlight w:val="yellow"/>
        </w:rPr>
      </w:pPr>
      <w:hyperlink r:id="rId7" w:history="1">
        <w:r w:rsidR="0033081D" w:rsidRPr="0033081D">
          <w:t xml:space="preserve"> </w:t>
        </w:r>
        <w:proofErr w:type="spellStart"/>
        <w:r w:rsidR="0033081D" w:rsidRPr="0033081D">
          <w:rPr>
            <w:rStyle w:val="Hyperlink"/>
            <w:rFonts w:asciiTheme="minorHAnsi" w:hAnsiTheme="minorHAnsi"/>
            <w:b w:val="0"/>
          </w:rPr>
          <w:t>jalbrech</w:t>
        </w:r>
        <w:proofErr w:type="spellEnd"/>
        <w:r w:rsidR="0033081D" w:rsidRPr="0033081D">
          <w:rPr>
            <w:rStyle w:val="Hyperlink"/>
            <w:rFonts w:asciiTheme="minorHAnsi" w:hAnsiTheme="minorHAnsi"/>
            <w:b w:val="0"/>
            <w:highlight w:val="yellow"/>
          </w:rPr>
          <w:t xml:space="preserve"> </w:t>
        </w:r>
        <w:r w:rsidR="00074698" w:rsidRPr="00074698">
          <w:rPr>
            <w:rStyle w:val="Hyperlink"/>
            <w:rFonts w:asciiTheme="minorHAnsi" w:hAnsiTheme="minorHAnsi"/>
            <w:b w:val="0"/>
            <w:highlight w:val="yellow"/>
          </w:rPr>
          <w:t>@egr.msu.edu</w:t>
        </w:r>
      </w:hyperlink>
    </w:p>
    <w:p w:rsidR="00680033" w:rsidRDefault="00680033" w:rsidP="00680033">
      <w:pPr>
        <w:pStyle w:val="Title"/>
        <w:rPr>
          <w:rFonts w:asciiTheme="minorHAnsi" w:hAnsiTheme="minorHAnsi"/>
          <w:b w:val="0"/>
          <w:sz w:val="24"/>
          <w:szCs w:val="24"/>
        </w:rPr>
      </w:pPr>
      <w:r w:rsidRPr="00680033">
        <w:rPr>
          <w:rFonts w:asciiTheme="minorHAnsi" w:hAnsiTheme="minorHAnsi"/>
          <w:b w:val="0"/>
          <w:sz w:val="24"/>
          <w:szCs w:val="24"/>
        </w:rPr>
        <w:t> </w:t>
      </w:r>
    </w:p>
    <w:p w:rsidR="00074698" w:rsidRPr="00680033" w:rsidRDefault="00074698" w:rsidP="00680033">
      <w:pPr>
        <w:pStyle w:val="Title"/>
        <w:rPr>
          <w:rFonts w:asciiTheme="minorHAnsi" w:hAnsiTheme="minorHAnsi"/>
          <w:b w:val="0"/>
          <w:sz w:val="24"/>
          <w:szCs w:val="24"/>
        </w:rPr>
      </w:pPr>
    </w:p>
    <w:p w:rsidR="00680033" w:rsidRPr="00680033" w:rsidRDefault="00680033" w:rsidP="00680033">
      <w:pPr>
        <w:pStyle w:val="Title"/>
        <w:rPr>
          <w:rFonts w:asciiTheme="minorHAnsi" w:hAnsiTheme="minorHAnsi"/>
          <w:sz w:val="24"/>
          <w:szCs w:val="24"/>
        </w:rPr>
      </w:pPr>
      <w:r w:rsidRPr="00680033">
        <w:rPr>
          <w:rFonts w:asciiTheme="minorHAnsi" w:hAnsiTheme="minorHAnsi"/>
          <w:sz w:val="24"/>
          <w:szCs w:val="24"/>
        </w:rPr>
        <w:t>Lecture hours: MWF 10:20-11:10AM</w:t>
      </w:r>
    </w:p>
    <w:p w:rsidR="00680033" w:rsidRPr="00680033" w:rsidRDefault="00680033" w:rsidP="00680033">
      <w:pPr>
        <w:pStyle w:val="Title"/>
        <w:rPr>
          <w:rFonts w:asciiTheme="minorHAnsi" w:hAnsiTheme="minorHAnsi"/>
          <w:sz w:val="24"/>
          <w:szCs w:val="24"/>
        </w:rPr>
      </w:pPr>
      <w:r w:rsidRPr="00680033">
        <w:rPr>
          <w:rFonts w:asciiTheme="minorHAnsi" w:hAnsiTheme="minorHAnsi"/>
          <w:sz w:val="24"/>
          <w:szCs w:val="24"/>
        </w:rPr>
        <w:t xml:space="preserve">2250 Engineering Building </w:t>
      </w:r>
    </w:p>
    <w:p w:rsidR="00680033" w:rsidRDefault="00680033" w:rsidP="00680033">
      <w:pPr>
        <w:jc w:val="center"/>
      </w:pPr>
    </w:p>
    <w:p w:rsidR="00680033" w:rsidRDefault="00680033" w:rsidP="00680033">
      <w:pPr>
        <w:jc w:val="center"/>
      </w:pPr>
    </w:p>
    <w:p w:rsidR="00680033" w:rsidRDefault="00680033" w:rsidP="00680033">
      <w:pPr>
        <w:jc w:val="center"/>
      </w:pPr>
    </w:p>
    <w:p w:rsidR="00680033" w:rsidRPr="000D5C4D" w:rsidRDefault="00680033" w:rsidP="00680033">
      <w:pPr>
        <w:pStyle w:val="Title"/>
        <w:numPr>
          <w:ilvl w:val="0"/>
          <w:numId w:val="3"/>
        </w:numPr>
        <w:jc w:val="left"/>
        <w:rPr>
          <w:rFonts w:asciiTheme="minorHAnsi" w:hAnsiTheme="minorHAnsi"/>
          <w:sz w:val="24"/>
          <w:szCs w:val="24"/>
        </w:rPr>
      </w:pPr>
      <w:r w:rsidRPr="000D5C4D">
        <w:rPr>
          <w:rFonts w:asciiTheme="minorHAnsi" w:hAnsiTheme="minorHAnsi"/>
          <w:sz w:val="24"/>
          <w:szCs w:val="24"/>
        </w:rPr>
        <w:t xml:space="preserve">Attendance Policy: All students must attend all lectures (except by prior approved arrangement or valid university excuse).  </w:t>
      </w:r>
      <w:r w:rsidRPr="000D5C4D">
        <w:rPr>
          <w:rFonts w:asciiTheme="minorHAnsi" w:hAnsiTheme="minorHAnsi"/>
          <w:i/>
          <w:iCs/>
          <w:sz w:val="24"/>
          <w:szCs w:val="24"/>
        </w:rPr>
        <w:t>Attendance will be taken</w:t>
      </w:r>
      <w:r w:rsidRPr="000D5C4D">
        <w:rPr>
          <w:rFonts w:asciiTheme="minorHAnsi" w:hAnsiTheme="minorHAnsi"/>
          <w:sz w:val="24"/>
          <w:szCs w:val="24"/>
        </w:rPr>
        <w:t>.</w:t>
      </w:r>
    </w:p>
    <w:p w:rsidR="00680033" w:rsidRDefault="00680033" w:rsidP="00680033">
      <w:pPr>
        <w:pStyle w:val="ListParagraph"/>
        <w:numPr>
          <w:ilvl w:val="0"/>
          <w:numId w:val="2"/>
        </w:numPr>
        <w:spacing w:before="120"/>
        <w:rPr>
          <w:b/>
        </w:rPr>
      </w:pPr>
      <w:r w:rsidRPr="00680033">
        <w:rPr>
          <w:b/>
        </w:rPr>
        <w:t>Schedule may change due to unforeseen circumstances &amp; will be announced in class or by email</w:t>
      </w:r>
      <w:r>
        <w:rPr>
          <w:b/>
        </w:rPr>
        <w:t xml:space="preserve">. </w:t>
      </w:r>
    </w:p>
    <w:p w:rsidR="00680033" w:rsidRDefault="00680033" w:rsidP="00680033">
      <w:pPr>
        <w:pStyle w:val="Title"/>
        <w:jc w:val="left"/>
        <w:rPr>
          <w:rFonts w:asciiTheme="minorHAnsi" w:hAnsiTheme="minorHAnsi"/>
          <w:sz w:val="24"/>
          <w:szCs w:val="24"/>
        </w:rPr>
      </w:pPr>
    </w:p>
    <w:p w:rsidR="00680033" w:rsidRPr="00680033" w:rsidRDefault="00680033" w:rsidP="00680033">
      <w:pPr>
        <w:pStyle w:val="Title"/>
        <w:jc w:val="left"/>
        <w:rPr>
          <w:rFonts w:asciiTheme="minorHAnsi" w:hAnsiTheme="minorHAnsi"/>
          <w:sz w:val="24"/>
          <w:szCs w:val="24"/>
        </w:rPr>
      </w:pPr>
    </w:p>
    <w:p w:rsidR="00680033" w:rsidRPr="00680033" w:rsidRDefault="00680033" w:rsidP="00680033">
      <w:pPr>
        <w:jc w:val="center"/>
      </w:pPr>
      <w:r w:rsidRPr="00680033">
        <w:rPr>
          <w:b/>
          <w:bCs/>
        </w:rPr>
        <w:t xml:space="preserve">Labs begin </w:t>
      </w:r>
      <w:r w:rsidR="00F51073">
        <w:rPr>
          <w:b/>
          <w:bCs/>
        </w:rPr>
        <w:t xml:space="preserve">on Tuesday of </w:t>
      </w:r>
      <w:r w:rsidRPr="00680033">
        <w:rPr>
          <w:b/>
          <w:bCs/>
        </w:rPr>
        <w:t xml:space="preserve">the week of September </w:t>
      </w:r>
      <w:r w:rsidR="00074698">
        <w:rPr>
          <w:b/>
          <w:bCs/>
        </w:rPr>
        <w:t>5</w:t>
      </w:r>
    </w:p>
    <w:p w:rsidR="00680033" w:rsidRPr="00680033" w:rsidRDefault="00680033" w:rsidP="00680033">
      <w:pPr>
        <w:jc w:val="center"/>
        <w:rPr>
          <w:iCs/>
        </w:rPr>
      </w:pPr>
      <w:r w:rsidRPr="00680033">
        <w:rPr>
          <w:iCs/>
        </w:rPr>
        <w:t>Your parts kits should be picked up from the ECE Shop before your lab section.</w:t>
      </w:r>
    </w:p>
    <w:p w:rsidR="00680033" w:rsidRPr="00680033" w:rsidRDefault="00680033" w:rsidP="00680033">
      <w:pPr>
        <w:jc w:val="center"/>
      </w:pPr>
      <w:r w:rsidRPr="00680033">
        <w:rPr>
          <w:iCs/>
        </w:rPr>
        <w:t xml:space="preserve">You can start picking up the kits on Friday, Sept. </w:t>
      </w:r>
      <w:r w:rsidR="00074698">
        <w:rPr>
          <w:iCs/>
        </w:rPr>
        <w:t>2</w:t>
      </w:r>
      <w:proofErr w:type="gramStart"/>
      <w:r w:rsidR="00074698" w:rsidRPr="00074698">
        <w:rPr>
          <w:iCs/>
          <w:vertAlign w:val="superscript"/>
        </w:rPr>
        <w:t>nd</w:t>
      </w:r>
      <w:r w:rsidR="00074698">
        <w:rPr>
          <w:iCs/>
        </w:rPr>
        <w:t xml:space="preserve"> </w:t>
      </w:r>
      <w:r w:rsidRPr="00680033">
        <w:rPr>
          <w:iCs/>
        </w:rPr>
        <w:t>.</w:t>
      </w:r>
      <w:proofErr w:type="gramEnd"/>
    </w:p>
    <w:p w:rsidR="00680033" w:rsidRPr="000D5C4D" w:rsidRDefault="00680033" w:rsidP="00680033">
      <w:pPr>
        <w:pBdr>
          <w:bottom w:val="single" w:sz="4" w:space="1" w:color="auto"/>
        </w:pBdr>
      </w:pPr>
      <w:r w:rsidRPr="000D5C4D">
        <w:t> </w:t>
      </w:r>
    </w:p>
    <w:p w:rsidR="005A149F" w:rsidRDefault="005A149F" w:rsidP="005A149F">
      <w:pPr>
        <w:rPr>
          <w:b/>
        </w:rPr>
      </w:pPr>
    </w:p>
    <w:p w:rsidR="005A149F" w:rsidRDefault="005A149F" w:rsidP="005A149F">
      <w:pPr>
        <w:rPr>
          <w:b/>
        </w:rPr>
      </w:pPr>
    </w:p>
    <w:p w:rsidR="005A149F" w:rsidRDefault="005A149F" w:rsidP="005A149F">
      <w:pPr>
        <w:rPr>
          <w:b/>
        </w:rPr>
      </w:pPr>
    </w:p>
    <w:p w:rsidR="005A149F" w:rsidRDefault="005A149F" w:rsidP="005A149F">
      <w:pPr>
        <w:rPr>
          <w:b/>
        </w:rPr>
      </w:pPr>
    </w:p>
    <w:p w:rsidR="00895C84" w:rsidRPr="00C613CB" w:rsidRDefault="00895C84" w:rsidP="005A149F">
      <w:pPr>
        <w:pStyle w:val="Heading2"/>
        <w:rPr>
          <w:b/>
          <w:color w:val="FF0000"/>
        </w:rPr>
      </w:pPr>
      <w:r w:rsidRPr="00C613CB">
        <w:rPr>
          <w:color w:val="FF0000"/>
        </w:rPr>
        <w:lastRenderedPageBreak/>
        <w:t xml:space="preserve">Week 1: </w:t>
      </w:r>
    </w:p>
    <w:p w:rsidR="00895C84" w:rsidRPr="00514B27" w:rsidRDefault="00895C84" w:rsidP="00895C84">
      <w:pPr>
        <w:pStyle w:val="ListParagraph"/>
        <w:numPr>
          <w:ilvl w:val="0"/>
          <w:numId w:val="2"/>
        </w:numPr>
        <w:rPr>
          <w:b/>
        </w:rPr>
      </w:pPr>
      <w:r w:rsidRPr="00514B27">
        <w:rPr>
          <w:b/>
        </w:rPr>
        <w:t>Project Preference ranking forms due by Friday 9/</w:t>
      </w:r>
      <w:r w:rsidR="00074698" w:rsidRPr="00514B27">
        <w:rPr>
          <w:b/>
        </w:rPr>
        <w:t>2</w:t>
      </w:r>
      <w:r w:rsidRPr="00514B27">
        <w:rPr>
          <w:b/>
        </w:rPr>
        <w:t xml:space="preserve"> at 5:00pm, electronically or in Prof. </w:t>
      </w:r>
      <w:r w:rsidR="00074698" w:rsidRPr="00514B27">
        <w:rPr>
          <w:b/>
        </w:rPr>
        <w:t>Albrecht/</w:t>
      </w:r>
      <w:proofErr w:type="spellStart"/>
      <w:r w:rsidR="00074698" w:rsidRPr="00514B27">
        <w:rPr>
          <w:b/>
        </w:rPr>
        <w:t>Udpa</w:t>
      </w:r>
      <w:r w:rsidRPr="00514B27">
        <w:rPr>
          <w:b/>
        </w:rPr>
        <w:t>'s</w:t>
      </w:r>
      <w:proofErr w:type="spellEnd"/>
      <w:r w:rsidRPr="00514B27">
        <w:rPr>
          <w:b/>
        </w:rPr>
        <w:t xml:space="preserve"> mailbox in the ECE Office, 2120 EB </w:t>
      </w:r>
    </w:p>
    <w:p w:rsidR="00895C84" w:rsidRPr="00C613CB" w:rsidRDefault="00895C84" w:rsidP="00895C84">
      <w:pPr>
        <w:pStyle w:val="ListParagraph"/>
        <w:numPr>
          <w:ilvl w:val="0"/>
          <w:numId w:val="2"/>
        </w:numPr>
      </w:pPr>
      <w:r w:rsidRPr="00C613CB">
        <w:t>Teams will be assigned and notifications made at Wednesday’s lecture (9/</w:t>
      </w:r>
      <w:r w:rsidR="00074698" w:rsidRPr="00C613CB">
        <w:t>7</w:t>
      </w:r>
      <w:r w:rsidRPr="00C613CB">
        <w:t>).</w:t>
      </w:r>
    </w:p>
    <w:p w:rsidR="00680033" w:rsidRPr="00C613CB" w:rsidRDefault="00680033" w:rsidP="00895C84"/>
    <w:p w:rsidR="00895C84" w:rsidRPr="005A149F" w:rsidRDefault="00074698" w:rsidP="005A149F">
      <w:pPr>
        <w:pStyle w:val="Subtitle"/>
        <w:ind w:left="720"/>
        <w:rPr>
          <w:rFonts w:asciiTheme="minorHAnsi" w:hAnsiTheme="minorHAnsi"/>
          <w:b w:val="0"/>
          <w:bCs w:val="0"/>
          <w:color w:val="0000FF"/>
          <w:u w:val="single"/>
        </w:rPr>
      </w:pPr>
      <w:r>
        <w:rPr>
          <w:rFonts w:asciiTheme="minorHAnsi" w:hAnsiTheme="minorHAnsi"/>
          <w:b w:val="0"/>
        </w:rPr>
        <w:t>Aug 31</w:t>
      </w:r>
      <w:r w:rsidR="00895C84" w:rsidRPr="00895C84">
        <w:rPr>
          <w:rFonts w:asciiTheme="minorHAnsi" w:hAnsiTheme="minorHAnsi"/>
          <w:b w:val="0"/>
        </w:rPr>
        <w:t xml:space="preserve"> – Class </w:t>
      </w:r>
      <w:r w:rsidR="00895C84" w:rsidRPr="00895C84">
        <w:rPr>
          <w:rFonts w:asciiTheme="minorHAnsi" w:hAnsiTheme="minorHAnsi"/>
          <w:b w:val="0"/>
          <w:bCs w:val="0"/>
        </w:rPr>
        <w:t>Overview, presentation of project descriptions, handout of preference ranking forms. (</w:t>
      </w:r>
      <w:r w:rsidRPr="00445839">
        <w:rPr>
          <w:rFonts w:asciiTheme="minorHAnsi" w:hAnsiTheme="minorHAnsi"/>
          <w:b w:val="0"/>
          <w:bCs w:val="0"/>
          <w:highlight w:val="darkMagenta"/>
          <w:shd w:val="clear" w:color="auto" w:fill="C5E0B3" w:themeFill="accent6" w:themeFillTint="66"/>
        </w:rPr>
        <w:t>J. Albrecht</w:t>
      </w:r>
      <w:r w:rsidR="00895C84" w:rsidRPr="00895C84">
        <w:rPr>
          <w:rFonts w:asciiTheme="minorHAnsi" w:hAnsiTheme="minorHAnsi"/>
          <w:b w:val="0"/>
          <w:bCs w:val="0"/>
        </w:rPr>
        <w:t>)</w:t>
      </w:r>
      <w:r w:rsidR="00895C84">
        <w:rPr>
          <w:rFonts w:asciiTheme="minorHAnsi" w:hAnsiTheme="minorHAnsi"/>
          <w:b w:val="0"/>
          <w:bCs w:val="0"/>
        </w:rPr>
        <w:t xml:space="preserve"> </w:t>
      </w:r>
      <w:r w:rsidR="00895C84">
        <w:rPr>
          <w:rFonts w:asciiTheme="minorHAnsi" w:hAnsiTheme="minorHAnsi"/>
          <w:b w:val="0"/>
          <w:bCs w:val="0"/>
        </w:rPr>
        <w:br/>
      </w:r>
      <w:hyperlink r:id="rId8" w:history="1">
        <w:r w:rsidR="00895C84" w:rsidRPr="00895C84">
          <w:rPr>
            <w:rStyle w:val="Hyperlink"/>
            <w:rFonts w:asciiTheme="minorHAnsi" w:hAnsiTheme="minorHAnsi"/>
            <w:b w:val="0"/>
            <w:bCs w:val="0"/>
          </w:rPr>
          <w:t>Lecture Overheads</w:t>
        </w:r>
      </w:hyperlink>
    </w:p>
    <w:p w:rsidR="00C613CB" w:rsidRDefault="00C613CB" w:rsidP="00C613CB">
      <w:pPr>
        <w:ind w:left="720"/>
      </w:pPr>
    </w:p>
    <w:p w:rsidR="00C613CB" w:rsidRPr="00F828C2" w:rsidRDefault="00895C84" w:rsidP="00C613CB">
      <w:pPr>
        <w:ind w:left="720"/>
      </w:pPr>
      <w:r w:rsidRPr="00F828C2">
        <w:t xml:space="preserve">Sept </w:t>
      </w:r>
      <w:r w:rsidR="00C613CB" w:rsidRPr="00F828C2">
        <w:t>2</w:t>
      </w:r>
      <w:r w:rsidRPr="00F828C2">
        <w:t xml:space="preserve"> – </w:t>
      </w:r>
      <w:r w:rsidR="00C613CB" w:rsidRPr="00F828C2">
        <w:t>Guest Lecturers:  Mr. Brian Wright, “ECE Technical Services, Building Your Prototype and ECE Shop Resources for your Team Projects”.</w:t>
      </w:r>
    </w:p>
    <w:p w:rsidR="00C613CB" w:rsidRPr="00F828C2" w:rsidRDefault="00C613CB" w:rsidP="00C613CB">
      <w:pPr>
        <w:ind w:left="720"/>
      </w:pPr>
      <w:r w:rsidRPr="00F828C2">
        <w:t>Ms. Roxanne Peacock, on parts ordering and purchasing policies.</w:t>
      </w:r>
    </w:p>
    <w:p w:rsidR="00C613CB" w:rsidRPr="00F828C2" w:rsidRDefault="00C613CB" w:rsidP="00C613CB">
      <w:pPr>
        <w:ind w:left="720"/>
        <w:rPr>
          <w:i/>
        </w:rPr>
      </w:pPr>
      <w:r w:rsidRPr="00F828C2">
        <w:t>A laptop PC will be assigned to each team</w:t>
      </w:r>
      <w:r w:rsidRPr="00F828C2">
        <w:rPr>
          <w:i/>
        </w:rPr>
        <w:t>.</w:t>
      </w:r>
    </w:p>
    <w:p w:rsidR="00C613CB" w:rsidRDefault="00CA4915" w:rsidP="00C613CB">
      <w:pPr>
        <w:ind w:firstLine="720"/>
        <w:rPr>
          <w:rStyle w:val="Hyperlink"/>
        </w:rPr>
      </w:pPr>
      <w:hyperlink r:id="rId9" w:history="1">
        <w:r w:rsidR="00C613CB" w:rsidRPr="00F828C2">
          <w:rPr>
            <w:rStyle w:val="Hyperlink"/>
          </w:rPr>
          <w:t>Lecture Notes -- Building Your Prototype</w:t>
        </w:r>
      </w:hyperlink>
    </w:p>
    <w:p w:rsidR="00C613CB" w:rsidRDefault="00C613CB" w:rsidP="00C613CB">
      <w:pPr>
        <w:rPr>
          <w:rStyle w:val="Hyperlink"/>
        </w:rPr>
      </w:pPr>
      <w:r>
        <w:rPr>
          <w:rStyle w:val="Hyperlink"/>
        </w:rPr>
        <w:t xml:space="preserve"> </w:t>
      </w:r>
    </w:p>
    <w:p w:rsidR="00895C84" w:rsidRPr="00C613CB" w:rsidRDefault="00895C84" w:rsidP="00C613CB">
      <w:pPr>
        <w:rPr>
          <w:color w:val="FF0000"/>
        </w:rPr>
      </w:pPr>
      <w:r w:rsidRPr="00C613CB">
        <w:rPr>
          <w:color w:val="FF0000"/>
        </w:rPr>
        <w:t>Week 2:</w:t>
      </w:r>
    </w:p>
    <w:p w:rsidR="00895C84" w:rsidRPr="00C613CB" w:rsidRDefault="00895C84" w:rsidP="00895C84">
      <w:pPr>
        <w:pStyle w:val="ListParagraph"/>
        <w:numPr>
          <w:ilvl w:val="0"/>
          <w:numId w:val="2"/>
        </w:numPr>
        <w:rPr>
          <w:b/>
        </w:rPr>
      </w:pPr>
      <w:r w:rsidRPr="00C613CB">
        <w:rPr>
          <w:b/>
        </w:rPr>
        <w:t>Labs Start</w:t>
      </w:r>
    </w:p>
    <w:p w:rsidR="00895C84" w:rsidRDefault="00895C84" w:rsidP="00895C84"/>
    <w:p w:rsidR="00895C84" w:rsidRPr="00895C84" w:rsidRDefault="00895C84" w:rsidP="00895C84">
      <w:pPr>
        <w:ind w:left="720"/>
      </w:pPr>
      <w:r w:rsidRPr="00895C84">
        <w:t xml:space="preserve">Sept </w:t>
      </w:r>
      <w:r w:rsidR="00C613CB">
        <w:t>7</w:t>
      </w:r>
      <w:r w:rsidRPr="00895C84">
        <w:t xml:space="preserve"> – Introduction of team roles, project planning and engineering notebooks. (</w:t>
      </w:r>
      <w:proofErr w:type="spellStart"/>
      <w:r w:rsidR="00C613CB" w:rsidRPr="00BA1E7A">
        <w:rPr>
          <w:highlight w:val="cyan"/>
          <w:shd w:val="clear" w:color="auto" w:fill="C5E0B3" w:themeFill="accent6" w:themeFillTint="66"/>
        </w:rPr>
        <w:t>L.Udpa</w:t>
      </w:r>
      <w:proofErr w:type="spellEnd"/>
      <w:r w:rsidRPr="00895C84">
        <w:t>)</w:t>
      </w:r>
    </w:p>
    <w:p w:rsidR="00895C84" w:rsidRPr="00895C84" w:rsidRDefault="00CA4915" w:rsidP="00895C84">
      <w:pPr>
        <w:ind w:left="720" w:firstLine="720"/>
      </w:pPr>
      <w:hyperlink r:id="rId10" w:history="1">
        <w:r w:rsidR="00895C84" w:rsidRPr="00895C84">
          <w:rPr>
            <w:rStyle w:val="Hyperlink"/>
            <w:rFonts w:eastAsiaTheme="majorEastAsia"/>
          </w:rPr>
          <w:t>Engineering Notebook Description</w:t>
        </w:r>
      </w:hyperlink>
    </w:p>
    <w:p w:rsidR="00895C84" w:rsidRPr="00895C84" w:rsidRDefault="00CA4915" w:rsidP="00895C84">
      <w:pPr>
        <w:ind w:left="720" w:firstLine="720"/>
      </w:pPr>
      <w:hyperlink r:id="rId11" w:history="1">
        <w:r w:rsidR="00895C84" w:rsidRPr="00895C84">
          <w:rPr>
            <w:rStyle w:val="Hyperlink"/>
            <w:rFonts w:eastAsiaTheme="majorEastAsia"/>
          </w:rPr>
          <w:t>Notebook Overheads</w:t>
        </w:r>
      </w:hyperlink>
    </w:p>
    <w:p w:rsidR="00895C84" w:rsidRPr="00895C84" w:rsidRDefault="00CA4915" w:rsidP="00895C84">
      <w:pPr>
        <w:ind w:left="720" w:firstLine="720"/>
      </w:pPr>
      <w:hyperlink r:id="rId12" w:history="1">
        <w:r w:rsidR="00895C84" w:rsidRPr="00895C84">
          <w:rPr>
            <w:rStyle w:val="Hyperlink"/>
            <w:rFonts w:eastAsiaTheme="majorEastAsia"/>
          </w:rPr>
          <w:t>Team Roles Description</w:t>
        </w:r>
      </w:hyperlink>
    </w:p>
    <w:p w:rsidR="00895C84" w:rsidRPr="00895C84" w:rsidRDefault="00CA4915" w:rsidP="00895C84">
      <w:pPr>
        <w:pStyle w:val="Subtitle"/>
        <w:ind w:left="720" w:firstLine="720"/>
        <w:rPr>
          <w:rFonts w:asciiTheme="minorHAnsi" w:hAnsiTheme="minorHAnsi"/>
          <w:b w:val="0"/>
        </w:rPr>
      </w:pPr>
      <w:hyperlink r:id="rId13" w:history="1">
        <w:r w:rsidR="00895C84" w:rsidRPr="00895C84">
          <w:rPr>
            <w:rStyle w:val="Hyperlink"/>
            <w:rFonts w:asciiTheme="minorHAnsi" w:hAnsiTheme="minorHAnsi"/>
            <w:b w:val="0"/>
            <w:bCs w:val="0"/>
          </w:rPr>
          <w:t>Team Roles Overheads</w:t>
        </w:r>
      </w:hyperlink>
    </w:p>
    <w:p w:rsidR="00895C84" w:rsidRPr="00895C84" w:rsidRDefault="00895C84" w:rsidP="00895C84">
      <w:pPr>
        <w:pStyle w:val="Subtitle"/>
        <w:ind w:left="720" w:firstLine="60"/>
        <w:rPr>
          <w:rFonts w:asciiTheme="minorHAnsi" w:hAnsiTheme="minorHAnsi"/>
          <w:b w:val="0"/>
        </w:rPr>
      </w:pPr>
    </w:p>
    <w:p w:rsidR="0033081D" w:rsidRDefault="00895C84" w:rsidP="0033081D">
      <w:pPr>
        <w:ind w:left="720"/>
      </w:pPr>
      <w:r w:rsidRPr="00F828C2">
        <w:t xml:space="preserve">Sept. </w:t>
      </w:r>
      <w:r w:rsidR="00C613CB" w:rsidRPr="00F828C2">
        <w:rPr>
          <w:b/>
        </w:rPr>
        <w:t>9</w:t>
      </w:r>
      <w:r w:rsidR="005A149F" w:rsidRPr="00F828C2">
        <w:t xml:space="preserve"> –</w:t>
      </w:r>
      <w:r w:rsidRPr="00F828C2">
        <w:t xml:space="preserve"> </w:t>
      </w:r>
      <w:r w:rsidR="0033081D" w:rsidRPr="00F828C2">
        <w:t xml:space="preserve"> Technical Lecture: Circuit protection, power supply circuits, and thermal models. Prof. F. Peng</w:t>
      </w:r>
    </w:p>
    <w:p w:rsidR="007D6BC5" w:rsidRPr="00F828C2" w:rsidRDefault="007D6BC5" w:rsidP="0033081D">
      <w:pPr>
        <w:ind w:left="720"/>
      </w:pPr>
    </w:p>
    <w:p w:rsidR="0033081D" w:rsidRDefault="007D6BC5" w:rsidP="00F828C2">
      <w:pPr>
        <w:ind w:left="720" w:firstLine="720"/>
        <w:rPr>
          <w:rStyle w:val="Hyperlink"/>
          <w:rFonts w:eastAsiaTheme="majorEastAsia"/>
          <w:b/>
        </w:rPr>
      </w:pPr>
      <w:r w:rsidRPr="007D6BC5">
        <w:rPr>
          <w:rFonts w:ascii="Arial" w:hAnsi="Arial" w:cs="Arial"/>
          <w:b/>
          <w:color w:val="222222"/>
          <w:sz w:val="19"/>
          <w:szCs w:val="19"/>
          <w:u w:val="single"/>
          <w:shd w:val="clear" w:color="auto" w:fill="FFFFFF"/>
        </w:rPr>
        <w:t xml:space="preserve"> </w:t>
      </w:r>
      <w:hyperlink r:id="rId14" w:history="1">
        <w:r>
          <w:rPr>
            <w:rStyle w:val="Hyperlink"/>
            <w:rFonts w:ascii="Arial" w:hAnsi="Arial" w:cs="Arial"/>
            <w:b/>
            <w:sz w:val="19"/>
            <w:szCs w:val="19"/>
            <w:shd w:val="clear" w:color="auto" w:fill="FFFFFF"/>
          </w:rPr>
          <w:t>Power Supply Lecture Slides</w:t>
        </w:r>
      </w:hyperlink>
    </w:p>
    <w:p w:rsidR="00895C84" w:rsidRDefault="00895C84" w:rsidP="00895C84">
      <w:pPr>
        <w:pStyle w:val="Heading2"/>
        <w:rPr>
          <w:color w:val="FF0000"/>
        </w:rPr>
      </w:pPr>
      <w:r w:rsidRPr="004A42B2">
        <w:rPr>
          <w:color w:val="FF0000"/>
        </w:rPr>
        <w:t>Week 3:</w:t>
      </w:r>
    </w:p>
    <w:p w:rsidR="004A42B2" w:rsidRPr="00F51073" w:rsidRDefault="00895C84" w:rsidP="004A42B2">
      <w:pPr>
        <w:pStyle w:val="Heading3"/>
        <w:ind w:left="720"/>
        <w:rPr>
          <w:rFonts w:asciiTheme="minorHAnsi" w:eastAsia="Times New Roman" w:hAnsiTheme="minorHAnsi"/>
          <w:bCs/>
          <w:color w:val="auto"/>
          <w:highlight w:val="yellow"/>
        </w:rPr>
      </w:pPr>
      <w:r w:rsidRPr="00F51073">
        <w:rPr>
          <w:highlight w:val="yellow"/>
        </w:rPr>
        <w:t>Sept. 1</w:t>
      </w:r>
      <w:r w:rsidR="00AF2606" w:rsidRPr="00F51073">
        <w:rPr>
          <w:highlight w:val="yellow"/>
        </w:rPr>
        <w:t>2</w:t>
      </w:r>
      <w:r w:rsidR="005A149F" w:rsidRPr="00F51073">
        <w:rPr>
          <w:highlight w:val="yellow"/>
        </w:rPr>
        <w:t xml:space="preserve"> –</w:t>
      </w:r>
      <w:r w:rsidRPr="00F51073">
        <w:rPr>
          <w:highlight w:val="yellow"/>
        </w:rPr>
        <w:t xml:space="preserve"> </w:t>
      </w:r>
      <w:r w:rsidR="004A42B2" w:rsidRPr="00F51073">
        <w:rPr>
          <w:rFonts w:asciiTheme="minorHAnsi" w:eastAsia="Times New Roman" w:hAnsiTheme="minorHAnsi"/>
          <w:bCs/>
          <w:color w:val="auto"/>
          <w:highlight w:val="yellow"/>
        </w:rPr>
        <w:t xml:space="preserve">VOC: Understanding the Customer’s Viewpoint [2].  Mr. Gregg </w:t>
      </w:r>
      <w:proofErr w:type="spellStart"/>
      <w:r w:rsidR="004A42B2" w:rsidRPr="00F51073">
        <w:rPr>
          <w:rFonts w:asciiTheme="minorHAnsi" w:eastAsia="Times New Roman" w:hAnsiTheme="minorHAnsi"/>
          <w:bCs/>
          <w:color w:val="auto"/>
          <w:highlight w:val="yellow"/>
        </w:rPr>
        <w:t>Motter</w:t>
      </w:r>
      <w:proofErr w:type="spellEnd"/>
      <w:r w:rsidR="004A42B2" w:rsidRPr="00F51073">
        <w:rPr>
          <w:rFonts w:asciiTheme="minorHAnsi" w:eastAsia="Times New Roman" w:hAnsiTheme="minorHAnsi"/>
          <w:bCs/>
          <w:color w:val="auto"/>
          <w:highlight w:val="yellow"/>
        </w:rPr>
        <w:t>, Retired from Dow Chemical Co</w:t>
      </w:r>
    </w:p>
    <w:p w:rsidR="004A42B2" w:rsidRPr="00F51073" w:rsidRDefault="00CA4915" w:rsidP="004A42B2">
      <w:pPr>
        <w:ind w:left="720" w:firstLine="720"/>
        <w:rPr>
          <w:bCs/>
          <w:highlight w:val="yellow"/>
        </w:rPr>
      </w:pPr>
      <w:hyperlink r:id="rId15" w:history="1">
        <w:r w:rsidR="004A42B2" w:rsidRPr="00F51073">
          <w:rPr>
            <w:rStyle w:val="Hyperlink"/>
            <w:bCs/>
            <w:highlight w:val="yellow"/>
          </w:rPr>
          <w:t>Lecture Overheads</w:t>
        </w:r>
      </w:hyperlink>
    </w:p>
    <w:p w:rsidR="00895C84" w:rsidRPr="00F51073" w:rsidRDefault="00895C84" w:rsidP="004A42B2">
      <w:pPr>
        <w:ind w:left="720"/>
        <w:rPr>
          <w:rStyle w:val="Hyperlink"/>
          <w:rFonts w:eastAsiaTheme="majorEastAsia"/>
          <w:highlight w:val="yellow"/>
        </w:rPr>
      </w:pPr>
    </w:p>
    <w:p w:rsidR="004A42B2" w:rsidRPr="00F828C2" w:rsidRDefault="00895C84" w:rsidP="004A42B2">
      <w:pPr>
        <w:pStyle w:val="Subtitle"/>
        <w:ind w:left="720" w:firstLine="60"/>
        <w:rPr>
          <w:rFonts w:asciiTheme="minorHAnsi" w:hAnsiTheme="minorHAnsi"/>
          <w:b w:val="0"/>
        </w:rPr>
      </w:pPr>
      <w:r w:rsidRPr="00F828C2">
        <w:rPr>
          <w:rFonts w:asciiTheme="minorHAnsi" w:eastAsia="Times New Roman" w:hAnsiTheme="minorHAnsi"/>
          <w:b w:val="0"/>
        </w:rPr>
        <w:t>Sept. 1</w:t>
      </w:r>
      <w:r w:rsidR="004A42B2" w:rsidRPr="00F828C2">
        <w:rPr>
          <w:rFonts w:asciiTheme="minorHAnsi" w:eastAsia="Times New Roman" w:hAnsiTheme="minorHAnsi"/>
          <w:b w:val="0"/>
        </w:rPr>
        <w:t>4</w:t>
      </w:r>
      <w:r w:rsidRPr="00F828C2">
        <w:rPr>
          <w:rFonts w:asciiTheme="minorHAnsi" w:eastAsia="Times New Roman" w:hAnsiTheme="minorHAnsi"/>
        </w:rPr>
        <w:t xml:space="preserve"> –</w:t>
      </w:r>
      <w:r w:rsidR="004A42B2" w:rsidRPr="00F828C2">
        <w:rPr>
          <w:rFonts w:asciiTheme="minorHAnsi" w:eastAsia="Times New Roman" w:hAnsiTheme="minorHAnsi"/>
          <w:bCs w:val="0"/>
        </w:rPr>
        <w:t xml:space="preserve"> </w:t>
      </w:r>
      <w:r w:rsidR="004A42B2" w:rsidRPr="00F828C2">
        <w:rPr>
          <w:rFonts w:asciiTheme="minorHAnsi" w:hAnsiTheme="minorHAnsi"/>
          <w:b w:val="0"/>
        </w:rPr>
        <w:t xml:space="preserve">Engineering Design Process, Project Specifications, Project Planning (Engineering Design </w:t>
      </w:r>
      <w:proofErr w:type="gramStart"/>
      <w:r w:rsidR="004A42B2" w:rsidRPr="00F828C2">
        <w:rPr>
          <w:rFonts w:asciiTheme="minorHAnsi" w:hAnsiTheme="minorHAnsi"/>
          <w:b w:val="0"/>
        </w:rPr>
        <w:t>Review  Assignment</w:t>
      </w:r>
      <w:proofErr w:type="gramEnd"/>
      <w:r w:rsidR="004A42B2" w:rsidRPr="00F828C2">
        <w:rPr>
          <w:rFonts w:asciiTheme="minorHAnsi" w:hAnsiTheme="minorHAnsi"/>
          <w:b w:val="0"/>
        </w:rPr>
        <w:t xml:space="preserve">) </w:t>
      </w:r>
      <w:r w:rsidR="004A42B2" w:rsidRPr="00F828C2">
        <w:rPr>
          <w:rFonts w:asciiTheme="minorHAnsi" w:hAnsiTheme="minorHAnsi"/>
          <w:b w:val="0"/>
          <w:highlight w:val="cyan"/>
        </w:rPr>
        <w:t>(</w:t>
      </w:r>
      <w:r w:rsidR="00F828C2" w:rsidRPr="00F828C2">
        <w:rPr>
          <w:rFonts w:asciiTheme="minorHAnsi" w:hAnsiTheme="minorHAnsi"/>
          <w:b w:val="0"/>
          <w:highlight w:val="cyan"/>
        </w:rPr>
        <w:t>Udpa</w:t>
      </w:r>
      <w:r w:rsidR="00BA1E7A" w:rsidRPr="00F828C2">
        <w:rPr>
          <w:rFonts w:asciiTheme="minorHAnsi" w:hAnsiTheme="minorHAnsi"/>
          <w:b w:val="0"/>
        </w:rPr>
        <w:t>)</w:t>
      </w:r>
    </w:p>
    <w:p w:rsidR="004A42B2" w:rsidRDefault="004A42B2" w:rsidP="004A42B2">
      <w:pPr>
        <w:pStyle w:val="Subtitle"/>
        <w:ind w:left="720" w:firstLine="60"/>
        <w:rPr>
          <w:rFonts w:asciiTheme="minorHAnsi" w:hAnsiTheme="minorHAnsi"/>
          <w:b w:val="0"/>
        </w:rPr>
      </w:pPr>
      <w:r w:rsidRPr="00F828C2">
        <w:rPr>
          <w:rFonts w:asciiTheme="minorHAnsi" w:hAnsiTheme="minorHAnsi"/>
          <w:b w:val="0"/>
        </w:rPr>
        <w:t xml:space="preserve">Lecture Notes: </w:t>
      </w:r>
      <w:hyperlink r:id="rId16" w:history="1">
        <w:r w:rsidRPr="00F828C2">
          <w:rPr>
            <w:rStyle w:val="Hyperlink"/>
            <w:rFonts w:asciiTheme="minorHAnsi" w:hAnsiTheme="minorHAnsi"/>
            <w:b w:val="0"/>
          </w:rPr>
          <w:t>Engineering Design Review</w:t>
        </w:r>
      </w:hyperlink>
      <w:r w:rsidRPr="00F828C2">
        <w:rPr>
          <w:rFonts w:asciiTheme="minorHAnsi" w:hAnsiTheme="minorHAnsi"/>
          <w:b w:val="0"/>
        </w:rPr>
        <w:t xml:space="preserve">, </w:t>
      </w:r>
      <w:hyperlink r:id="rId17" w:history="1">
        <w:r w:rsidRPr="00F828C2">
          <w:rPr>
            <w:rStyle w:val="Hyperlink"/>
            <w:rFonts w:asciiTheme="minorHAnsi" w:hAnsiTheme="minorHAnsi"/>
            <w:b w:val="0"/>
          </w:rPr>
          <w:t>Engineering Design Review Example</w:t>
        </w:r>
      </w:hyperlink>
    </w:p>
    <w:p w:rsidR="00895C84" w:rsidRPr="005A149F" w:rsidRDefault="00895C84" w:rsidP="00895C84">
      <w:pPr>
        <w:pStyle w:val="Subtitle"/>
        <w:ind w:firstLine="720"/>
        <w:rPr>
          <w:rStyle w:val="Hyperlink"/>
          <w:rFonts w:asciiTheme="minorHAnsi" w:hAnsiTheme="minorHAnsi"/>
          <w:b w:val="0"/>
          <w:color w:val="000000" w:themeColor="text1"/>
        </w:rPr>
      </w:pPr>
    </w:p>
    <w:p w:rsidR="00895C84" w:rsidRPr="000F2E1F" w:rsidRDefault="00895C84" w:rsidP="005A149F">
      <w:pPr>
        <w:pStyle w:val="Subtitle"/>
        <w:ind w:left="720"/>
        <w:rPr>
          <w:rFonts w:asciiTheme="minorHAnsi" w:hAnsiTheme="minorHAnsi"/>
          <w:b w:val="0"/>
        </w:rPr>
      </w:pPr>
      <w:r w:rsidRPr="000F2E1F">
        <w:rPr>
          <w:rStyle w:val="Hyperlink"/>
          <w:rFonts w:asciiTheme="minorHAnsi" w:hAnsiTheme="minorHAnsi"/>
          <w:b w:val="0"/>
          <w:color w:val="000000" w:themeColor="text1"/>
          <w:u w:val="none"/>
        </w:rPr>
        <w:t>Sept. 1</w:t>
      </w:r>
      <w:r w:rsidR="004A42B2" w:rsidRPr="000F2E1F">
        <w:rPr>
          <w:rStyle w:val="Hyperlink"/>
          <w:rFonts w:asciiTheme="minorHAnsi" w:hAnsiTheme="minorHAnsi"/>
          <w:b w:val="0"/>
          <w:color w:val="000000" w:themeColor="text1"/>
          <w:u w:val="none"/>
        </w:rPr>
        <w:t>6</w:t>
      </w:r>
      <w:r w:rsidR="005A149F" w:rsidRPr="000F2E1F">
        <w:rPr>
          <w:rStyle w:val="Hyperlink"/>
          <w:rFonts w:asciiTheme="minorHAnsi" w:hAnsiTheme="minorHAnsi"/>
          <w:b w:val="0"/>
          <w:color w:val="000000" w:themeColor="text1"/>
          <w:u w:val="none"/>
        </w:rPr>
        <w:t xml:space="preserve"> – </w:t>
      </w:r>
      <w:r w:rsidRPr="000F2E1F">
        <w:rPr>
          <w:rFonts w:asciiTheme="minorHAnsi" w:hAnsiTheme="minorHAnsi"/>
          <w:b w:val="0"/>
        </w:rPr>
        <w:t>Guest Lecture: Prof. Erik Goodman</w:t>
      </w:r>
      <w:r w:rsidR="005A149F" w:rsidRPr="000F2E1F">
        <w:rPr>
          <w:rFonts w:asciiTheme="minorHAnsi" w:hAnsiTheme="minorHAnsi"/>
          <w:b w:val="0"/>
        </w:rPr>
        <w:t xml:space="preserve"> </w:t>
      </w:r>
      <w:r w:rsidRPr="000F2E1F">
        <w:rPr>
          <w:rFonts w:asciiTheme="minorHAnsi" w:hAnsiTheme="minorHAnsi"/>
          <w:b w:val="0"/>
        </w:rPr>
        <w:t>T</w:t>
      </w:r>
      <w:r w:rsidRPr="000F2E1F">
        <w:rPr>
          <w:rFonts w:asciiTheme="minorHAnsi" w:hAnsiTheme="minorHAnsi"/>
          <w:b w:val="0"/>
          <w:bCs w:val="0"/>
        </w:rPr>
        <w:t>eaming; Group</w:t>
      </w:r>
      <w:r w:rsidR="005A149F" w:rsidRPr="000F2E1F">
        <w:rPr>
          <w:rFonts w:asciiTheme="minorHAnsi" w:hAnsiTheme="minorHAnsi"/>
          <w:b w:val="0"/>
          <w:bCs w:val="0"/>
        </w:rPr>
        <w:t xml:space="preserve"> process rules </w:t>
      </w:r>
      <w:r w:rsidRPr="000F2E1F">
        <w:rPr>
          <w:rFonts w:asciiTheme="minorHAnsi" w:hAnsiTheme="minorHAnsi"/>
          <w:b w:val="0"/>
          <w:bCs w:val="0"/>
        </w:rPr>
        <w:t>developed; Intro to Project Management and MS Project</w:t>
      </w:r>
    </w:p>
    <w:p w:rsidR="00895C84" w:rsidRPr="005A149F" w:rsidRDefault="00CA4915" w:rsidP="005A149F">
      <w:pPr>
        <w:pStyle w:val="Subtitle"/>
        <w:ind w:left="1440"/>
        <w:rPr>
          <w:rFonts w:asciiTheme="minorHAnsi" w:hAnsiTheme="minorHAnsi"/>
          <w:b w:val="0"/>
        </w:rPr>
      </w:pPr>
      <w:hyperlink r:id="rId18" w:history="1">
        <w:r w:rsidR="00895C84" w:rsidRPr="00F828C2">
          <w:rPr>
            <w:rStyle w:val="Hyperlink"/>
            <w:rFonts w:asciiTheme="minorHAnsi" w:hAnsiTheme="minorHAnsi"/>
            <w:b w:val="0"/>
            <w:bCs w:val="0"/>
          </w:rPr>
          <w:t>Lecture Notes- Project Management and MS Project Usage</w:t>
        </w:r>
      </w:hyperlink>
      <w:r w:rsidR="005A149F" w:rsidRPr="00F828C2">
        <w:rPr>
          <w:rStyle w:val="Hyperlink"/>
          <w:rFonts w:asciiTheme="minorHAnsi" w:hAnsiTheme="minorHAnsi"/>
          <w:b w:val="0"/>
          <w:bCs w:val="0"/>
        </w:rPr>
        <w:br/>
      </w:r>
      <w:hyperlink r:id="rId19" w:history="1">
        <w:r w:rsidR="00895C84" w:rsidRPr="00F828C2">
          <w:rPr>
            <w:rStyle w:val="Hyperlink"/>
            <w:rFonts w:asciiTheme="minorHAnsi" w:eastAsia="Times New Roman" w:hAnsiTheme="minorHAnsi"/>
            <w:b w:val="0"/>
          </w:rPr>
          <w:t>Lecture Notes- Project Management and MS Project Usage</w:t>
        </w:r>
      </w:hyperlink>
      <w:r w:rsidR="00895C84" w:rsidRPr="00F828C2">
        <w:rPr>
          <w:rFonts w:asciiTheme="minorHAnsi" w:eastAsia="Times New Roman" w:hAnsiTheme="minorHAnsi"/>
          <w:b w:val="0"/>
          <w:color w:val="0000FF"/>
          <w:u w:val="single"/>
        </w:rPr>
        <w:t xml:space="preserve"> -- .pdf file</w:t>
      </w:r>
    </w:p>
    <w:p w:rsidR="00895C84" w:rsidRPr="00F11906" w:rsidRDefault="005A149F" w:rsidP="005A149F">
      <w:pPr>
        <w:pStyle w:val="Heading2"/>
        <w:rPr>
          <w:rFonts w:asciiTheme="minorHAnsi" w:hAnsiTheme="minorHAnsi"/>
          <w:color w:val="FF0000"/>
          <w:sz w:val="24"/>
          <w:szCs w:val="24"/>
        </w:rPr>
      </w:pPr>
      <w:r w:rsidRPr="00F11906">
        <w:rPr>
          <w:rFonts w:asciiTheme="minorHAnsi" w:hAnsiTheme="minorHAnsi"/>
          <w:color w:val="FF0000"/>
          <w:sz w:val="24"/>
          <w:szCs w:val="24"/>
        </w:rPr>
        <w:lastRenderedPageBreak/>
        <w:t xml:space="preserve">Week 4: </w:t>
      </w:r>
    </w:p>
    <w:p w:rsidR="005A149F" w:rsidRPr="00BA1E7A" w:rsidRDefault="005A149F" w:rsidP="005A149F">
      <w:pPr>
        <w:pStyle w:val="ListParagraph"/>
        <w:numPr>
          <w:ilvl w:val="0"/>
          <w:numId w:val="2"/>
        </w:numPr>
        <w:rPr>
          <w:b/>
        </w:rPr>
      </w:pPr>
      <w:r w:rsidRPr="00BA1E7A">
        <w:rPr>
          <w:b/>
          <w:bCs/>
          <w:iCs/>
        </w:rPr>
        <w:t xml:space="preserve">Pre-proposal due to facilitator at group meeting during week 4 </w:t>
      </w:r>
    </w:p>
    <w:p w:rsidR="005A149F" w:rsidRPr="00BA1E7A" w:rsidRDefault="005A149F" w:rsidP="005A149F">
      <w:pPr>
        <w:pStyle w:val="ListParagraph"/>
        <w:numPr>
          <w:ilvl w:val="0"/>
          <w:numId w:val="2"/>
        </w:numPr>
        <w:rPr>
          <w:b/>
        </w:rPr>
      </w:pPr>
      <w:r w:rsidRPr="00BA1E7A">
        <w:rPr>
          <w:b/>
          <w:bCs/>
          <w:iCs/>
        </w:rPr>
        <w:t xml:space="preserve">GANTT chart due to facilitator, Prof. </w:t>
      </w:r>
      <w:r w:rsidR="004A42B2" w:rsidRPr="00BA1E7A">
        <w:rPr>
          <w:b/>
          <w:bCs/>
          <w:iCs/>
        </w:rPr>
        <w:t>Albrecht</w:t>
      </w:r>
      <w:r w:rsidRPr="00BA1E7A">
        <w:rPr>
          <w:b/>
          <w:bCs/>
          <w:iCs/>
        </w:rPr>
        <w:t xml:space="preserve"> on Sept. 2</w:t>
      </w:r>
      <w:r w:rsidR="004A42B2" w:rsidRPr="00BA1E7A">
        <w:rPr>
          <w:b/>
          <w:bCs/>
          <w:iCs/>
        </w:rPr>
        <w:t>3</w:t>
      </w:r>
      <w:r w:rsidRPr="00BA1E7A">
        <w:rPr>
          <w:b/>
          <w:bCs/>
          <w:iCs/>
        </w:rPr>
        <w:t xml:space="preserve"> by 5:00PM.</w:t>
      </w:r>
    </w:p>
    <w:p w:rsidR="005A149F" w:rsidRDefault="005A149F" w:rsidP="005A149F">
      <w:pPr>
        <w:ind w:left="720"/>
      </w:pPr>
    </w:p>
    <w:p w:rsidR="004B2CA1" w:rsidRPr="00F51073" w:rsidRDefault="005A149F" w:rsidP="004B2CA1">
      <w:pPr>
        <w:pStyle w:val="Heading3"/>
        <w:ind w:left="720"/>
        <w:rPr>
          <w:rFonts w:asciiTheme="minorHAnsi" w:eastAsia="Times New Roman" w:hAnsiTheme="minorHAnsi"/>
          <w:bCs/>
          <w:color w:val="auto"/>
          <w:highlight w:val="yellow"/>
        </w:rPr>
      </w:pPr>
      <w:r w:rsidRPr="00F828C2">
        <w:rPr>
          <w:highlight w:val="yellow"/>
        </w:rPr>
        <w:t>Sep</w:t>
      </w:r>
      <w:r w:rsidR="00F828C2">
        <w:rPr>
          <w:highlight w:val="yellow"/>
        </w:rPr>
        <w:t>t</w:t>
      </w:r>
      <w:r w:rsidRPr="00F828C2">
        <w:rPr>
          <w:highlight w:val="yellow"/>
        </w:rPr>
        <w:t xml:space="preserve"> </w:t>
      </w:r>
      <w:r w:rsidR="00F11906" w:rsidRPr="00F828C2">
        <w:rPr>
          <w:highlight w:val="yellow"/>
        </w:rPr>
        <w:t>19</w:t>
      </w:r>
      <w:r w:rsidRPr="00F828C2">
        <w:rPr>
          <w:highlight w:val="yellow"/>
        </w:rPr>
        <w:t xml:space="preserve"> –</w:t>
      </w:r>
      <w:r>
        <w:t xml:space="preserve"> </w:t>
      </w:r>
      <w:r w:rsidR="004B2CA1" w:rsidRPr="00F51073">
        <w:rPr>
          <w:rFonts w:asciiTheme="minorHAnsi" w:eastAsia="Times New Roman" w:hAnsiTheme="minorHAnsi"/>
          <w:bCs/>
          <w:color w:val="auto"/>
          <w:highlight w:val="yellow"/>
        </w:rPr>
        <w:t xml:space="preserve">Six Sigma Overview and Introduction to Design for Six Sigma [1]. </w:t>
      </w:r>
    </w:p>
    <w:p w:rsidR="004B2CA1" w:rsidRPr="00F51073" w:rsidRDefault="004B2CA1" w:rsidP="004B2CA1">
      <w:pPr>
        <w:pStyle w:val="Heading3"/>
        <w:ind w:left="720"/>
        <w:rPr>
          <w:rFonts w:asciiTheme="minorHAnsi" w:eastAsia="Times New Roman" w:hAnsiTheme="minorHAnsi"/>
          <w:bCs/>
          <w:color w:val="auto"/>
          <w:highlight w:val="yellow"/>
        </w:rPr>
      </w:pPr>
      <w:r w:rsidRPr="00F51073">
        <w:rPr>
          <w:rFonts w:asciiTheme="minorHAnsi" w:eastAsia="Times New Roman" w:hAnsiTheme="minorHAnsi"/>
          <w:bCs/>
          <w:color w:val="auto"/>
          <w:highlight w:val="yellow"/>
        </w:rPr>
        <w:t xml:space="preserve">( </w:t>
      </w:r>
      <w:proofErr w:type="spellStart"/>
      <w:r w:rsidRPr="00F51073">
        <w:rPr>
          <w:rFonts w:asciiTheme="minorHAnsi" w:eastAsia="Times New Roman" w:hAnsiTheme="minorHAnsi"/>
          <w:bCs/>
          <w:color w:val="auto"/>
          <w:highlight w:val="yellow"/>
        </w:rPr>
        <w:t>Motter</w:t>
      </w:r>
      <w:proofErr w:type="spellEnd"/>
      <w:r w:rsidRPr="00F51073">
        <w:rPr>
          <w:rFonts w:asciiTheme="minorHAnsi" w:eastAsia="Times New Roman" w:hAnsiTheme="minorHAnsi"/>
          <w:bCs/>
          <w:color w:val="auto"/>
          <w:highlight w:val="yellow"/>
        </w:rPr>
        <w:t xml:space="preserve">) </w:t>
      </w:r>
      <w:r w:rsidRPr="00F51073">
        <w:rPr>
          <w:rFonts w:asciiTheme="minorHAnsi" w:eastAsia="Times New Roman" w:hAnsiTheme="minorHAnsi"/>
          <w:bCs/>
          <w:color w:val="auto"/>
          <w:highlight w:val="yellow"/>
        </w:rPr>
        <w:br/>
      </w:r>
      <w:hyperlink r:id="rId20" w:history="1">
        <w:r w:rsidRPr="00F51073">
          <w:rPr>
            <w:rStyle w:val="Hyperlink"/>
            <w:rFonts w:asciiTheme="minorHAnsi" w:eastAsia="Times New Roman" w:hAnsiTheme="minorHAnsi"/>
            <w:b/>
            <w:bCs/>
            <w:highlight w:val="yellow"/>
          </w:rPr>
          <w:t>Lecture Overheads</w:t>
        </w:r>
      </w:hyperlink>
    </w:p>
    <w:p w:rsidR="00677F4A" w:rsidRPr="00F51073" w:rsidRDefault="00677F4A" w:rsidP="004B2CA1">
      <w:pPr>
        <w:ind w:left="720"/>
        <w:rPr>
          <w:highlight w:val="yellow"/>
        </w:rPr>
      </w:pPr>
    </w:p>
    <w:p w:rsidR="004B2CA1" w:rsidRPr="00F51073" w:rsidRDefault="005A149F" w:rsidP="004B2CA1">
      <w:pPr>
        <w:ind w:left="720"/>
        <w:rPr>
          <w:bCs/>
          <w:sz w:val="22"/>
          <w:highlight w:val="yellow"/>
        </w:rPr>
      </w:pPr>
      <w:r w:rsidRPr="00F51073">
        <w:rPr>
          <w:highlight w:val="yellow"/>
        </w:rPr>
        <w:t>Sept. 2</w:t>
      </w:r>
      <w:r w:rsidR="00F11906" w:rsidRPr="00F51073">
        <w:rPr>
          <w:highlight w:val="yellow"/>
        </w:rPr>
        <w:t>1</w:t>
      </w:r>
      <w:r w:rsidRPr="00F51073">
        <w:rPr>
          <w:highlight w:val="yellow"/>
        </w:rPr>
        <w:t xml:space="preserve"> –</w:t>
      </w:r>
      <w:r w:rsidR="004B2CA1" w:rsidRPr="00F51073">
        <w:rPr>
          <w:highlight w:val="yellow"/>
        </w:rPr>
        <w:t xml:space="preserve"> Quality Function Deployment (QFD) Customer-Driven Development </w:t>
      </w:r>
      <w:r w:rsidR="004B2CA1" w:rsidRPr="00F51073">
        <w:rPr>
          <w:highlight w:val="yellow"/>
        </w:rPr>
        <w:br/>
        <w:t>[3]. (</w:t>
      </w:r>
      <w:proofErr w:type="spellStart"/>
      <w:r w:rsidR="004B2CA1" w:rsidRPr="00F51073">
        <w:rPr>
          <w:highlight w:val="yellow"/>
        </w:rPr>
        <w:t>Motter</w:t>
      </w:r>
      <w:proofErr w:type="spellEnd"/>
      <w:r w:rsidR="004B2CA1" w:rsidRPr="00F51073">
        <w:rPr>
          <w:highlight w:val="yellow"/>
        </w:rPr>
        <w:t>)</w:t>
      </w:r>
    </w:p>
    <w:p w:rsidR="004B2CA1" w:rsidRPr="00F51073" w:rsidRDefault="00CA4915" w:rsidP="004B2CA1">
      <w:pPr>
        <w:pStyle w:val="Heading3"/>
        <w:ind w:firstLine="720"/>
        <w:rPr>
          <w:rStyle w:val="Hyperlink"/>
          <w:rFonts w:asciiTheme="minorHAnsi" w:eastAsia="Times New Roman" w:hAnsiTheme="minorHAnsi"/>
          <w:highlight w:val="yellow"/>
        </w:rPr>
      </w:pPr>
      <w:hyperlink r:id="rId21" w:history="1">
        <w:r w:rsidR="004B2CA1" w:rsidRPr="00F51073">
          <w:rPr>
            <w:rStyle w:val="Hyperlink"/>
            <w:rFonts w:asciiTheme="minorHAnsi" w:eastAsia="Times New Roman" w:hAnsiTheme="minorHAnsi"/>
            <w:highlight w:val="yellow"/>
          </w:rPr>
          <w:t>Lecture Overheads</w:t>
        </w:r>
      </w:hyperlink>
    </w:p>
    <w:p w:rsidR="005A149F" w:rsidRPr="00F51073" w:rsidRDefault="005A149F" w:rsidP="005A149F">
      <w:pPr>
        <w:rPr>
          <w:highlight w:val="yellow"/>
        </w:rPr>
      </w:pPr>
    </w:p>
    <w:p w:rsidR="00B65D82" w:rsidRPr="00F51073" w:rsidRDefault="005A149F" w:rsidP="00B65D82">
      <w:pPr>
        <w:ind w:left="720"/>
        <w:rPr>
          <w:highlight w:val="yellow"/>
        </w:rPr>
      </w:pPr>
      <w:r w:rsidRPr="00F51073">
        <w:rPr>
          <w:highlight w:val="yellow"/>
        </w:rPr>
        <w:t>Sept 2</w:t>
      </w:r>
      <w:r w:rsidR="00F11906" w:rsidRPr="00F51073">
        <w:rPr>
          <w:highlight w:val="yellow"/>
        </w:rPr>
        <w:t>3</w:t>
      </w:r>
      <w:r w:rsidRPr="00F51073">
        <w:rPr>
          <w:highlight w:val="yellow"/>
        </w:rPr>
        <w:t xml:space="preserve"> –</w:t>
      </w:r>
      <w:r w:rsidR="004B2CA1" w:rsidRPr="00F51073">
        <w:rPr>
          <w:highlight w:val="yellow"/>
        </w:rPr>
        <w:t xml:space="preserve"> </w:t>
      </w:r>
      <w:r w:rsidR="00B65D82" w:rsidRPr="00F51073">
        <w:rPr>
          <w:highlight w:val="yellow"/>
        </w:rPr>
        <w:t>Function Definition - Powerful Problem Analysis Technique [4].</w:t>
      </w:r>
    </w:p>
    <w:p w:rsidR="00B65D82" w:rsidRPr="00F51073" w:rsidRDefault="00B65D82" w:rsidP="00B65D82">
      <w:pPr>
        <w:ind w:left="720"/>
        <w:rPr>
          <w:highlight w:val="yellow"/>
        </w:rPr>
      </w:pPr>
      <w:r w:rsidRPr="00F51073">
        <w:rPr>
          <w:highlight w:val="yellow"/>
        </w:rPr>
        <w:t xml:space="preserve">Mr. Gregg </w:t>
      </w:r>
      <w:proofErr w:type="spellStart"/>
      <w:r w:rsidRPr="00F51073">
        <w:rPr>
          <w:highlight w:val="yellow"/>
        </w:rPr>
        <w:t>Motter</w:t>
      </w:r>
      <w:proofErr w:type="spellEnd"/>
      <w:r w:rsidRPr="00F51073">
        <w:rPr>
          <w:highlight w:val="yellow"/>
        </w:rPr>
        <w:t>, Dow Chemical Co.</w:t>
      </w:r>
    </w:p>
    <w:p w:rsidR="00B65D82" w:rsidRPr="00B65D82" w:rsidRDefault="00CA4915" w:rsidP="004B2CA1">
      <w:pPr>
        <w:ind w:firstLine="720"/>
      </w:pPr>
      <w:hyperlink r:id="rId22" w:history="1">
        <w:r w:rsidR="00B65D82" w:rsidRPr="00F51073">
          <w:rPr>
            <w:rStyle w:val="Hyperlink"/>
            <w:rFonts w:eastAsiaTheme="majorEastAsia"/>
            <w:highlight w:val="yellow"/>
          </w:rPr>
          <w:t>Lecture Overheads</w:t>
        </w:r>
      </w:hyperlink>
    </w:p>
    <w:p w:rsidR="00BC5E9B" w:rsidRPr="000D5C4D" w:rsidRDefault="00BC5E9B" w:rsidP="005A149F">
      <w:pPr>
        <w:ind w:left="720"/>
      </w:pPr>
    </w:p>
    <w:p w:rsidR="005A149F" w:rsidRPr="00F11906" w:rsidRDefault="00BC5E9B" w:rsidP="00BC5E9B">
      <w:pPr>
        <w:pStyle w:val="Heading2"/>
        <w:rPr>
          <w:color w:val="FF0000"/>
        </w:rPr>
      </w:pPr>
      <w:r w:rsidRPr="00F11906">
        <w:rPr>
          <w:color w:val="FF0000"/>
        </w:rPr>
        <w:t>Week 5:</w:t>
      </w:r>
    </w:p>
    <w:p w:rsidR="00BC5E9B" w:rsidRPr="00BA1E7A" w:rsidRDefault="00BC5E9B" w:rsidP="00BC5E9B">
      <w:pPr>
        <w:pStyle w:val="ListParagraph"/>
        <w:numPr>
          <w:ilvl w:val="0"/>
          <w:numId w:val="2"/>
        </w:numPr>
        <w:rPr>
          <w:b/>
          <w:bCs/>
          <w:iCs/>
        </w:rPr>
      </w:pPr>
      <w:r w:rsidRPr="00BA1E7A">
        <w:rPr>
          <w:b/>
          <w:bCs/>
          <w:iCs/>
        </w:rPr>
        <w:t xml:space="preserve">Voice of Customer assignment due to Mr. </w:t>
      </w:r>
      <w:proofErr w:type="spellStart"/>
      <w:r w:rsidRPr="00BA1E7A">
        <w:rPr>
          <w:b/>
          <w:bCs/>
          <w:iCs/>
        </w:rPr>
        <w:t>Motter</w:t>
      </w:r>
      <w:proofErr w:type="spellEnd"/>
      <w:r w:rsidRPr="00BA1E7A">
        <w:rPr>
          <w:b/>
          <w:bCs/>
          <w:iCs/>
        </w:rPr>
        <w:t xml:space="preserve"> by email (exact date TBA by Mr. </w:t>
      </w:r>
      <w:proofErr w:type="spellStart"/>
      <w:r w:rsidRPr="00BA1E7A">
        <w:rPr>
          <w:b/>
          <w:bCs/>
          <w:iCs/>
        </w:rPr>
        <w:t>Motter</w:t>
      </w:r>
      <w:proofErr w:type="spellEnd"/>
      <w:r w:rsidRPr="00BA1E7A">
        <w:rPr>
          <w:b/>
          <w:bCs/>
          <w:iCs/>
        </w:rPr>
        <w:t>).</w:t>
      </w:r>
    </w:p>
    <w:p w:rsidR="00BC5E9B" w:rsidRPr="00BA1E7A" w:rsidRDefault="00BC5E9B" w:rsidP="00BC5E9B">
      <w:pPr>
        <w:pStyle w:val="ListParagraph"/>
        <w:numPr>
          <w:ilvl w:val="0"/>
          <w:numId w:val="2"/>
        </w:numPr>
        <w:rPr>
          <w:b/>
          <w:bCs/>
          <w:iCs/>
        </w:rPr>
      </w:pPr>
      <w:r w:rsidRPr="00BA1E7A">
        <w:rPr>
          <w:b/>
          <w:bCs/>
          <w:iCs/>
        </w:rPr>
        <w:t xml:space="preserve"> Work with your team on your page for the Design Day Program, due about week 5 or 6 (exact date TBA).</w:t>
      </w:r>
    </w:p>
    <w:p w:rsidR="00BC5E9B" w:rsidRPr="00BA1E7A" w:rsidRDefault="00BC5E9B" w:rsidP="00BC5E9B">
      <w:pPr>
        <w:pStyle w:val="ListParagraph"/>
        <w:numPr>
          <w:ilvl w:val="0"/>
          <w:numId w:val="2"/>
        </w:numPr>
        <w:rPr>
          <w:b/>
          <w:bCs/>
          <w:iCs/>
        </w:rPr>
      </w:pPr>
      <w:r w:rsidRPr="00BA1E7A">
        <w:rPr>
          <w:b/>
          <w:bCs/>
          <w:iCs/>
        </w:rPr>
        <w:t>Practice oral proposal presentation with facilitator at weekly meeting.</w:t>
      </w:r>
    </w:p>
    <w:p w:rsidR="00BC5E9B" w:rsidRDefault="00BC5E9B" w:rsidP="00BC5E9B"/>
    <w:p w:rsidR="0033081D" w:rsidRDefault="0033081D" w:rsidP="0033081D">
      <w:pPr>
        <w:ind w:left="720"/>
      </w:pPr>
      <w:r>
        <w:t xml:space="preserve">Sep 26 – Assignment </w:t>
      </w:r>
      <w:r w:rsidRPr="000D5C4D">
        <w:t xml:space="preserve">and explanation of proposal; overview of required reports; RFP distributed; policy on plagiarism, citing other work, and writing expectations. </w:t>
      </w:r>
      <w:r w:rsidRPr="00E93DDC">
        <w:rPr>
          <w:b/>
          <w:highlight w:val="darkMagenta"/>
        </w:rPr>
        <w:t>Albrecht</w:t>
      </w:r>
      <w:r w:rsidRPr="000D5C4D">
        <w:t>)</w:t>
      </w:r>
    </w:p>
    <w:p w:rsidR="0033081D" w:rsidRDefault="00CA4915" w:rsidP="0033081D">
      <w:pPr>
        <w:ind w:left="720"/>
      </w:pPr>
      <w:hyperlink r:id="rId23" w:history="1">
        <w:r w:rsidR="0033081D" w:rsidRPr="00A96595">
          <w:rPr>
            <w:rStyle w:val="Hyperlink"/>
          </w:rPr>
          <w:t>Team Design</w:t>
        </w:r>
      </w:hyperlink>
      <w:r w:rsidR="0033081D">
        <w:t xml:space="preserve"> | </w:t>
      </w:r>
      <w:hyperlink r:id="rId24" w:history="1">
        <w:r w:rsidR="0033081D" w:rsidRPr="00786D7C">
          <w:rPr>
            <w:rStyle w:val="Hyperlink"/>
          </w:rPr>
          <w:t>More Tech Writing</w:t>
        </w:r>
      </w:hyperlink>
      <w:r w:rsidR="0033081D">
        <w:t xml:space="preserve"> | </w:t>
      </w:r>
      <w:hyperlink r:id="rId25" w:history="1">
        <w:r w:rsidR="0033081D" w:rsidRPr="00786D7C">
          <w:rPr>
            <w:rStyle w:val="Hyperlink"/>
          </w:rPr>
          <w:t>Memo</w:t>
        </w:r>
      </w:hyperlink>
      <w:r w:rsidR="0033081D">
        <w:t xml:space="preserve"> | </w:t>
      </w:r>
      <w:hyperlink r:id="rId26" w:history="1">
        <w:r w:rsidR="0033081D" w:rsidRPr="00786D7C">
          <w:rPr>
            <w:rStyle w:val="Hyperlink"/>
          </w:rPr>
          <w:t>Teaming Lecture</w:t>
        </w:r>
      </w:hyperlink>
      <w:r w:rsidR="0033081D">
        <w:t xml:space="preserve"> | </w:t>
      </w:r>
      <w:hyperlink r:id="rId27" w:history="1">
        <w:r w:rsidR="0033081D" w:rsidRPr="00786D7C">
          <w:rPr>
            <w:rStyle w:val="Hyperlink"/>
          </w:rPr>
          <w:t>Technical Communications</w:t>
        </w:r>
      </w:hyperlink>
      <w:r w:rsidR="0033081D">
        <w:t xml:space="preserve"> </w:t>
      </w:r>
    </w:p>
    <w:p w:rsidR="0033081D" w:rsidRPr="000D5C4D" w:rsidRDefault="0033081D" w:rsidP="0033081D">
      <w:pPr>
        <w:ind w:left="720"/>
      </w:pPr>
      <w:r>
        <w:t xml:space="preserve">Technical </w:t>
      </w:r>
      <w:r w:rsidRPr="000D5C4D">
        <w:t>Communications: Oral Proposal Presentations</w:t>
      </w:r>
      <w:r>
        <w:br/>
      </w:r>
      <w:hyperlink r:id="rId28" w:history="1">
        <w:r w:rsidRPr="000D5C4D">
          <w:rPr>
            <w:rStyle w:val="Hyperlink"/>
            <w:rFonts w:eastAsiaTheme="majorEastAsia"/>
          </w:rPr>
          <w:t>Lecture Notes</w:t>
        </w:r>
      </w:hyperlink>
      <w:r>
        <w:t xml:space="preserve">  |  </w:t>
      </w:r>
      <w:hyperlink r:id="rId29" w:history="1">
        <w:r w:rsidRPr="000D5C4D">
          <w:rPr>
            <w:rStyle w:val="Hyperlink"/>
            <w:rFonts w:eastAsiaTheme="majorEastAsia"/>
          </w:rPr>
          <w:t>Tech Writing Pointers</w:t>
        </w:r>
      </w:hyperlink>
      <w:r w:rsidRPr="000D5C4D">
        <w:rPr>
          <w:rStyle w:val="Hyperlink"/>
          <w:rFonts w:eastAsiaTheme="majorEastAsia"/>
        </w:rPr>
        <w:t xml:space="preserve"> </w:t>
      </w:r>
    </w:p>
    <w:p w:rsidR="0033081D" w:rsidRPr="00BC5E9B" w:rsidRDefault="0033081D" w:rsidP="0033081D">
      <w:pPr>
        <w:pStyle w:val="Heading3"/>
        <w:ind w:firstLine="720"/>
        <w:rPr>
          <w:rStyle w:val="Hyperlink"/>
          <w:rFonts w:asciiTheme="minorHAnsi" w:hAnsiTheme="minorHAnsi"/>
          <w:color w:val="auto"/>
          <w:u w:val="none"/>
        </w:rPr>
      </w:pPr>
      <w:r w:rsidRPr="00BC5E9B">
        <w:rPr>
          <w:rStyle w:val="Hyperlink"/>
          <w:rFonts w:asciiTheme="minorHAnsi" w:hAnsiTheme="minorHAnsi"/>
          <w:color w:val="auto"/>
          <w:u w:val="none"/>
        </w:rPr>
        <w:t xml:space="preserve">Working on </w:t>
      </w:r>
      <w:r w:rsidRPr="00BC5E9B">
        <w:rPr>
          <w:rFonts w:asciiTheme="minorHAnsi" w:hAnsiTheme="minorHAnsi"/>
          <w:color w:val="auto"/>
        </w:rPr>
        <w:t>T</w:t>
      </w:r>
      <w:r w:rsidRPr="00BC5E9B">
        <w:rPr>
          <w:rFonts w:asciiTheme="minorHAnsi" w:hAnsiTheme="minorHAnsi"/>
          <w:bCs/>
          <w:color w:val="auto"/>
        </w:rPr>
        <w:t xml:space="preserve">eams </w:t>
      </w:r>
    </w:p>
    <w:p w:rsidR="0033081D" w:rsidRDefault="00CA4915" w:rsidP="0033081D">
      <w:pPr>
        <w:ind w:firstLine="720"/>
        <w:rPr>
          <w:rStyle w:val="Hyperlink"/>
          <w:rFonts w:eastAsiaTheme="majorEastAsia"/>
          <w:bCs/>
        </w:rPr>
      </w:pPr>
      <w:hyperlink r:id="rId30" w:history="1">
        <w:r w:rsidR="0033081D" w:rsidRPr="00BC5E9B">
          <w:rPr>
            <w:rStyle w:val="Hyperlink"/>
            <w:rFonts w:eastAsiaTheme="majorEastAsia"/>
          </w:rPr>
          <w:t>Lecture Notes</w:t>
        </w:r>
      </w:hyperlink>
      <w:r w:rsidR="0033081D" w:rsidRPr="00BC5E9B">
        <w:t xml:space="preserve">  | </w:t>
      </w:r>
      <w:hyperlink r:id="rId31" w:history="1">
        <w:r w:rsidR="0033081D" w:rsidRPr="00BC5E9B">
          <w:rPr>
            <w:rStyle w:val="Hyperlink"/>
            <w:rFonts w:eastAsiaTheme="majorEastAsia"/>
            <w:bCs/>
          </w:rPr>
          <w:t>Lecture Overheads</w:t>
        </w:r>
      </w:hyperlink>
      <w:r w:rsidR="0033081D">
        <w:rPr>
          <w:rStyle w:val="Hyperlink"/>
          <w:rFonts w:eastAsiaTheme="majorEastAsia"/>
          <w:bCs/>
        </w:rPr>
        <w:t xml:space="preserve"> </w:t>
      </w:r>
    </w:p>
    <w:p w:rsidR="0033081D" w:rsidRPr="00650CE8" w:rsidRDefault="0033081D" w:rsidP="0033081D">
      <w:pPr>
        <w:ind w:firstLine="720"/>
        <w:rPr>
          <w:rStyle w:val="Hyperlink"/>
          <w:rFonts w:eastAsiaTheme="majorEastAsia"/>
          <w:bCs/>
          <w:color w:val="000000" w:themeColor="text1"/>
          <w:u w:val="none"/>
        </w:rPr>
      </w:pPr>
      <w:r>
        <w:rPr>
          <w:rStyle w:val="Hyperlink"/>
          <w:rFonts w:eastAsiaTheme="majorEastAsia"/>
          <w:bCs/>
          <w:color w:val="000000" w:themeColor="text1"/>
          <w:u w:val="none"/>
        </w:rPr>
        <w:t>Extra Notes</w:t>
      </w:r>
      <w:r w:rsidRPr="00650CE8">
        <w:rPr>
          <w:rStyle w:val="Hyperlink"/>
          <w:rFonts w:eastAsiaTheme="majorEastAsia"/>
          <w:bCs/>
          <w:color w:val="000000" w:themeColor="text1"/>
          <w:u w:val="none"/>
        </w:rPr>
        <w:t xml:space="preserve"> </w:t>
      </w:r>
    </w:p>
    <w:p w:rsidR="0033081D" w:rsidRPr="00650CE8" w:rsidRDefault="0033081D" w:rsidP="0033081D">
      <w:pPr>
        <w:rPr>
          <w:rStyle w:val="Hyperlink"/>
          <w:rFonts w:eastAsiaTheme="majorEastAsia"/>
          <w:bCs/>
          <w:color w:val="000000" w:themeColor="text1"/>
          <w:u w:val="none"/>
        </w:rPr>
      </w:pPr>
      <w:r>
        <w:rPr>
          <w:rStyle w:val="Hyperlink"/>
          <w:rFonts w:eastAsiaTheme="majorEastAsia"/>
          <w:bCs/>
          <w:color w:val="000000" w:themeColor="text1"/>
          <w:u w:val="none"/>
        </w:rPr>
        <w:tab/>
      </w:r>
      <w:hyperlink r:id="rId32" w:history="1">
        <w:r w:rsidRPr="00650CE8">
          <w:rPr>
            <w:rStyle w:val="Hyperlink"/>
            <w:rFonts w:eastAsiaTheme="majorEastAsia"/>
            <w:bCs/>
          </w:rPr>
          <w:t>Technical Communications</w:t>
        </w:r>
      </w:hyperlink>
      <w:r>
        <w:rPr>
          <w:rStyle w:val="Hyperlink"/>
          <w:rFonts w:eastAsiaTheme="majorEastAsia"/>
          <w:bCs/>
          <w:color w:val="000000" w:themeColor="text1"/>
          <w:u w:val="none"/>
        </w:rPr>
        <w:t xml:space="preserve"> | </w:t>
      </w:r>
      <w:hyperlink r:id="rId33" w:history="1">
        <w:r w:rsidRPr="00650CE8">
          <w:rPr>
            <w:rStyle w:val="Hyperlink"/>
            <w:rFonts w:eastAsiaTheme="majorEastAsia"/>
            <w:bCs/>
          </w:rPr>
          <w:t>Team-Based Design</w:t>
        </w:r>
      </w:hyperlink>
    </w:p>
    <w:p w:rsidR="0033081D" w:rsidRDefault="0033081D" w:rsidP="00E93DDC">
      <w:pPr>
        <w:ind w:firstLine="720"/>
      </w:pPr>
    </w:p>
    <w:p w:rsidR="00E93DDC" w:rsidRPr="007B6161" w:rsidRDefault="00BC5E9B" w:rsidP="00E93DDC">
      <w:pPr>
        <w:ind w:firstLine="720"/>
        <w:rPr>
          <w:rStyle w:val="Hyperlink"/>
          <w:color w:val="000000" w:themeColor="text1"/>
          <w:u w:val="none"/>
        </w:rPr>
      </w:pPr>
      <w:r>
        <w:t>Sep 2</w:t>
      </w:r>
      <w:r w:rsidR="0033081D">
        <w:t>8</w:t>
      </w:r>
      <w:r>
        <w:t xml:space="preserve"> </w:t>
      </w:r>
      <w:r w:rsidR="00E93DDC">
        <w:t>- Engineering Design Review (10:10-11:10) 10 min per team Teams 1-6</w:t>
      </w:r>
    </w:p>
    <w:p w:rsidR="00E93DDC" w:rsidRPr="00C613CB" w:rsidRDefault="00E93DDC" w:rsidP="00E93DDC">
      <w:pPr>
        <w:ind w:left="720"/>
        <w:rPr>
          <w:b/>
        </w:rPr>
      </w:pPr>
      <w:r>
        <w:rPr>
          <w:b/>
        </w:rPr>
        <w:t>(</w:t>
      </w:r>
      <w:r w:rsidRPr="00E93DDC">
        <w:rPr>
          <w:b/>
          <w:highlight w:val="darkMagenta"/>
        </w:rPr>
        <w:t>Albrecht</w:t>
      </w:r>
      <w:r>
        <w:rPr>
          <w:b/>
        </w:rPr>
        <w:t>)</w:t>
      </w:r>
    </w:p>
    <w:p w:rsidR="00E93DDC" w:rsidRPr="00C613CB" w:rsidRDefault="00E93DDC" w:rsidP="00E93DDC">
      <w:pPr>
        <w:pStyle w:val="Subtitle"/>
        <w:ind w:left="720" w:firstLine="720"/>
        <w:rPr>
          <w:b w:val="0"/>
        </w:rPr>
      </w:pPr>
    </w:p>
    <w:p w:rsidR="004227BC" w:rsidRPr="000D5C4D" w:rsidRDefault="00BC5E9B" w:rsidP="004227BC">
      <w:pPr>
        <w:ind w:left="720"/>
      </w:pPr>
      <w:r>
        <w:t xml:space="preserve">Sep </w:t>
      </w:r>
      <w:r w:rsidR="0033081D">
        <w:t>30</w:t>
      </w:r>
      <w:r>
        <w:t xml:space="preserve"> –</w:t>
      </w:r>
      <w:r w:rsidR="00445839">
        <w:t xml:space="preserve"> Engineering Design Review (10:10-11:10) 10 min per team Teams </w:t>
      </w:r>
      <w:r w:rsidR="00E93DDC">
        <w:t>7-12</w:t>
      </w:r>
    </w:p>
    <w:p w:rsidR="00E93DDC" w:rsidRPr="00C613CB" w:rsidRDefault="00E93DDC" w:rsidP="00E93DDC">
      <w:pPr>
        <w:ind w:left="720"/>
        <w:rPr>
          <w:b/>
        </w:rPr>
      </w:pPr>
      <w:r>
        <w:rPr>
          <w:b/>
        </w:rPr>
        <w:t>(</w:t>
      </w:r>
      <w:r w:rsidRPr="00E93DDC">
        <w:rPr>
          <w:b/>
          <w:highlight w:val="darkMagenta"/>
        </w:rPr>
        <w:t>Albrecht</w:t>
      </w:r>
      <w:r>
        <w:rPr>
          <w:b/>
        </w:rPr>
        <w:t>)</w:t>
      </w:r>
    </w:p>
    <w:p w:rsidR="00BC5E9B" w:rsidRDefault="00BC5E9B" w:rsidP="00BC5E9B">
      <w:pPr>
        <w:ind w:left="720"/>
      </w:pPr>
    </w:p>
    <w:p w:rsidR="00E93DDC" w:rsidRDefault="00E93DDC" w:rsidP="0033081D">
      <w:pPr>
        <w:ind w:left="720"/>
        <w:rPr>
          <w:rStyle w:val="Hyperlink"/>
          <w:rFonts w:eastAsiaTheme="majorEastAsia"/>
          <w:b/>
        </w:rPr>
      </w:pPr>
    </w:p>
    <w:p w:rsidR="00BC5E9B" w:rsidRPr="00672B00" w:rsidRDefault="00BC5E9B" w:rsidP="00BC5E9B">
      <w:pPr>
        <w:pStyle w:val="Heading2"/>
        <w:rPr>
          <w:b/>
        </w:rPr>
      </w:pPr>
      <w:r>
        <w:lastRenderedPageBreak/>
        <w:t>Week 6:</w:t>
      </w:r>
      <w:r w:rsidR="00672B00">
        <w:t xml:space="preserve">  </w:t>
      </w:r>
      <w:r w:rsidR="00672B00" w:rsidRPr="00672B00">
        <w:rPr>
          <w:b/>
          <w:color w:val="auto"/>
        </w:rPr>
        <w:t xml:space="preserve">First draft of </w:t>
      </w:r>
      <w:r w:rsidR="00672B00" w:rsidRPr="00672B00">
        <w:rPr>
          <w:b/>
          <w:bCs/>
          <w:iCs/>
          <w:color w:val="auto"/>
        </w:rPr>
        <w:t xml:space="preserve">Design Day Program Booklet due </w:t>
      </w:r>
      <w:r w:rsidR="00672B00">
        <w:rPr>
          <w:b/>
          <w:bCs/>
          <w:iCs/>
          <w:color w:val="auto"/>
        </w:rPr>
        <w:t>on Oct 7</w:t>
      </w:r>
      <w:r w:rsidR="00672B00" w:rsidRPr="00672B00">
        <w:rPr>
          <w:b/>
          <w:bCs/>
          <w:iCs/>
          <w:color w:val="auto"/>
          <w:vertAlign w:val="superscript"/>
        </w:rPr>
        <w:t>th</w:t>
      </w:r>
      <w:r w:rsidR="00672B00">
        <w:rPr>
          <w:b/>
          <w:bCs/>
          <w:iCs/>
          <w:color w:val="auto"/>
        </w:rPr>
        <w:t xml:space="preserve"> in class </w:t>
      </w:r>
      <w:r w:rsidR="00672B00" w:rsidRPr="00672B00">
        <w:rPr>
          <w:b/>
          <w:bCs/>
          <w:iCs/>
          <w:color w:val="auto"/>
        </w:rPr>
        <w:t>to Profs Albrecht and Udpa</w:t>
      </w:r>
    </w:p>
    <w:p w:rsidR="00BC5E9B" w:rsidRPr="000F2E1F" w:rsidRDefault="00BC5E9B" w:rsidP="00BC5E9B">
      <w:pPr>
        <w:pStyle w:val="Heading3"/>
        <w:numPr>
          <w:ilvl w:val="0"/>
          <w:numId w:val="2"/>
        </w:numPr>
        <w:rPr>
          <w:rFonts w:asciiTheme="minorHAnsi" w:hAnsiTheme="minorHAnsi"/>
          <w:b/>
          <w:iCs/>
          <w:color w:val="auto"/>
        </w:rPr>
      </w:pPr>
      <w:r w:rsidRPr="000F2E1F">
        <w:rPr>
          <w:rFonts w:asciiTheme="minorHAnsi" w:hAnsiTheme="minorHAnsi"/>
          <w:b/>
          <w:iCs/>
          <w:color w:val="auto"/>
        </w:rPr>
        <w:t xml:space="preserve">FAST diagram due by email to Mr. </w:t>
      </w:r>
      <w:proofErr w:type="spellStart"/>
      <w:r w:rsidRPr="000F2E1F">
        <w:rPr>
          <w:rFonts w:asciiTheme="minorHAnsi" w:hAnsiTheme="minorHAnsi"/>
          <w:b/>
          <w:iCs/>
          <w:color w:val="auto"/>
        </w:rPr>
        <w:t>Motter</w:t>
      </w:r>
      <w:proofErr w:type="spellEnd"/>
      <w:r w:rsidRPr="000F2E1F">
        <w:rPr>
          <w:rFonts w:asciiTheme="minorHAnsi" w:hAnsiTheme="minorHAnsi"/>
          <w:b/>
          <w:iCs/>
          <w:color w:val="auto"/>
        </w:rPr>
        <w:t xml:space="preserve"> (exact date TBA by Mr. </w:t>
      </w:r>
      <w:proofErr w:type="spellStart"/>
      <w:r w:rsidRPr="000F2E1F">
        <w:rPr>
          <w:rFonts w:asciiTheme="minorHAnsi" w:hAnsiTheme="minorHAnsi"/>
          <w:b/>
          <w:iCs/>
          <w:color w:val="auto"/>
        </w:rPr>
        <w:t>Motter</w:t>
      </w:r>
      <w:proofErr w:type="spellEnd"/>
      <w:r w:rsidRPr="000F2E1F">
        <w:rPr>
          <w:rFonts w:asciiTheme="minorHAnsi" w:hAnsiTheme="minorHAnsi"/>
          <w:b/>
          <w:iCs/>
          <w:color w:val="auto"/>
        </w:rPr>
        <w:t>).</w:t>
      </w:r>
    </w:p>
    <w:p w:rsidR="00E93DDC" w:rsidRDefault="00E93DDC" w:rsidP="00BC5E9B">
      <w:pPr>
        <w:ind w:firstLine="720"/>
      </w:pPr>
    </w:p>
    <w:p w:rsidR="00BC5E9B" w:rsidRPr="00BC5E9B" w:rsidRDefault="00BC5E9B" w:rsidP="00BC5E9B">
      <w:pPr>
        <w:ind w:firstLine="720"/>
      </w:pPr>
      <w:r>
        <w:t>Oct</w:t>
      </w:r>
      <w:r w:rsidRPr="00BC5E9B">
        <w:t xml:space="preserve"> </w:t>
      </w:r>
      <w:r w:rsidR="00445839">
        <w:t>3</w:t>
      </w:r>
      <w:r w:rsidRPr="00BC5E9B">
        <w:t xml:space="preserve"> </w:t>
      </w:r>
      <w:r>
        <w:t>–</w:t>
      </w:r>
      <w:r w:rsidR="00F51073">
        <w:t xml:space="preserve"> Team - </w:t>
      </w:r>
      <w:r w:rsidRPr="00BC5E9B">
        <w:t>Proposal Presentations: Teams 1, and 2</w:t>
      </w:r>
    </w:p>
    <w:p w:rsidR="00BC5E9B" w:rsidRPr="00BC5E9B" w:rsidRDefault="00BC5E9B" w:rsidP="00BC5E9B">
      <w:r w:rsidRPr="00BC5E9B">
        <w:t> </w:t>
      </w:r>
    </w:p>
    <w:p w:rsidR="00BC5E9B" w:rsidRPr="00BC5E9B" w:rsidRDefault="00BC5E9B" w:rsidP="00BC5E9B">
      <w:pPr>
        <w:ind w:firstLine="720"/>
      </w:pPr>
      <w:r>
        <w:t>Oct</w:t>
      </w:r>
      <w:r w:rsidRPr="00BC5E9B">
        <w:t xml:space="preserve"> </w:t>
      </w:r>
      <w:r w:rsidR="00445839">
        <w:t>5</w:t>
      </w:r>
      <w:r>
        <w:t xml:space="preserve"> –</w:t>
      </w:r>
      <w:r w:rsidR="00F51073">
        <w:t xml:space="preserve"> Team -</w:t>
      </w:r>
      <w:r>
        <w:t xml:space="preserve"> Proposal Presentations: Teams </w:t>
      </w:r>
      <w:r w:rsidRPr="00BC5E9B">
        <w:t>3 and 4</w:t>
      </w:r>
    </w:p>
    <w:p w:rsidR="00BC5E9B" w:rsidRPr="00BC5E9B" w:rsidRDefault="00BC5E9B" w:rsidP="00BC5E9B">
      <w:pPr>
        <w:ind w:firstLine="720"/>
      </w:pPr>
    </w:p>
    <w:p w:rsidR="00BC5E9B" w:rsidRPr="00BC5E9B" w:rsidRDefault="00BC5E9B" w:rsidP="00BC5E9B">
      <w:pPr>
        <w:ind w:firstLine="720"/>
      </w:pPr>
      <w:r>
        <w:t>Oct</w:t>
      </w:r>
      <w:r w:rsidRPr="00BC5E9B">
        <w:t xml:space="preserve"> </w:t>
      </w:r>
      <w:r w:rsidR="00445839">
        <w:t>7</w:t>
      </w:r>
      <w:r>
        <w:t xml:space="preserve"> –</w:t>
      </w:r>
      <w:r w:rsidR="00F51073">
        <w:t xml:space="preserve"> Team -</w:t>
      </w:r>
      <w:r w:rsidRPr="00BC5E9B">
        <w:t xml:space="preserve"> Proposal Presentations: Teams 5 and 6</w:t>
      </w:r>
    </w:p>
    <w:p w:rsidR="00BC5E9B" w:rsidRDefault="00BC5E9B" w:rsidP="00BC5E9B">
      <w:pPr>
        <w:ind w:left="720"/>
      </w:pPr>
    </w:p>
    <w:p w:rsidR="00BC5E9B" w:rsidRDefault="00BC5E9B" w:rsidP="00BC5E9B">
      <w:pPr>
        <w:pStyle w:val="Heading2"/>
      </w:pPr>
      <w:r>
        <w:t>Week 7:</w:t>
      </w:r>
      <w:r w:rsidR="00E93DDC">
        <w:t xml:space="preserve"> </w:t>
      </w:r>
    </w:p>
    <w:p w:rsidR="00E93DDC" w:rsidRPr="000F2E1F" w:rsidRDefault="00E93DDC" w:rsidP="00E93DDC">
      <w:pPr>
        <w:pStyle w:val="Heading3"/>
        <w:numPr>
          <w:ilvl w:val="0"/>
          <w:numId w:val="2"/>
        </w:numPr>
        <w:rPr>
          <w:rFonts w:asciiTheme="minorHAnsi" w:hAnsiTheme="minorHAnsi"/>
          <w:b/>
          <w:iCs/>
          <w:color w:val="auto"/>
        </w:rPr>
      </w:pPr>
      <w:r w:rsidRPr="000F2E1F">
        <w:rPr>
          <w:rFonts w:asciiTheme="minorHAnsi" w:hAnsiTheme="minorHAnsi"/>
          <w:b/>
          <w:iCs/>
          <w:color w:val="auto"/>
        </w:rPr>
        <w:t>Final proposals due to facilitator, sponsor &amp; Profs. Albrecht and Udpa, Friday, Oct. 14 at 5:00; submit electronically.</w:t>
      </w:r>
    </w:p>
    <w:p w:rsidR="00E93DDC" w:rsidRPr="00BC5E9B" w:rsidRDefault="00E93DDC" w:rsidP="00E93DDC"/>
    <w:p w:rsidR="00BC5E9B" w:rsidRPr="00BC5E9B" w:rsidRDefault="00BC5E9B" w:rsidP="00BC5E9B">
      <w:pPr>
        <w:ind w:firstLine="720"/>
      </w:pPr>
      <w:r w:rsidRPr="00BC5E9B">
        <w:t>Oct 1</w:t>
      </w:r>
      <w:r w:rsidR="00432FF9">
        <w:t>0</w:t>
      </w:r>
      <w:r>
        <w:t xml:space="preserve"> –</w:t>
      </w:r>
      <w:r w:rsidR="00F51073">
        <w:t xml:space="preserve"> Team -</w:t>
      </w:r>
      <w:r w:rsidRPr="00BC5E9B">
        <w:t xml:space="preserve"> Proposal Presentation Teams 7 and 8</w:t>
      </w:r>
    </w:p>
    <w:p w:rsidR="00BC5E9B" w:rsidRPr="00BC5E9B" w:rsidRDefault="00BC5E9B" w:rsidP="00BC5E9B"/>
    <w:p w:rsidR="00BC5E9B" w:rsidRPr="00BC5E9B" w:rsidRDefault="00BC5E9B" w:rsidP="00BC5E9B">
      <w:pPr>
        <w:ind w:firstLine="720"/>
      </w:pPr>
      <w:r w:rsidRPr="00BC5E9B">
        <w:t>Oct 1</w:t>
      </w:r>
      <w:r w:rsidR="00432FF9">
        <w:t>2</w:t>
      </w:r>
      <w:r w:rsidRPr="00BC5E9B">
        <w:t xml:space="preserve"> </w:t>
      </w:r>
      <w:r>
        <w:t>–</w:t>
      </w:r>
      <w:r w:rsidR="00F51073">
        <w:t xml:space="preserve"> Team - </w:t>
      </w:r>
      <w:r w:rsidRPr="00BC5E9B">
        <w:t>Proposal Presentation Teams 9 and 10</w:t>
      </w:r>
    </w:p>
    <w:p w:rsidR="00BC5E9B" w:rsidRPr="00BC5E9B" w:rsidRDefault="00BC5E9B" w:rsidP="00BC5E9B"/>
    <w:p w:rsidR="00C83989" w:rsidRDefault="00BC5E9B" w:rsidP="00432FF9">
      <w:pPr>
        <w:ind w:left="720"/>
      </w:pPr>
      <w:r w:rsidRPr="00BC5E9B">
        <w:t>Oct 1</w:t>
      </w:r>
      <w:r w:rsidR="00432FF9">
        <w:t>4</w:t>
      </w:r>
      <w:r w:rsidRPr="00BC5E9B">
        <w:t xml:space="preserve"> – </w:t>
      </w:r>
      <w:r w:rsidR="00F51073">
        <w:t>Team -</w:t>
      </w:r>
      <w:r w:rsidR="00432FF9" w:rsidRPr="00BC5E9B">
        <w:t xml:space="preserve"> Proposal Presentation Teams </w:t>
      </w:r>
      <w:r w:rsidR="00B65D82">
        <w:t>11</w:t>
      </w:r>
      <w:r w:rsidR="00432FF9" w:rsidRPr="00BC5E9B">
        <w:t xml:space="preserve"> and 1</w:t>
      </w:r>
      <w:r w:rsidR="00B65D82">
        <w:t>2</w:t>
      </w:r>
    </w:p>
    <w:p w:rsidR="00FC10F9" w:rsidRDefault="00FC10F9" w:rsidP="00BC5E9B">
      <w:pPr>
        <w:ind w:left="720"/>
      </w:pPr>
    </w:p>
    <w:p w:rsidR="00FC10F9" w:rsidRDefault="00FC10F9" w:rsidP="00FC10F9">
      <w:pPr>
        <w:pStyle w:val="Heading2"/>
        <w:rPr>
          <w:rFonts w:eastAsia="Times New Roman"/>
        </w:rPr>
      </w:pPr>
      <w:r>
        <w:rPr>
          <w:rFonts w:eastAsia="Times New Roman"/>
        </w:rPr>
        <w:t xml:space="preserve">Week8: </w:t>
      </w:r>
    </w:p>
    <w:p w:rsidR="00FC10F9" w:rsidRPr="000D5C4D" w:rsidRDefault="00FC10F9" w:rsidP="00FC10F9">
      <w:pPr>
        <w:ind w:left="720"/>
      </w:pPr>
      <w:r w:rsidRPr="000D5C4D">
        <w:t>Oct 1</w:t>
      </w:r>
      <w:r w:rsidR="00C040DE">
        <w:t>7</w:t>
      </w:r>
      <w:r w:rsidRPr="000D5C4D">
        <w:t xml:space="preserve"> – Demo I (Sign-up sheet will be posted on the Lab door for Demo schedule)</w:t>
      </w:r>
    </w:p>
    <w:p w:rsidR="00FC10F9" w:rsidRPr="000D5C4D" w:rsidRDefault="00FC10F9" w:rsidP="00FC10F9">
      <w:pPr>
        <w:ind w:left="720"/>
      </w:pPr>
      <w:r w:rsidRPr="000D5C4D">
        <w:t xml:space="preserve">Oct </w:t>
      </w:r>
      <w:r w:rsidR="00C040DE">
        <w:t>19</w:t>
      </w:r>
      <w:r w:rsidRPr="000D5C4D">
        <w:t xml:space="preserve"> - Demo I (Sign-up sheet will be posted on the Lab door for Demo schedule)</w:t>
      </w:r>
    </w:p>
    <w:p w:rsidR="00FC10F9" w:rsidRPr="000D5C4D" w:rsidRDefault="00FC10F9" w:rsidP="00FC10F9">
      <w:r>
        <w:tab/>
      </w:r>
    </w:p>
    <w:p w:rsidR="00771399" w:rsidRPr="000D5C4D" w:rsidRDefault="00FC10F9" w:rsidP="00771399">
      <w:pPr>
        <w:ind w:left="720"/>
        <w:rPr>
          <w:rStyle w:val="Hyperlink"/>
          <w:rFonts w:eastAsiaTheme="majorEastAsia"/>
        </w:rPr>
      </w:pPr>
      <w:r w:rsidRPr="00414D2D">
        <w:t xml:space="preserve">Oct. </w:t>
      </w:r>
      <w:r w:rsidRPr="00414D2D">
        <w:rPr>
          <w:b/>
          <w:bCs/>
        </w:rPr>
        <w:t>2</w:t>
      </w:r>
      <w:r w:rsidR="00C040DE" w:rsidRPr="00414D2D">
        <w:rPr>
          <w:b/>
          <w:bCs/>
        </w:rPr>
        <w:t>1</w:t>
      </w:r>
      <w:r w:rsidRPr="00414D2D">
        <w:t xml:space="preserve"> --</w:t>
      </w:r>
      <w:r w:rsidR="00771399" w:rsidRPr="00414D2D">
        <w:t xml:space="preserve"> Guest lecture:</w:t>
      </w:r>
      <w:r w:rsidR="00771399" w:rsidRPr="00414D2D">
        <w:rPr>
          <w:i/>
        </w:rPr>
        <w:t xml:space="preserve"> </w:t>
      </w:r>
      <w:r w:rsidR="00771399" w:rsidRPr="00414D2D">
        <w:t xml:space="preserve">Assistive Technology -- Stephen </w:t>
      </w:r>
      <w:proofErr w:type="spellStart"/>
      <w:r w:rsidR="00771399" w:rsidRPr="00414D2D">
        <w:t>Blosser</w:t>
      </w:r>
      <w:proofErr w:type="spellEnd"/>
      <w:r w:rsidR="00771399" w:rsidRPr="00414D2D">
        <w:t>, MSU RCPD</w:t>
      </w:r>
      <w:r w:rsidRPr="00414D2D">
        <w:t xml:space="preserve"> </w:t>
      </w:r>
    </w:p>
    <w:p w:rsidR="00FC10F9" w:rsidRPr="000D5C4D" w:rsidRDefault="00FC10F9" w:rsidP="00FC10F9">
      <w:pPr>
        <w:ind w:firstLine="720"/>
        <w:rPr>
          <w:rStyle w:val="Hyperlink"/>
          <w:rFonts w:eastAsiaTheme="majorEastAsia"/>
        </w:rPr>
      </w:pPr>
    </w:p>
    <w:p w:rsidR="00BC5E9B" w:rsidRDefault="00FC10F9" w:rsidP="00FC10F9">
      <w:pPr>
        <w:pStyle w:val="Heading2"/>
      </w:pPr>
      <w:r>
        <w:t>Week 9:</w:t>
      </w:r>
    </w:p>
    <w:p w:rsidR="00FC10F9" w:rsidRPr="000F2E1F" w:rsidRDefault="00FC10F9" w:rsidP="00FC10F9">
      <w:pPr>
        <w:pStyle w:val="NormalWeb"/>
        <w:numPr>
          <w:ilvl w:val="0"/>
          <w:numId w:val="2"/>
        </w:numPr>
        <w:spacing w:before="0" w:beforeAutospacing="0" w:after="0" w:afterAutospacing="0"/>
        <w:rPr>
          <w:rFonts w:asciiTheme="minorHAnsi" w:hAnsiTheme="minorHAnsi"/>
          <w:b/>
        </w:rPr>
      </w:pPr>
      <w:r w:rsidRPr="000F2E1F">
        <w:rPr>
          <w:rFonts w:asciiTheme="minorHAnsi" w:hAnsiTheme="minorHAnsi"/>
          <w:b/>
          <w:bCs/>
          <w:iCs/>
        </w:rPr>
        <w:t>Photocopy of Engineering Notebook (up to date) due to facilitator at weekly meeting</w:t>
      </w:r>
    </w:p>
    <w:p w:rsidR="00FC10F9" w:rsidRPr="00FC10F9" w:rsidRDefault="00FC10F9" w:rsidP="00FC10F9">
      <w:pPr>
        <w:pStyle w:val="NormalWeb"/>
        <w:spacing w:before="0" w:beforeAutospacing="0" w:after="0" w:afterAutospacing="0"/>
        <w:ind w:left="720"/>
        <w:rPr>
          <w:rFonts w:asciiTheme="minorHAnsi" w:hAnsiTheme="minorHAnsi"/>
        </w:rPr>
      </w:pPr>
    </w:p>
    <w:p w:rsidR="00432FF9" w:rsidRDefault="00FC10F9" w:rsidP="00432FF9">
      <w:pPr>
        <w:ind w:left="720"/>
      </w:pPr>
      <w:r>
        <w:t>Oct</w:t>
      </w:r>
      <w:r w:rsidRPr="000D5C4D">
        <w:t xml:space="preserve"> 2</w:t>
      </w:r>
      <w:r w:rsidR="00C040DE">
        <w:t>4</w:t>
      </w:r>
      <w:r>
        <w:t xml:space="preserve"> –</w:t>
      </w:r>
      <w:r w:rsidRPr="000D5C4D">
        <w:t xml:space="preserve"> </w:t>
      </w:r>
      <w:r w:rsidR="00EC2F91">
        <w:t xml:space="preserve">Design Issues and </w:t>
      </w:r>
      <w:r w:rsidR="00432FF9" w:rsidRPr="00BC5E9B">
        <w:t>S</w:t>
      </w:r>
      <w:r w:rsidR="007A7818">
        <w:t xml:space="preserve">tandards </w:t>
      </w:r>
      <w:r w:rsidR="00432FF9" w:rsidRPr="00BC5E9B">
        <w:t>(</w:t>
      </w:r>
      <w:r w:rsidR="00432FF9" w:rsidRPr="00F52F90">
        <w:rPr>
          <w:highlight w:val="cyan"/>
          <w:shd w:val="clear" w:color="auto" w:fill="C5E0B3" w:themeFill="accent6" w:themeFillTint="66"/>
        </w:rPr>
        <w:t>L. Udpa</w:t>
      </w:r>
      <w:r w:rsidR="00432FF9" w:rsidRPr="00BC5E9B">
        <w:t>)</w:t>
      </w:r>
    </w:p>
    <w:p w:rsidR="00432FF9" w:rsidRDefault="00CA4915" w:rsidP="00432FF9">
      <w:pPr>
        <w:ind w:firstLine="720"/>
        <w:rPr>
          <w:rStyle w:val="Hyperlink"/>
        </w:rPr>
      </w:pPr>
      <w:hyperlink r:id="rId34" w:history="1">
        <w:r w:rsidR="00432FF9" w:rsidRPr="00C83989">
          <w:rPr>
            <w:rStyle w:val="Hyperlink"/>
          </w:rPr>
          <w:t>Standards</w:t>
        </w:r>
      </w:hyperlink>
      <w:r w:rsidR="00432FF9">
        <w:t xml:space="preserve"> |  </w:t>
      </w:r>
    </w:p>
    <w:p w:rsidR="00FC10F9" w:rsidRPr="000D5C4D" w:rsidRDefault="00FC10F9" w:rsidP="00FC10F9"/>
    <w:p w:rsidR="00FC10F9" w:rsidRPr="000F2E1F" w:rsidRDefault="00FC10F9" w:rsidP="00FC10F9">
      <w:pPr>
        <w:ind w:firstLine="720"/>
      </w:pPr>
      <w:r w:rsidRPr="000F2E1F">
        <w:t>Oct. 2</w:t>
      </w:r>
      <w:r w:rsidR="00C040DE" w:rsidRPr="000F2E1F">
        <w:t>6</w:t>
      </w:r>
      <w:r w:rsidRPr="000F2E1F">
        <w:t xml:space="preserve">– </w:t>
      </w:r>
      <w:r w:rsidR="001C6E59">
        <w:t>TBD</w:t>
      </w:r>
    </w:p>
    <w:p w:rsidR="00771399" w:rsidRDefault="00771399" w:rsidP="00771399">
      <w:pPr>
        <w:ind w:left="720"/>
      </w:pPr>
    </w:p>
    <w:p w:rsidR="00771399" w:rsidRPr="00771399" w:rsidRDefault="00FC10F9" w:rsidP="00771399">
      <w:pPr>
        <w:ind w:left="720"/>
      </w:pPr>
      <w:r w:rsidRPr="00771399">
        <w:t xml:space="preserve">Oct. </w:t>
      </w:r>
      <w:r w:rsidR="00C040DE" w:rsidRPr="00771399">
        <w:t>28</w:t>
      </w:r>
      <w:r w:rsidRPr="00771399">
        <w:t xml:space="preserve"> ---</w:t>
      </w:r>
      <w:r w:rsidR="00771399" w:rsidRPr="00771399">
        <w:t xml:space="preserve"> Guest Lecturer:  Intellectual Property, Mr. Steven Noll, patent attorney (Schiff Hardin, Chicago).</w:t>
      </w:r>
    </w:p>
    <w:p w:rsidR="00771399" w:rsidRPr="00F51073" w:rsidRDefault="00CA4915" w:rsidP="00771399">
      <w:pPr>
        <w:ind w:firstLine="720"/>
        <w:rPr>
          <w:highlight w:val="yellow"/>
        </w:rPr>
      </w:pPr>
      <w:hyperlink r:id="rId35" w:history="1">
        <w:r w:rsidR="00771399" w:rsidRPr="00771399">
          <w:rPr>
            <w:rStyle w:val="Hyperlink"/>
            <w:rFonts w:eastAsiaTheme="majorEastAsia"/>
          </w:rPr>
          <w:t>Example Patent used by Mr. Noll</w:t>
        </w:r>
      </w:hyperlink>
    </w:p>
    <w:p w:rsidR="00771399" w:rsidRDefault="00CA4915" w:rsidP="00771399">
      <w:pPr>
        <w:ind w:firstLine="720"/>
        <w:rPr>
          <w:rStyle w:val="Hyperlink"/>
          <w:rFonts w:eastAsiaTheme="majorEastAsia"/>
        </w:rPr>
      </w:pPr>
      <w:hyperlink r:id="rId36" w:history="1">
        <w:r w:rsidR="00771399" w:rsidRPr="00F52F90">
          <w:rPr>
            <w:rStyle w:val="Hyperlink"/>
            <w:rFonts w:eastAsiaTheme="majorEastAsia"/>
          </w:rPr>
          <w:t>Mr. Noll’s notes on IP</w:t>
        </w:r>
      </w:hyperlink>
    </w:p>
    <w:p w:rsidR="00FE7A4D" w:rsidRDefault="00FE7A4D" w:rsidP="00771399">
      <w:pPr>
        <w:ind w:firstLine="720"/>
        <w:rPr>
          <w:rStyle w:val="Hyperlink"/>
          <w:rFonts w:eastAsiaTheme="majorEastAsia"/>
        </w:rPr>
      </w:pPr>
    </w:p>
    <w:p w:rsidR="00FE7A4D" w:rsidRPr="00F52F90" w:rsidRDefault="00FE7A4D" w:rsidP="00771399">
      <w:pPr>
        <w:ind w:firstLine="720"/>
        <w:rPr>
          <w:rStyle w:val="Hyperlink"/>
          <w:rFonts w:eastAsiaTheme="majorEastAsia"/>
        </w:rPr>
      </w:pPr>
    </w:p>
    <w:p w:rsidR="00FC10F9" w:rsidRPr="000D5C4D" w:rsidRDefault="00FC10F9" w:rsidP="00771399">
      <w:pPr>
        <w:ind w:firstLine="720"/>
      </w:pPr>
      <w:r w:rsidRPr="00F51073">
        <w:rPr>
          <w:highlight w:val="yellow"/>
        </w:rPr>
        <w:t xml:space="preserve"> </w:t>
      </w:r>
    </w:p>
    <w:p w:rsidR="00FC10F9" w:rsidRDefault="00FC10F9" w:rsidP="00E606FB">
      <w:pPr>
        <w:pStyle w:val="Heading2"/>
      </w:pPr>
      <w:r>
        <w:t>Week 10:</w:t>
      </w:r>
    </w:p>
    <w:p w:rsidR="000069BC" w:rsidRPr="000069BC" w:rsidRDefault="000069BC" w:rsidP="000069BC">
      <w:pPr>
        <w:pStyle w:val="ListParagraph"/>
        <w:numPr>
          <w:ilvl w:val="0"/>
          <w:numId w:val="2"/>
        </w:numPr>
        <w:rPr>
          <w:b/>
        </w:rPr>
      </w:pPr>
      <w:r w:rsidRPr="000069BC">
        <w:rPr>
          <w:b/>
        </w:rPr>
        <w:t xml:space="preserve">Business canvas assignment (exact due date to be announced by Mr. </w:t>
      </w:r>
      <w:proofErr w:type="spellStart"/>
      <w:r w:rsidRPr="000069BC">
        <w:rPr>
          <w:b/>
        </w:rPr>
        <w:t>Motter</w:t>
      </w:r>
      <w:proofErr w:type="spellEnd"/>
      <w:r w:rsidRPr="000069BC">
        <w:rPr>
          <w:b/>
        </w:rPr>
        <w:t>)</w:t>
      </w:r>
    </w:p>
    <w:p w:rsidR="00FC10F9" w:rsidRDefault="00FC10F9" w:rsidP="00FC10F9"/>
    <w:p w:rsidR="00FC10F9" w:rsidRPr="00B15A8D" w:rsidRDefault="00C040DE" w:rsidP="00B15A8D">
      <w:pPr>
        <w:ind w:left="720"/>
        <w:rPr>
          <w:rStyle w:val="Hyperlink"/>
          <w:u w:val="none"/>
        </w:rPr>
      </w:pPr>
      <w:r w:rsidRPr="00B15A8D">
        <w:t>Oct 31</w:t>
      </w:r>
      <w:r w:rsidR="00FC10F9" w:rsidRPr="00B15A8D">
        <w:t xml:space="preserve"> - </w:t>
      </w:r>
      <w:r w:rsidR="001C6E59" w:rsidRPr="000F2E1F">
        <w:t xml:space="preserve">Guest Lecture </w:t>
      </w:r>
      <w:r w:rsidR="001C6E59" w:rsidRPr="000F2E1F">
        <w:rPr>
          <w:i/>
        </w:rPr>
        <w:t>“Energy and Transportation”</w:t>
      </w:r>
      <w:r w:rsidR="001C6E59" w:rsidRPr="000F2E1F">
        <w:t xml:space="preserve"> </w:t>
      </w:r>
      <w:proofErr w:type="spellStart"/>
      <w:r w:rsidR="001C6E59" w:rsidRPr="000F2E1F">
        <w:t>Linos</w:t>
      </w:r>
      <w:proofErr w:type="spellEnd"/>
      <w:r w:rsidR="001C6E59" w:rsidRPr="000F2E1F">
        <w:t xml:space="preserve"> </w:t>
      </w:r>
      <w:proofErr w:type="spellStart"/>
      <w:r w:rsidR="001C6E59" w:rsidRPr="000F2E1F">
        <w:t>Jacovides</w:t>
      </w:r>
      <w:proofErr w:type="spellEnd"/>
    </w:p>
    <w:p w:rsidR="00B15A8D" w:rsidRPr="00B15A8D" w:rsidRDefault="00B15A8D" w:rsidP="000069BC">
      <w:pPr>
        <w:ind w:left="720"/>
      </w:pPr>
    </w:p>
    <w:p w:rsidR="00B15A8D" w:rsidRPr="00B15A8D" w:rsidRDefault="00FC10F9" w:rsidP="00B15A8D">
      <w:pPr>
        <w:ind w:left="720"/>
        <w:rPr>
          <w:rStyle w:val="Strong"/>
          <w:b w:val="0"/>
        </w:rPr>
      </w:pPr>
      <w:r w:rsidRPr="00B15A8D">
        <w:t xml:space="preserve">Nov </w:t>
      </w:r>
      <w:r w:rsidR="00C040DE" w:rsidRPr="00B15A8D">
        <w:t>2</w:t>
      </w:r>
      <w:r w:rsidRPr="00B15A8D">
        <w:t xml:space="preserve"> – </w:t>
      </w:r>
      <w:r w:rsidR="00B15A8D" w:rsidRPr="00B15A8D">
        <w:rPr>
          <w:rStyle w:val="Strong"/>
          <w:b w:val="0"/>
        </w:rPr>
        <w:t xml:space="preserve">Guest Lecture:  Dr. Asif </w:t>
      </w:r>
      <w:proofErr w:type="spellStart"/>
      <w:r w:rsidR="00B15A8D" w:rsidRPr="00B15A8D">
        <w:rPr>
          <w:rStyle w:val="Strong"/>
          <w:b w:val="0"/>
        </w:rPr>
        <w:t>Naseem</w:t>
      </w:r>
      <w:proofErr w:type="spellEnd"/>
      <w:r w:rsidR="00B15A8D" w:rsidRPr="00B15A8D">
        <w:rPr>
          <w:rStyle w:val="Strong"/>
          <w:b w:val="0"/>
        </w:rPr>
        <w:t>, Vice President, Oracle. Thirty years in engineering; if I knew then what I know now!</w:t>
      </w:r>
    </w:p>
    <w:p w:rsidR="000069BC" w:rsidRPr="00B15A8D" w:rsidRDefault="000069BC" w:rsidP="000069BC">
      <w:pPr>
        <w:ind w:left="720"/>
      </w:pPr>
    </w:p>
    <w:p w:rsidR="00FC10F9" w:rsidRDefault="00C040DE" w:rsidP="00B15A8D">
      <w:pPr>
        <w:ind w:firstLine="720"/>
      </w:pPr>
      <w:r w:rsidRPr="00B15A8D">
        <w:t xml:space="preserve"> </w:t>
      </w:r>
      <w:r w:rsidR="00FC10F9" w:rsidRPr="00B15A8D">
        <w:t xml:space="preserve">Nov </w:t>
      </w:r>
      <w:r w:rsidRPr="00B15A8D">
        <w:t>4</w:t>
      </w:r>
      <w:r w:rsidR="00FC10F9" w:rsidRPr="00B15A8D">
        <w:t xml:space="preserve"> – </w:t>
      </w:r>
      <w:r w:rsidR="00B15A8D" w:rsidRPr="00B15A8D">
        <w:rPr>
          <w:rStyle w:val="Strong"/>
          <w:b w:val="0"/>
        </w:rPr>
        <w:t xml:space="preserve">Guest Lecture:  Dr. Asif </w:t>
      </w:r>
      <w:proofErr w:type="spellStart"/>
      <w:r w:rsidR="00B15A8D" w:rsidRPr="00B15A8D">
        <w:rPr>
          <w:rStyle w:val="Strong"/>
          <w:b w:val="0"/>
        </w:rPr>
        <w:t>Naseem</w:t>
      </w:r>
      <w:proofErr w:type="spellEnd"/>
      <w:r w:rsidR="00B15A8D" w:rsidRPr="00B15A8D">
        <w:rPr>
          <w:rStyle w:val="Strong"/>
          <w:b w:val="0"/>
        </w:rPr>
        <w:t>, Vice President, Oracle. Big Data</w:t>
      </w:r>
    </w:p>
    <w:p w:rsidR="00FC10F9" w:rsidRDefault="00FC10F9" w:rsidP="00FC10F9">
      <w:pPr>
        <w:ind w:left="720"/>
      </w:pPr>
    </w:p>
    <w:p w:rsidR="00FC10F9" w:rsidRDefault="00FC10F9" w:rsidP="00FC10F9">
      <w:pPr>
        <w:pStyle w:val="Heading2"/>
      </w:pPr>
      <w:r>
        <w:t>Week 11:</w:t>
      </w:r>
    </w:p>
    <w:p w:rsidR="00FC10F9" w:rsidRDefault="00FC10F9" w:rsidP="00FC10F9">
      <w:pPr>
        <w:ind w:left="720"/>
      </w:pPr>
    </w:p>
    <w:p w:rsidR="00FC10F9" w:rsidRPr="000D5C4D" w:rsidRDefault="00FC10F9" w:rsidP="00FC10F9">
      <w:pPr>
        <w:ind w:left="720"/>
      </w:pPr>
      <w:r>
        <w:t>Nov</w:t>
      </w:r>
      <w:r w:rsidRPr="000D5C4D">
        <w:t xml:space="preserve"> </w:t>
      </w:r>
      <w:r w:rsidR="00C040DE">
        <w:t>7</w:t>
      </w:r>
      <w:r>
        <w:t xml:space="preserve"> –</w:t>
      </w:r>
      <w:r w:rsidR="00B15A8D" w:rsidRPr="00B15A8D">
        <w:rPr>
          <w:bCs/>
          <w:highlight w:val="yellow"/>
        </w:rPr>
        <w:t xml:space="preserve"> </w:t>
      </w:r>
      <w:r w:rsidR="00B15A8D" w:rsidRPr="00F51073">
        <w:rPr>
          <w:bCs/>
          <w:highlight w:val="yellow"/>
        </w:rPr>
        <w:t xml:space="preserve">Entrepreneurship and </w:t>
      </w:r>
      <w:r w:rsidR="00B15A8D">
        <w:rPr>
          <w:bCs/>
          <w:highlight w:val="yellow"/>
        </w:rPr>
        <w:t>Business Model</w:t>
      </w:r>
      <w:r w:rsidR="00B15A8D" w:rsidRPr="00F51073">
        <w:rPr>
          <w:bCs/>
          <w:highlight w:val="yellow"/>
        </w:rPr>
        <w:t xml:space="preserve">.  </w:t>
      </w:r>
      <w:r w:rsidR="00B15A8D">
        <w:rPr>
          <w:bCs/>
          <w:highlight w:val="yellow"/>
        </w:rPr>
        <w:t>(</w:t>
      </w:r>
      <w:proofErr w:type="spellStart"/>
      <w:r w:rsidR="00B15A8D">
        <w:rPr>
          <w:bCs/>
          <w:highlight w:val="yellow"/>
        </w:rPr>
        <w:t>Motter</w:t>
      </w:r>
      <w:proofErr w:type="spellEnd"/>
      <w:r w:rsidR="00B15A8D">
        <w:rPr>
          <w:bCs/>
          <w:highlight w:val="yellow"/>
        </w:rPr>
        <w:t>)</w:t>
      </w:r>
    </w:p>
    <w:p w:rsidR="00FC10F9" w:rsidRPr="000D5C4D" w:rsidRDefault="00FC10F9" w:rsidP="00FC10F9">
      <w:pPr>
        <w:ind w:left="720"/>
      </w:pPr>
      <w:r w:rsidRPr="000D5C4D">
        <w:t xml:space="preserve">            </w:t>
      </w:r>
    </w:p>
    <w:p w:rsidR="00FC10F9" w:rsidRPr="000D5C4D" w:rsidRDefault="00FC10F9" w:rsidP="00FC10F9">
      <w:pPr>
        <w:ind w:left="720"/>
      </w:pPr>
      <w:r>
        <w:t>Nov</w:t>
      </w:r>
      <w:r w:rsidRPr="000D5C4D">
        <w:t xml:space="preserve"> </w:t>
      </w:r>
      <w:r w:rsidR="00C040DE">
        <w:t>9</w:t>
      </w:r>
      <w:r>
        <w:t xml:space="preserve"> –</w:t>
      </w:r>
      <w:r w:rsidRPr="000D5C4D">
        <w:t xml:space="preserve"> </w:t>
      </w:r>
      <w:r w:rsidR="00B15A8D" w:rsidRPr="00F51073">
        <w:rPr>
          <w:highlight w:val="yellow"/>
        </w:rPr>
        <w:t>Entrepreneurship and small business start-</w:t>
      </w:r>
      <w:proofErr w:type="gramStart"/>
      <w:r w:rsidR="00B15A8D" w:rsidRPr="00F51073">
        <w:rPr>
          <w:highlight w:val="yellow"/>
        </w:rPr>
        <w:t xml:space="preserve">up </w:t>
      </w:r>
      <w:r w:rsidR="00B15A8D">
        <w:rPr>
          <w:highlight w:val="yellow"/>
        </w:rPr>
        <w:t xml:space="preserve"> </w:t>
      </w:r>
      <w:r w:rsidR="00B15A8D">
        <w:rPr>
          <w:bCs/>
          <w:highlight w:val="yellow"/>
        </w:rPr>
        <w:t>(</w:t>
      </w:r>
      <w:proofErr w:type="spellStart"/>
      <w:proofErr w:type="gramEnd"/>
      <w:r w:rsidR="00B15A8D">
        <w:rPr>
          <w:bCs/>
          <w:highlight w:val="yellow"/>
        </w:rPr>
        <w:t>Motter</w:t>
      </w:r>
      <w:proofErr w:type="spellEnd"/>
      <w:r w:rsidR="00B15A8D">
        <w:rPr>
          <w:bCs/>
          <w:highlight w:val="yellow"/>
        </w:rPr>
        <w:t>)</w:t>
      </w:r>
    </w:p>
    <w:p w:rsidR="00FC10F9" w:rsidRPr="000D5C4D" w:rsidRDefault="00FC10F9" w:rsidP="00FC10F9">
      <w:pPr>
        <w:ind w:left="720"/>
      </w:pPr>
      <w:r w:rsidRPr="000D5C4D">
        <w:t> </w:t>
      </w:r>
    </w:p>
    <w:p w:rsidR="00FC10F9" w:rsidRDefault="00FC10F9" w:rsidP="00B15A8D">
      <w:pPr>
        <w:ind w:left="720"/>
      </w:pPr>
      <w:r>
        <w:t>Nov</w:t>
      </w:r>
      <w:r w:rsidRPr="000D5C4D">
        <w:t xml:space="preserve"> </w:t>
      </w:r>
      <w:r w:rsidRPr="00F77A3B">
        <w:t>1</w:t>
      </w:r>
      <w:r w:rsidR="00C040DE" w:rsidRPr="00F77A3B">
        <w:t>1</w:t>
      </w:r>
      <w:r w:rsidRPr="00F77A3B">
        <w:t xml:space="preserve"> – </w:t>
      </w:r>
      <w:r w:rsidR="00B15A8D" w:rsidRPr="00F77A3B">
        <w:t xml:space="preserve">Entrepreneurship and small business start-up [2]. Paul </w:t>
      </w:r>
      <w:proofErr w:type="gramStart"/>
      <w:r w:rsidR="00B15A8D" w:rsidRPr="00F77A3B">
        <w:t>Jacques  Spartan</w:t>
      </w:r>
      <w:proofErr w:type="gramEnd"/>
      <w:r w:rsidR="00B15A8D" w:rsidRPr="00F77A3B">
        <w:t xml:space="preserve"> Innovation</w:t>
      </w:r>
    </w:p>
    <w:p w:rsidR="00FC10F9" w:rsidRDefault="00FC10F9" w:rsidP="00FC10F9">
      <w:pPr>
        <w:pStyle w:val="Heading2"/>
      </w:pPr>
      <w:r>
        <w:t>Week 12:</w:t>
      </w:r>
    </w:p>
    <w:p w:rsidR="00FC10F9" w:rsidRPr="000D5C4D" w:rsidRDefault="00FC10F9" w:rsidP="00FC10F9">
      <w:pPr>
        <w:ind w:left="720"/>
      </w:pPr>
      <w:r w:rsidRPr="000D5C4D">
        <w:t>Nov. 1</w:t>
      </w:r>
      <w:r w:rsidR="00C040DE">
        <w:t>4</w:t>
      </w:r>
      <w:r w:rsidRPr="000D5C4D">
        <w:t xml:space="preserve"> -- </w:t>
      </w:r>
      <w:r w:rsidR="00E93DDC">
        <w:t>TBD</w:t>
      </w:r>
    </w:p>
    <w:p w:rsidR="00FC10F9" w:rsidRPr="000D5C4D" w:rsidRDefault="00FC10F9" w:rsidP="00FC10F9">
      <w:pPr>
        <w:ind w:left="720"/>
      </w:pPr>
    </w:p>
    <w:p w:rsidR="00FC10F9" w:rsidRPr="000D5C4D" w:rsidRDefault="00FC10F9" w:rsidP="00FC10F9">
      <w:pPr>
        <w:ind w:left="720"/>
      </w:pPr>
      <w:r w:rsidRPr="000D5C4D">
        <w:t>Nov. 1</w:t>
      </w:r>
      <w:r w:rsidR="00C040DE">
        <w:t>6</w:t>
      </w:r>
      <w:r w:rsidRPr="000D5C4D">
        <w:t xml:space="preserve"> --</w:t>
      </w:r>
      <w:r w:rsidR="00E93DDC">
        <w:t>TBD</w:t>
      </w:r>
    </w:p>
    <w:p w:rsidR="00FC10F9" w:rsidRPr="000D5C4D" w:rsidRDefault="00FC10F9" w:rsidP="00FC10F9">
      <w:pPr>
        <w:ind w:left="720"/>
        <w:rPr>
          <w:color w:val="FF0000"/>
        </w:rPr>
      </w:pPr>
    </w:p>
    <w:p w:rsidR="00FC10F9" w:rsidRPr="000D5C4D" w:rsidRDefault="00FC10F9" w:rsidP="00FC10F9">
      <w:pPr>
        <w:ind w:left="720"/>
      </w:pPr>
      <w:r w:rsidRPr="000D5C4D">
        <w:rPr>
          <w:color w:val="000000" w:themeColor="text1"/>
        </w:rPr>
        <w:t xml:space="preserve">Nov </w:t>
      </w:r>
      <w:r w:rsidR="00C040DE">
        <w:rPr>
          <w:color w:val="000000" w:themeColor="text1"/>
        </w:rPr>
        <w:t>18</w:t>
      </w:r>
      <w:r w:rsidRPr="000D5C4D">
        <w:rPr>
          <w:color w:val="000000" w:themeColor="text1"/>
        </w:rPr>
        <w:t xml:space="preserve"> -- </w:t>
      </w:r>
      <w:r w:rsidRPr="000D5C4D">
        <w:t>TBD</w:t>
      </w:r>
    </w:p>
    <w:p w:rsidR="00FC10F9" w:rsidRDefault="00FC10F9" w:rsidP="00FC10F9"/>
    <w:p w:rsidR="00FC10F9" w:rsidRDefault="00FC10F9" w:rsidP="00FC10F9">
      <w:pPr>
        <w:pStyle w:val="Heading2"/>
      </w:pPr>
      <w:r>
        <w:t>Week 13:</w:t>
      </w:r>
    </w:p>
    <w:p w:rsidR="00FC10F9" w:rsidRPr="000D5C4D" w:rsidRDefault="00FC10F9" w:rsidP="00FC10F9">
      <w:pPr>
        <w:ind w:left="720"/>
      </w:pPr>
      <w:r w:rsidRPr="000D5C4D">
        <w:t>Nov</w:t>
      </w:r>
      <w:r>
        <w:t xml:space="preserve"> </w:t>
      </w:r>
      <w:r w:rsidRPr="000D5C4D">
        <w:t>2</w:t>
      </w:r>
      <w:r w:rsidR="00E93DDC">
        <w:t>1</w:t>
      </w:r>
      <w:r w:rsidRPr="000D5C4D">
        <w:t xml:space="preserve"> </w:t>
      </w:r>
      <w:r>
        <w:t>–</w:t>
      </w:r>
      <w:r w:rsidRPr="000D5C4D">
        <w:t xml:space="preserve"> Demo Project Prototype  </w:t>
      </w:r>
    </w:p>
    <w:p w:rsidR="00FC10F9" w:rsidRPr="000D5C4D" w:rsidRDefault="00FC10F9" w:rsidP="00FC10F9">
      <w:pPr>
        <w:ind w:left="720"/>
      </w:pPr>
    </w:p>
    <w:p w:rsidR="00FC10F9" w:rsidRPr="000D5C4D" w:rsidRDefault="00FC10F9" w:rsidP="00FC10F9">
      <w:pPr>
        <w:ind w:left="720"/>
      </w:pPr>
      <w:r>
        <w:t>Nov</w:t>
      </w:r>
      <w:r w:rsidRPr="000D5C4D">
        <w:t xml:space="preserve"> 2</w:t>
      </w:r>
      <w:r w:rsidR="00E93DDC">
        <w:t>3</w:t>
      </w:r>
      <w:r w:rsidRPr="000D5C4D">
        <w:t xml:space="preserve"> – Demo Project Prototype (continued)</w:t>
      </w:r>
    </w:p>
    <w:p w:rsidR="00FC10F9" w:rsidRPr="000D5C4D" w:rsidRDefault="00FC10F9" w:rsidP="00FC10F9">
      <w:pPr>
        <w:ind w:left="720"/>
      </w:pPr>
    </w:p>
    <w:p w:rsidR="00FC10F9" w:rsidRDefault="00FC10F9" w:rsidP="00FC10F9">
      <w:pPr>
        <w:ind w:left="720"/>
        <w:rPr>
          <w:bCs/>
        </w:rPr>
      </w:pPr>
      <w:r>
        <w:t>Nov 2</w:t>
      </w:r>
      <w:r w:rsidR="00E93DDC">
        <w:t>5</w:t>
      </w:r>
      <w:r>
        <w:t xml:space="preserve"> –</w:t>
      </w:r>
      <w:r w:rsidRPr="000D5C4D">
        <w:t xml:space="preserve"> </w:t>
      </w:r>
      <w:r w:rsidRPr="000D5C4D">
        <w:rPr>
          <w:bCs/>
        </w:rPr>
        <w:t>THANKSGIVING BREAK -No Class</w:t>
      </w:r>
    </w:p>
    <w:p w:rsidR="00703879" w:rsidRPr="000D5C4D" w:rsidRDefault="00703879" w:rsidP="00FC10F9">
      <w:pPr>
        <w:ind w:left="720"/>
      </w:pPr>
    </w:p>
    <w:p w:rsidR="00FC10F9" w:rsidRDefault="00FC10F9" w:rsidP="00FC10F9">
      <w:pPr>
        <w:pStyle w:val="Heading2"/>
      </w:pPr>
      <w:r>
        <w:t>Week 14:</w:t>
      </w:r>
    </w:p>
    <w:p w:rsidR="00703879" w:rsidRPr="001C1192" w:rsidRDefault="00703879" w:rsidP="00703879">
      <w:pPr>
        <w:pStyle w:val="ListParagraph"/>
        <w:numPr>
          <w:ilvl w:val="0"/>
          <w:numId w:val="2"/>
        </w:numPr>
        <w:rPr>
          <w:rStyle w:val="Strong"/>
          <w:b w:val="0"/>
        </w:rPr>
      </w:pPr>
      <w:r w:rsidRPr="001C1192">
        <w:rPr>
          <w:b/>
        </w:rPr>
        <w:t xml:space="preserve">Professional self-assessment papers due to Profs. </w:t>
      </w:r>
      <w:r w:rsidR="0033081D">
        <w:rPr>
          <w:b/>
        </w:rPr>
        <w:t xml:space="preserve">Albrecht </w:t>
      </w:r>
      <w:r w:rsidRPr="001C1192">
        <w:rPr>
          <w:b/>
        </w:rPr>
        <w:t xml:space="preserve">and Udpa and facilitators by Wednesday </w:t>
      </w:r>
      <w:r w:rsidR="00902536">
        <w:rPr>
          <w:b/>
        </w:rPr>
        <w:t>Nov 30</w:t>
      </w:r>
      <w:r w:rsidRPr="001C1192">
        <w:rPr>
          <w:b/>
        </w:rPr>
        <w:t xml:space="preserve"> at 5:00PM (electronic submission)</w:t>
      </w:r>
    </w:p>
    <w:p w:rsidR="00703879" w:rsidRDefault="00703879" w:rsidP="00703879">
      <w:pPr>
        <w:rPr>
          <w:rStyle w:val="Strong"/>
          <w:b w:val="0"/>
        </w:rPr>
      </w:pPr>
    </w:p>
    <w:p w:rsidR="00FC10F9" w:rsidRPr="00703879" w:rsidRDefault="00FC10F9" w:rsidP="00703879">
      <w:pPr>
        <w:ind w:left="720"/>
        <w:rPr>
          <w:rStyle w:val="Strong"/>
          <w:b w:val="0"/>
        </w:rPr>
      </w:pPr>
      <w:r w:rsidRPr="00703879">
        <w:rPr>
          <w:rStyle w:val="Strong"/>
          <w:b w:val="0"/>
        </w:rPr>
        <w:t xml:space="preserve">Nov. </w:t>
      </w:r>
      <w:r w:rsidR="00E93DDC">
        <w:rPr>
          <w:rStyle w:val="Strong"/>
          <w:b w:val="0"/>
        </w:rPr>
        <w:t>28</w:t>
      </w:r>
      <w:r w:rsidRPr="00703879">
        <w:rPr>
          <w:rStyle w:val="Strong"/>
          <w:b w:val="0"/>
        </w:rPr>
        <w:t xml:space="preserve"> </w:t>
      </w:r>
      <w:r w:rsidR="00703879">
        <w:rPr>
          <w:rStyle w:val="Strong"/>
          <w:b w:val="0"/>
        </w:rPr>
        <w:t>–</w:t>
      </w:r>
      <w:r w:rsidRPr="00703879">
        <w:rPr>
          <w:rStyle w:val="Strong"/>
          <w:b w:val="0"/>
        </w:rPr>
        <w:t xml:space="preserve"> End Game Instruction: Discussion of final report and other deliverables</w:t>
      </w:r>
      <w:r w:rsidRPr="0092677D">
        <w:rPr>
          <w:rStyle w:val="Strong"/>
          <w:b w:val="0"/>
        </w:rPr>
        <w:t>.  (</w:t>
      </w:r>
      <w:r w:rsidRPr="00E93DDC">
        <w:rPr>
          <w:rStyle w:val="Strong"/>
          <w:b w:val="0"/>
          <w:highlight w:val="cyan"/>
          <w:shd w:val="clear" w:color="auto" w:fill="F7CAAC" w:themeFill="accent2" w:themeFillTint="66"/>
        </w:rPr>
        <w:t>L. Udpa</w:t>
      </w:r>
      <w:r w:rsidRPr="0092677D">
        <w:rPr>
          <w:rStyle w:val="Strong"/>
          <w:b w:val="0"/>
        </w:rPr>
        <w:t>)</w:t>
      </w:r>
      <w:r w:rsidR="00703879">
        <w:rPr>
          <w:rStyle w:val="Strong"/>
          <w:b w:val="0"/>
        </w:rPr>
        <w:t xml:space="preserve"> Design Day procedures. </w:t>
      </w:r>
    </w:p>
    <w:p w:rsidR="00FC10F9" w:rsidRPr="00703879" w:rsidRDefault="00FC10F9" w:rsidP="00703879">
      <w:pPr>
        <w:ind w:firstLine="720"/>
        <w:rPr>
          <w:rStyle w:val="Strong"/>
          <w:rFonts w:eastAsiaTheme="majorEastAsia"/>
          <w:b w:val="0"/>
        </w:rPr>
      </w:pPr>
      <w:r w:rsidRPr="00703879">
        <w:rPr>
          <w:rStyle w:val="Strong"/>
          <w:b w:val="0"/>
        </w:rPr>
        <w:lastRenderedPageBreak/>
        <w:t xml:space="preserve">See detailed instructions for final report and all final deliverables </w:t>
      </w:r>
      <w:hyperlink r:id="rId37" w:history="1">
        <w:r w:rsidR="00703879" w:rsidRPr="000D5C4D">
          <w:rPr>
            <w:rStyle w:val="Hyperlink"/>
            <w:rFonts w:eastAsiaTheme="majorEastAsia"/>
          </w:rPr>
          <w:t>H</w:t>
        </w:r>
        <w:r w:rsidR="00703879" w:rsidRPr="000D5C4D">
          <w:rPr>
            <w:rStyle w:val="Hyperlink"/>
            <w:rFonts w:eastAsiaTheme="majorEastAsia"/>
          </w:rPr>
          <w:t>ERE</w:t>
        </w:r>
      </w:hyperlink>
    </w:p>
    <w:p w:rsidR="00FC10F9" w:rsidRPr="00703879" w:rsidRDefault="00FC10F9" w:rsidP="00703879">
      <w:pPr>
        <w:rPr>
          <w:rStyle w:val="Strong"/>
          <w:rFonts w:eastAsiaTheme="majorEastAsia"/>
          <w:b w:val="0"/>
        </w:rPr>
      </w:pPr>
    </w:p>
    <w:p w:rsidR="00FC10F9" w:rsidRPr="00B15A8D" w:rsidRDefault="00E93DDC" w:rsidP="00703879">
      <w:pPr>
        <w:ind w:left="720"/>
        <w:rPr>
          <w:rStyle w:val="Strong"/>
          <w:b w:val="0"/>
        </w:rPr>
      </w:pPr>
      <w:r w:rsidRPr="00B15A8D">
        <w:rPr>
          <w:rStyle w:val="Strong"/>
          <w:b w:val="0"/>
        </w:rPr>
        <w:t xml:space="preserve">Nov 30 – </w:t>
      </w:r>
      <w:r w:rsidR="00703879" w:rsidRPr="00B15A8D">
        <w:rPr>
          <w:rStyle w:val="Strong"/>
          <w:b w:val="0"/>
        </w:rPr>
        <w:t xml:space="preserve"> </w:t>
      </w:r>
      <w:r w:rsidR="00B15A8D">
        <w:rPr>
          <w:rStyle w:val="Strong"/>
          <w:b w:val="0"/>
        </w:rPr>
        <w:t>TBD</w:t>
      </w:r>
    </w:p>
    <w:p w:rsidR="00FC10F9" w:rsidRPr="00B15A8D" w:rsidRDefault="00703879" w:rsidP="00703879">
      <w:pPr>
        <w:rPr>
          <w:rStyle w:val="Strong"/>
          <w:b w:val="0"/>
        </w:rPr>
      </w:pPr>
      <w:r w:rsidRPr="00B15A8D">
        <w:rPr>
          <w:rStyle w:val="Strong"/>
          <w:b w:val="0"/>
        </w:rPr>
        <w:tab/>
      </w:r>
    </w:p>
    <w:p w:rsidR="00FC10F9" w:rsidRPr="00703879" w:rsidRDefault="00FC10F9" w:rsidP="00703879">
      <w:pPr>
        <w:ind w:firstLine="720"/>
        <w:rPr>
          <w:rStyle w:val="Strong"/>
          <w:b w:val="0"/>
        </w:rPr>
      </w:pPr>
      <w:r w:rsidRPr="00B15A8D">
        <w:rPr>
          <w:rStyle w:val="Strong"/>
          <w:b w:val="0"/>
        </w:rPr>
        <w:t xml:space="preserve">Dec </w:t>
      </w:r>
      <w:r w:rsidR="00E93DDC" w:rsidRPr="00B15A8D">
        <w:rPr>
          <w:rStyle w:val="Strong"/>
          <w:b w:val="0"/>
        </w:rPr>
        <w:t>2</w:t>
      </w:r>
      <w:r w:rsidR="00703879" w:rsidRPr="00B15A8D">
        <w:rPr>
          <w:rStyle w:val="Strong"/>
          <w:b w:val="0"/>
        </w:rPr>
        <w:t xml:space="preserve"> –</w:t>
      </w:r>
      <w:r w:rsidRPr="00B15A8D">
        <w:rPr>
          <w:rStyle w:val="Strong"/>
          <w:b w:val="0"/>
        </w:rPr>
        <w:t xml:space="preserve"> </w:t>
      </w:r>
      <w:r w:rsidR="00B15A8D">
        <w:rPr>
          <w:rStyle w:val="Strong"/>
          <w:b w:val="0"/>
        </w:rPr>
        <w:t>TBD</w:t>
      </w:r>
    </w:p>
    <w:p w:rsidR="00FC10F9" w:rsidRDefault="00FC10F9" w:rsidP="00FC10F9"/>
    <w:p w:rsidR="00703879" w:rsidRDefault="00703879" w:rsidP="00703879">
      <w:pPr>
        <w:pStyle w:val="Heading2"/>
      </w:pPr>
      <w:r>
        <w:t>Week 15:</w:t>
      </w:r>
    </w:p>
    <w:p w:rsidR="00703879" w:rsidRPr="001C1192" w:rsidRDefault="00703879" w:rsidP="00703879">
      <w:pPr>
        <w:pStyle w:val="ListParagraph"/>
        <w:numPr>
          <w:ilvl w:val="0"/>
          <w:numId w:val="2"/>
        </w:numPr>
        <w:rPr>
          <w:b/>
          <w:color w:val="000000" w:themeColor="text1"/>
        </w:rPr>
      </w:pPr>
      <w:r w:rsidRPr="001C1192">
        <w:rPr>
          <w:b/>
          <w:color w:val="000000" w:themeColor="text1"/>
        </w:rPr>
        <w:t xml:space="preserve">Final Reports due Wednesday Dec. </w:t>
      </w:r>
      <w:r w:rsidR="00902536">
        <w:rPr>
          <w:b/>
          <w:color w:val="000000" w:themeColor="text1"/>
        </w:rPr>
        <w:t>7</w:t>
      </w:r>
      <w:r w:rsidRPr="001C1192">
        <w:rPr>
          <w:b/>
          <w:color w:val="000000" w:themeColor="text1"/>
        </w:rPr>
        <w:t xml:space="preserve"> by 4:30PM (see below)</w:t>
      </w:r>
    </w:p>
    <w:p w:rsidR="00703879" w:rsidRPr="001C1192" w:rsidRDefault="00703879" w:rsidP="00703879">
      <w:pPr>
        <w:pStyle w:val="ListParagraph"/>
        <w:rPr>
          <w:b/>
          <w:color w:val="000000" w:themeColor="text1"/>
        </w:rPr>
      </w:pPr>
      <w:r w:rsidRPr="001C1192">
        <w:rPr>
          <w:b/>
          <w:color w:val="000000" w:themeColor="text1"/>
        </w:rPr>
        <w:t>See below for other last week deliverables</w:t>
      </w:r>
    </w:p>
    <w:p w:rsidR="00703879" w:rsidRDefault="00703879" w:rsidP="00703879"/>
    <w:p w:rsidR="00703879" w:rsidRPr="000D5C4D" w:rsidRDefault="00703879" w:rsidP="00703879">
      <w:pPr>
        <w:ind w:left="720"/>
      </w:pPr>
      <w:r w:rsidRPr="000D5C4D">
        <w:t>De</w:t>
      </w:r>
      <w:r>
        <w:t>c</w:t>
      </w:r>
      <w:r w:rsidRPr="000D5C4D">
        <w:t xml:space="preserve"> </w:t>
      </w:r>
      <w:r w:rsidR="00E93DDC">
        <w:t>5</w:t>
      </w:r>
      <w:r>
        <w:t xml:space="preserve"> –</w:t>
      </w:r>
      <w:r w:rsidRPr="000D5C4D">
        <w:t xml:space="preserve"> Evaluation Day: Course evaluations (SIRS), evaluations of facilitators will be done in </w:t>
      </w:r>
      <w:r w:rsidRPr="0092677D">
        <w:t>class. (</w:t>
      </w:r>
      <w:r w:rsidR="00E93DDC" w:rsidRPr="00E93DDC">
        <w:rPr>
          <w:highlight w:val="darkMagenta"/>
          <w:shd w:val="clear" w:color="auto" w:fill="F7CAAC" w:themeFill="accent2" w:themeFillTint="66"/>
        </w:rPr>
        <w:t>Albrecht/TA</w:t>
      </w:r>
      <w:r w:rsidRPr="0092677D">
        <w:t>)</w:t>
      </w:r>
    </w:p>
    <w:p w:rsidR="00703879" w:rsidRDefault="00703879" w:rsidP="00703879"/>
    <w:p w:rsidR="00703879" w:rsidRPr="000D5C4D" w:rsidRDefault="00703879" w:rsidP="00703879">
      <w:pPr>
        <w:ind w:left="720"/>
      </w:pPr>
      <w:r w:rsidRPr="000D5C4D">
        <w:t xml:space="preserve">Dec. </w:t>
      </w:r>
      <w:r w:rsidR="00E93DDC">
        <w:t>7</w:t>
      </w:r>
      <w:r>
        <w:t>–</w:t>
      </w:r>
      <w:r w:rsidRPr="000D5C4D">
        <w:t xml:space="preserve"> No class -- Team final preparation day - work on project/poster/oral presentation.</w:t>
      </w:r>
    </w:p>
    <w:p w:rsidR="00703879" w:rsidRPr="00703879" w:rsidRDefault="00703879" w:rsidP="00703879">
      <w:pPr>
        <w:ind w:left="720"/>
      </w:pPr>
      <w:r w:rsidRPr="00703879">
        <w:rPr>
          <w:b/>
          <w:bCs/>
          <w:iCs/>
        </w:rPr>
        <w:t>Special note: FINAL REPORTS DUE ELECTRONICALLY AND PRINTED BY TODAY as follows:</w:t>
      </w:r>
    </w:p>
    <w:p w:rsidR="00703879" w:rsidRPr="00703879" w:rsidRDefault="00703879" w:rsidP="00703879">
      <w:pPr>
        <w:pStyle w:val="ListParagraph"/>
        <w:numPr>
          <w:ilvl w:val="0"/>
          <w:numId w:val="2"/>
        </w:numPr>
      </w:pPr>
      <w:r w:rsidRPr="00703879">
        <w:rPr>
          <w:bCs/>
          <w:iCs/>
        </w:rPr>
        <w:t>To facilitator (electronic or printed, as they choose)</w:t>
      </w:r>
    </w:p>
    <w:p w:rsidR="00703879" w:rsidRPr="00703879" w:rsidRDefault="00703879" w:rsidP="00703879">
      <w:pPr>
        <w:pStyle w:val="ListParagraph"/>
        <w:numPr>
          <w:ilvl w:val="0"/>
          <w:numId w:val="2"/>
        </w:numPr>
      </w:pPr>
      <w:r w:rsidRPr="00703879">
        <w:rPr>
          <w:bCs/>
          <w:iCs/>
        </w:rPr>
        <w:t xml:space="preserve">To Prof. </w:t>
      </w:r>
      <w:proofErr w:type="spellStart"/>
      <w:r w:rsidRPr="00703879">
        <w:rPr>
          <w:bCs/>
          <w:iCs/>
        </w:rPr>
        <w:t>Udpa</w:t>
      </w:r>
      <w:proofErr w:type="spellEnd"/>
      <w:r w:rsidRPr="00703879">
        <w:rPr>
          <w:bCs/>
          <w:iCs/>
        </w:rPr>
        <w:t>:  electronic (</w:t>
      </w:r>
      <w:proofErr w:type="spellStart"/>
      <w:r w:rsidRPr="00703879">
        <w:rPr>
          <w:bCs/>
          <w:iCs/>
        </w:rPr>
        <w:t>docx</w:t>
      </w:r>
      <w:proofErr w:type="spellEnd"/>
      <w:r w:rsidRPr="00703879">
        <w:rPr>
          <w:bCs/>
          <w:iCs/>
        </w:rPr>
        <w:t xml:space="preserve"> file) AND </w:t>
      </w:r>
      <w:r w:rsidR="001E4301">
        <w:rPr>
          <w:bCs/>
          <w:iCs/>
          <w:highlight w:val="yellow"/>
        </w:rPr>
        <w:t>three (3</w:t>
      </w:r>
      <w:r w:rsidRPr="00902536">
        <w:rPr>
          <w:bCs/>
          <w:iCs/>
          <w:highlight w:val="yellow"/>
        </w:rPr>
        <w:t>)</w:t>
      </w:r>
      <w:r w:rsidRPr="00703879">
        <w:rPr>
          <w:bCs/>
          <w:iCs/>
        </w:rPr>
        <w:t xml:space="preserve"> printed copies due in ECE Office, PRIOR to 4:30pm, for Prof. Udpa and judges to read.  </w:t>
      </w:r>
    </w:p>
    <w:p w:rsidR="00703879" w:rsidRPr="00703879" w:rsidRDefault="00703879" w:rsidP="00703879">
      <w:pPr>
        <w:ind w:left="720"/>
        <w:rPr>
          <w:bCs/>
          <w:iCs/>
        </w:rPr>
      </w:pPr>
      <w:r w:rsidRPr="00703879">
        <w:rPr>
          <w:bCs/>
          <w:iCs/>
        </w:rPr>
        <w:t>(</w:t>
      </w:r>
      <w:r w:rsidRPr="00703879">
        <w:rPr>
          <w:bCs/>
          <w:i/>
          <w:iCs/>
        </w:rPr>
        <w:t>Make an additional printed copy to give your sponsor at Design Day, if they attend, or for you to express mail to them no later than Monday, Dec. 1</w:t>
      </w:r>
      <w:r w:rsidR="00902536">
        <w:rPr>
          <w:bCs/>
          <w:i/>
          <w:iCs/>
        </w:rPr>
        <w:t>2</w:t>
      </w:r>
      <w:r w:rsidRPr="00703879">
        <w:rPr>
          <w:bCs/>
          <w:i/>
          <w:iCs/>
        </w:rPr>
        <w:t>).</w:t>
      </w:r>
      <w:r w:rsidRPr="00703879">
        <w:rPr>
          <w:bCs/>
          <w:iCs/>
        </w:rPr>
        <w:t> </w:t>
      </w:r>
    </w:p>
    <w:p w:rsidR="00703879" w:rsidRPr="00703879" w:rsidRDefault="00703879" w:rsidP="00703879">
      <w:pPr>
        <w:pStyle w:val="ListParagraph"/>
        <w:numPr>
          <w:ilvl w:val="0"/>
          <w:numId w:val="2"/>
        </w:numPr>
      </w:pPr>
      <w:r w:rsidRPr="00703879">
        <w:rPr>
          <w:bCs/>
          <w:iCs/>
        </w:rPr>
        <w:t>Final updates to web pages (videos, photos, results, and all other non-confidential items) should be made by 6:00 today (Wednesday) so that the judges may examine them Thursday.</w:t>
      </w:r>
    </w:p>
    <w:p w:rsidR="00703879" w:rsidRDefault="00703879" w:rsidP="00703879">
      <w:pPr>
        <w:pStyle w:val="ListParagraph"/>
      </w:pPr>
    </w:p>
    <w:p w:rsidR="00703879" w:rsidRPr="000D5C4D" w:rsidRDefault="00703879" w:rsidP="00703879">
      <w:pPr>
        <w:pStyle w:val="ListParagraph"/>
      </w:pPr>
      <w:r w:rsidRPr="000D5C4D">
        <w:t>Judging Criteria (</w:t>
      </w:r>
      <w:hyperlink r:id="rId38" w:history="1">
        <w:r w:rsidRPr="00703879">
          <w:rPr>
            <w:rStyle w:val="Hyperlink"/>
            <w:rFonts w:eastAsiaTheme="majorEastAsia"/>
          </w:rPr>
          <w:t>HERE</w:t>
        </w:r>
      </w:hyperlink>
      <w:r w:rsidRPr="000D5C4D">
        <w:t>).</w:t>
      </w:r>
    </w:p>
    <w:p w:rsidR="00703879" w:rsidRDefault="00703879" w:rsidP="00703879">
      <w:pPr>
        <w:ind w:left="720"/>
      </w:pPr>
    </w:p>
    <w:p w:rsidR="001C1192" w:rsidRDefault="00703879" w:rsidP="00703879">
      <w:pPr>
        <w:ind w:left="720"/>
      </w:pPr>
      <w:r w:rsidRPr="000D5C4D">
        <w:t>Two copies of your POSTER (see instructions on web page) are not DUE until Design</w:t>
      </w:r>
      <w:r>
        <w:t xml:space="preserve"> </w:t>
      </w:r>
      <w:r w:rsidRPr="000D5C4D">
        <w:t>Day Friday morning, BUT you should be printing them (in person at DECS office on 1</w:t>
      </w:r>
      <w:r w:rsidRPr="000D5C4D">
        <w:rPr>
          <w:vertAlign w:val="superscript"/>
        </w:rPr>
        <w:t>st</w:t>
      </w:r>
      <w:r w:rsidRPr="000D5C4D">
        <w:t xml:space="preserve"> floor) Wednesday or EARLY THURSDAY, as it takes a while to set up, print, and laminate it.  Remember that about 30-40 teams (ECE + ME + CSE + others) all need their posters printed for Friday morning.  Don’t wait until 4:00PM on Thursday to print your poster!  Mounting materials will be provided.  </w:t>
      </w:r>
    </w:p>
    <w:p w:rsidR="001C1192" w:rsidRDefault="001C1192" w:rsidP="00703879">
      <w:pPr>
        <w:ind w:left="720"/>
      </w:pPr>
    </w:p>
    <w:p w:rsidR="00703879" w:rsidRPr="000D5C4D" w:rsidRDefault="00703879" w:rsidP="00703879">
      <w:pPr>
        <w:ind w:left="720"/>
      </w:pPr>
      <w:r w:rsidRPr="000D5C4D">
        <w:t>Note:  Print quota additions for poster printing and for printing multiple copies of final report will be available if requested (to Prof. Udpa) by Tuesday at noon.  Otherwise, you’re on your own to pay for additional quota if needed.</w:t>
      </w:r>
    </w:p>
    <w:p w:rsidR="00703879" w:rsidRDefault="00703879" w:rsidP="00703879"/>
    <w:p w:rsidR="00703879" w:rsidRDefault="00703879" w:rsidP="00703879">
      <w:r>
        <w:tab/>
      </w:r>
    </w:p>
    <w:p w:rsidR="00703879" w:rsidRDefault="00703879" w:rsidP="00703879">
      <w:pPr>
        <w:ind w:firstLine="720"/>
        <w:rPr>
          <w:b/>
        </w:rPr>
      </w:pPr>
      <w:r>
        <w:t xml:space="preserve">Dec </w:t>
      </w:r>
      <w:r w:rsidR="00E93DDC">
        <w:t>09</w:t>
      </w:r>
      <w:r>
        <w:t xml:space="preserve"> – </w:t>
      </w:r>
      <w:r w:rsidRPr="00703879">
        <w:rPr>
          <w:b/>
        </w:rPr>
        <w:t>Design Day</w:t>
      </w:r>
    </w:p>
    <w:p w:rsidR="00703879" w:rsidRDefault="00703879" w:rsidP="00703879">
      <w:pPr>
        <w:pStyle w:val="ListParagraph"/>
        <w:numPr>
          <w:ilvl w:val="0"/>
          <w:numId w:val="3"/>
        </w:numPr>
      </w:pPr>
      <w:r>
        <w:t>I</w:t>
      </w:r>
      <w:r w:rsidRPr="000D5C4D">
        <w:t xml:space="preserve">n Engineering Building.  Final oral presentations, demonstrations of projects, poster displays graded/judged by instructor and invited judges. Detailed </w:t>
      </w:r>
      <w:r w:rsidRPr="000D5C4D">
        <w:lastRenderedPageBreak/>
        <w:t>schedule to be ann</w:t>
      </w:r>
      <w:r>
        <w:t>ounced in Design Day Brochure. </w:t>
      </w:r>
      <w:r w:rsidRPr="000D5C4D">
        <w:t>Prizes announc</w:t>
      </w:r>
      <w:r>
        <w:t>ed at award ceremony ~1:00pm. </w:t>
      </w:r>
    </w:p>
    <w:p w:rsidR="00703879" w:rsidRPr="000D5C4D" w:rsidRDefault="00703879" w:rsidP="00703879">
      <w:pPr>
        <w:pStyle w:val="ListParagraph"/>
        <w:numPr>
          <w:ilvl w:val="0"/>
          <w:numId w:val="3"/>
        </w:numPr>
      </w:pPr>
      <w:r w:rsidRPr="000D5C4D">
        <w:t>Most ECE classes cancelled through 3:00; plan to spend the day.  </w:t>
      </w:r>
    </w:p>
    <w:p w:rsidR="00703879" w:rsidRDefault="00703879" w:rsidP="00703879">
      <w:pPr>
        <w:ind w:firstLine="720"/>
      </w:pPr>
    </w:p>
    <w:p w:rsidR="0025531A" w:rsidRPr="000D5C4D" w:rsidRDefault="0025531A" w:rsidP="0025531A">
      <w:pPr>
        <w:ind w:firstLine="720"/>
      </w:pPr>
      <w:r w:rsidRPr="000D5C4D">
        <w:t>ALSO DUE:</w:t>
      </w:r>
    </w:p>
    <w:p w:rsidR="0025531A" w:rsidRPr="000D5C4D" w:rsidRDefault="0025531A" w:rsidP="0025531A">
      <w:pPr>
        <w:pStyle w:val="ListParagraph"/>
        <w:numPr>
          <w:ilvl w:val="0"/>
          <w:numId w:val="3"/>
        </w:numPr>
      </w:pPr>
      <w:r w:rsidRPr="000D5C4D">
        <w:t>Final N</w:t>
      </w:r>
      <w:r w:rsidRPr="0025531A">
        <w:rPr>
          <w:iCs/>
        </w:rPr>
        <w:t>otebooks due to facilitator by 5:00PM.</w:t>
      </w:r>
    </w:p>
    <w:p w:rsidR="0025531A" w:rsidRPr="0025531A" w:rsidRDefault="0025531A" w:rsidP="0025531A">
      <w:pPr>
        <w:pStyle w:val="ListParagraph"/>
        <w:numPr>
          <w:ilvl w:val="0"/>
          <w:numId w:val="3"/>
        </w:numPr>
        <w:rPr>
          <w:iCs/>
        </w:rPr>
      </w:pPr>
      <w:r w:rsidRPr="0025531A">
        <w:rPr>
          <w:iCs/>
        </w:rPr>
        <w:t>Final CD with ALL documentation due to Prof. Udpa by 5:00PM.  (May turn in CD and</w:t>
      </w:r>
      <w:r>
        <w:rPr>
          <w:iCs/>
        </w:rPr>
        <w:t xml:space="preserve"> </w:t>
      </w:r>
      <w:r w:rsidRPr="0025531A">
        <w:rPr>
          <w:iCs/>
        </w:rPr>
        <w:t xml:space="preserve">notebooks at ECE Office, labeled for ECE 480 (CD) or your facilitator (notebook)).  </w:t>
      </w:r>
    </w:p>
    <w:p w:rsidR="0025531A" w:rsidRDefault="0025531A" w:rsidP="00703879">
      <w:pPr>
        <w:ind w:firstLine="720"/>
      </w:pPr>
    </w:p>
    <w:p w:rsidR="0025531A" w:rsidRDefault="0025531A" w:rsidP="0025531A">
      <w:pPr>
        <w:pStyle w:val="Heading2"/>
      </w:pPr>
      <w:r>
        <w:t>Week 16: Final Exam Week</w:t>
      </w:r>
    </w:p>
    <w:p w:rsidR="0025531A" w:rsidRPr="000D5C4D" w:rsidRDefault="0025531A" w:rsidP="0025531A">
      <w:pPr>
        <w:pStyle w:val="ListParagraph"/>
        <w:numPr>
          <w:ilvl w:val="0"/>
          <w:numId w:val="3"/>
        </w:numPr>
      </w:pPr>
      <w:r w:rsidRPr="000D5C4D">
        <w:t>Due Monday, Dec. 1</w:t>
      </w:r>
      <w:r w:rsidR="00E93DDC">
        <w:t>2</w:t>
      </w:r>
      <w:r w:rsidRPr="000D5C4D">
        <w:t xml:space="preserve"> by 12:00 noon: You must submit (electronically to Profs. </w:t>
      </w:r>
      <w:r w:rsidR="0033081D">
        <w:t>Albrecht</w:t>
      </w:r>
      <w:r w:rsidRPr="000D5C4D">
        <w:t xml:space="preserve"> and Udpa) your evaluation of the contributions of your team members (get it </w:t>
      </w:r>
      <w:hyperlink r:id="rId39" w:history="1">
        <w:r w:rsidRPr="0025531A">
          <w:rPr>
            <w:rStyle w:val="Hyperlink"/>
            <w:rFonts w:eastAsiaTheme="majorEastAsia"/>
          </w:rPr>
          <w:t>h</w:t>
        </w:r>
        <w:r w:rsidRPr="0025531A">
          <w:rPr>
            <w:rStyle w:val="Hyperlink"/>
            <w:rFonts w:eastAsiaTheme="majorEastAsia"/>
          </w:rPr>
          <w:t>e</w:t>
        </w:r>
        <w:r w:rsidRPr="0025531A">
          <w:rPr>
            <w:rStyle w:val="Hyperlink"/>
            <w:rFonts w:eastAsiaTheme="majorEastAsia"/>
          </w:rPr>
          <w:t>r</w:t>
        </w:r>
        <w:bookmarkStart w:id="0" w:name="_GoBack"/>
        <w:bookmarkEnd w:id="0"/>
        <w:r w:rsidRPr="0025531A">
          <w:rPr>
            <w:rStyle w:val="Hyperlink"/>
            <w:rFonts w:eastAsiaTheme="majorEastAsia"/>
          </w:rPr>
          <w:t>e</w:t>
        </w:r>
      </w:hyperlink>
      <w:r w:rsidRPr="000D5C4D">
        <w:t>).</w:t>
      </w:r>
    </w:p>
    <w:p w:rsidR="0025531A" w:rsidRPr="000D5C4D" w:rsidRDefault="0025531A" w:rsidP="0025531A">
      <w:r w:rsidRPr="000D5C4D">
        <w:t> </w:t>
      </w:r>
    </w:p>
    <w:p w:rsidR="0025531A" w:rsidRPr="000D5C4D" w:rsidRDefault="0025531A" w:rsidP="0025531A">
      <w:pPr>
        <w:pStyle w:val="ListParagraph"/>
        <w:numPr>
          <w:ilvl w:val="0"/>
          <w:numId w:val="3"/>
        </w:numPr>
      </w:pPr>
      <w:r w:rsidRPr="000D5C4D">
        <w:t>Due Monday, Dec. 1</w:t>
      </w:r>
      <w:r w:rsidR="00E93DDC">
        <w:t>2</w:t>
      </w:r>
      <w:r w:rsidRPr="0025531A">
        <w:rPr>
          <w:vertAlign w:val="superscript"/>
        </w:rPr>
        <w:t xml:space="preserve"> </w:t>
      </w:r>
      <w:r w:rsidRPr="000D5C4D">
        <w:t>by 5:00PM: You must have cleaned out your lockers, turned in all parts and project materials not going back to your sponsor, sent your hard-copy report and CD to your sponsor, and had the ECE Shop sign off on the form indicating completion, or grade will be withheld and possibly reduced.</w:t>
      </w:r>
    </w:p>
    <w:p w:rsidR="0025531A" w:rsidRPr="000D5C4D" w:rsidRDefault="0025531A" w:rsidP="0025531A">
      <w:r w:rsidRPr="000D5C4D">
        <w:t> </w:t>
      </w:r>
    </w:p>
    <w:p w:rsidR="0025531A" w:rsidRPr="0025531A" w:rsidRDefault="0025531A" w:rsidP="0025531A"/>
    <w:sectPr w:rsidR="0025531A" w:rsidRPr="0025531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16ED"/>
    <w:multiLevelType w:val="hybridMultilevel"/>
    <w:tmpl w:val="040ED82C"/>
    <w:lvl w:ilvl="0" w:tplc="183AD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381C9A"/>
    <w:multiLevelType w:val="hybridMultilevel"/>
    <w:tmpl w:val="D7C64B9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8C6FEE"/>
    <w:multiLevelType w:val="hybridMultilevel"/>
    <w:tmpl w:val="DCD0D2F2"/>
    <w:lvl w:ilvl="0" w:tplc="04090001">
      <w:start w:val="22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792D9A"/>
    <w:multiLevelType w:val="hybridMultilevel"/>
    <w:tmpl w:val="F27AE0D0"/>
    <w:lvl w:ilvl="0" w:tplc="73B0B5DA">
      <w:start w:val="225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Lc0sDSxNDO0NDCxNLdU0lEKTi0uzszPAykwrAUAezZL7iwAAAA="/>
  </w:docVars>
  <w:rsids>
    <w:rsidRoot w:val="00680033"/>
    <w:rsid w:val="000069BC"/>
    <w:rsid w:val="00074698"/>
    <w:rsid w:val="000B09A4"/>
    <w:rsid w:val="000F2E1F"/>
    <w:rsid w:val="000F2FF2"/>
    <w:rsid w:val="00162078"/>
    <w:rsid w:val="001A6646"/>
    <w:rsid w:val="001B7049"/>
    <w:rsid w:val="001C1192"/>
    <w:rsid w:val="001C6E59"/>
    <w:rsid w:val="001E4301"/>
    <w:rsid w:val="0023587D"/>
    <w:rsid w:val="0025531A"/>
    <w:rsid w:val="00285DE5"/>
    <w:rsid w:val="002E0D58"/>
    <w:rsid w:val="002E62FC"/>
    <w:rsid w:val="0033081D"/>
    <w:rsid w:val="003542CA"/>
    <w:rsid w:val="00414D2D"/>
    <w:rsid w:val="004227BC"/>
    <w:rsid w:val="00432FF9"/>
    <w:rsid w:val="00445839"/>
    <w:rsid w:val="00473C6A"/>
    <w:rsid w:val="00480ED8"/>
    <w:rsid w:val="004A42B2"/>
    <w:rsid w:val="004B2CA1"/>
    <w:rsid w:val="00506B20"/>
    <w:rsid w:val="00514B27"/>
    <w:rsid w:val="00530951"/>
    <w:rsid w:val="005447CC"/>
    <w:rsid w:val="005A149F"/>
    <w:rsid w:val="005D58C4"/>
    <w:rsid w:val="00650CE8"/>
    <w:rsid w:val="00672B00"/>
    <w:rsid w:val="00677F4A"/>
    <w:rsid w:val="00680033"/>
    <w:rsid w:val="00703879"/>
    <w:rsid w:val="0076462A"/>
    <w:rsid w:val="00771399"/>
    <w:rsid w:val="00786D7C"/>
    <w:rsid w:val="007A7818"/>
    <w:rsid w:val="007B6161"/>
    <w:rsid w:val="007D6BC5"/>
    <w:rsid w:val="007F7F60"/>
    <w:rsid w:val="00895C84"/>
    <w:rsid w:val="008B1E7B"/>
    <w:rsid w:val="008C7564"/>
    <w:rsid w:val="00902536"/>
    <w:rsid w:val="0092677D"/>
    <w:rsid w:val="009D2D55"/>
    <w:rsid w:val="00A96595"/>
    <w:rsid w:val="00AF2606"/>
    <w:rsid w:val="00B15A8D"/>
    <w:rsid w:val="00B520D6"/>
    <w:rsid w:val="00B65D82"/>
    <w:rsid w:val="00BA1E7A"/>
    <w:rsid w:val="00BC5E9B"/>
    <w:rsid w:val="00C040DE"/>
    <w:rsid w:val="00C10F2B"/>
    <w:rsid w:val="00C464B4"/>
    <w:rsid w:val="00C611C4"/>
    <w:rsid w:val="00C613CB"/>
    <w:rsid w:val="00C83989"/>
    <w:rsid w:val="00CA41DD"/>
    <w:rsid w:val="00CA4915"/>
    <w:rsid w:val="00CB41BE"/>
    <w:rsid w:val="00CE6BDC"/>
    <w:rsid w:val="00D27D37"/>
    <w:rsid w:val="00E606FB"/>
    <w:rsid w:val="00E93DDC"/>
    <w:rsid w:val="00EC2F91"/>
    <w:rsid w:val="00F047A4"/>
    <w:rsid w:val="00F11906"/>
    <w:rsid w:val="00F51073"/>
    <w:rsid w:val="00F52F90"/>
    <w:rsid w:val="00F56C34"/>
    <w:rsid w:val="00F77A3B"/>
    <w:rsid w:val="00F828C2"/>
    <w:rsid w:val="00FC10F9"/>
    <w:rsid w:val="00FE7A4D"/>
    <w:rsid w:val="00FF35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CA0CA3F-2841-40F2-8191-856AAC342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033"/>
    <w:rPr>
      <w:rFonts w:asciiTheme="minorHAnsi" w:hAnsiTheme="minorHAnsi"/>
      <w:sz w:val="24"/>
      <w:szCs w:val="24"/>
    </w:rPr>
  </w:style>
  <w:style w:type="paragraph" w:styleId="Heading1">
    <w:name w:val="heading 1"/>
    <w:basedOn w:val="Normal"/>
    <w:next w:val="Normal"/>
    <w:link w:val="Heading1Char"/>
    <w:qFormat/>
    <w:rsid w:val="00680033"/>
    <w:pPr>
      <w:keepNext/>
      <w:keepLines/>
      <w:spacing w:before="240"/>
      <w:outlineLvl w:val="0"/>
    </w:pPr>
    <w:rPr>
      <w:rFonts w:ascii="Cambria" w:eastAsiaTheme="majorEastAsia" w:hAnsi="Cambria" w:cstheme="majorBidi"/>
      <w:b/>
      <w:color w:val="000000" w:themeColor="text1"/>
      <w:sz w:val="28"/>
      <w:szCs w:val="32"/>
    </w:rPr>
  </w:style>
  <w:style w:type="paragraph" w:styleId="Heading2">
    <w:name w:val="heading 2"/>
    <w:basedOn w:val="Normal"/>
    <w:next w:val="Normal"/>
    <w:link w:val="Heading2Char"/>
    <w:unhideWhenUsed/>
    <w:qFormat/>
    <w:rsid w:val="00895C84"/>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8003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95C8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680033"/>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rsid w:val="00680033"/>
    <w:rPr>
      <w:rFonts w:ascii="Cambria" w:eastAsiaTheme="majorEastAsia" w:hAnsi="Cambria" w:cstheme="majorBidi"/>
      <w:b/>
      <w:color w:val="000000" w:themeColor="text1"/>
      <w:sz w:val="28"/>
      <w:szCs w:val="32"/>
    </w:rPr>
  </w:style>
  <w:style w:type="character" w:styleId="Hyperlink">
    <w:name w:val="Hyperlink"/>
    <w:basedOn w:val="DefaultParagraphFont"/>
    <w:uiPriority w:val="99"/>
    <w:unhideWhenUsed/>
    <w:rsid w:val="00680033"/>
    <w:rPr>
      <w:color w:val="0000FF"/>
      <w:u w:val="single"/>
    </w:rPr>
  </w:style>
  <w:style w:type="paragraph" w:styleId="Title">
    <w:name w:val="Title"/>
    <w:basedOn w:val="Normal"/>
    <w:link w:val="TitleChar"/>
    <w:uiPriority w:val="10"/>
    <w:qFormat/>
    <w:rsid w:val="00680033"/>
    <w:pPr>
      <w:jc w:val="center"/>
    </w:pPr>
    <w:rPr>
      <w:rFonts w:ascii="Times New Roman" w:eastAsiaTheme="minorEastAsia" w:hAnsi="Times New Roman"/>
      <w:b/>
      <w:bCs/>
      <w:sz w:val="28"/>
      <w:szCs w:val="28"/>
    </w:rPr>
  </w:style>
  <w:style w:type="character" w:customStyle="1" w:styleId="TitleChar">
    <w:name w:val="Title Char"/>
    <w:basedOn w:val="DefaultParagraphFont"/>
    <w:link w:val="Title"/>
    <w:uiPriority w:val="10"/>
    <w:rsid w:val="00680033"/>
    <w:rPr>
      <w:rFonts w:eastAsiaTheme="minorEastAsia"/>
      <w:b/>
      <w:bCs/>
      <w:sz w:val="28"/>
      <w:szCs w:val="28"/>
    </w:rPr>
  </w:style>
  <w:style w:type="paragraph" w:styleId="ListParagraph">
    <w:name w:val="List Paragraph"/>
    <w:basedOn w:val="Normal"/>
    <w:uiPriority w:val="34"/>
    <w:qFormat/>
    <w:rsid w:val="00680033"/>
    <w:pPr>
      <w:ind w:left="720"/>
      <w:contextualSpacing/>
    </w:pPr>
  </w:style>
  <w:style w:type="paragraph" w:styleId="Subtitle">
    <w:name w:val="Subtitle"/>
    <w:basedOn w:val="Normal"/>
    <w:link w:val="SubtitleChar"/>
    <w:uiPriority w:val="11"/>
    <w:qFormat/>
    <w:rsid w:val="00895C84"/>
    <w:rPr>
      <w:rFonts w:ascii="Times New Roman" w:eastAsiaTheme="minorEastAsia" w:hAnsi="Times New Roman"/>
      <w:b/>
      <w:bCs/>
    </w:rPr>
  </w:style>
  <w:style w:type="character" w:customStyle="1" w:styleId="SubtitleChar">
    <w:name w:val="Subtitle Char"/>
    <w:basedOn w:val="DefaultParagraphFont"/>
    <w:link w:val="Subtitle"/>
    <w:uiPriority w:val="11"/>
    <w:rsid w:val="00895C84"/>
    <w:rPr>
      <w:rFonts w:eastAsiaTheme="minorEastAsia"/>
      <w:b/>
      <w:bCs/>
      <w:sz w:val="24"/>
      <w:szCs w:val="24"/>
    </w:rPr>
  </w:style>
  <w:style w:type="character" w:styleId="FollowedHyperlink">
    <w:name w:val="FollowedHyperlink"/>
    <w:basedOn w:val="DefaultParagraphFont"/>
    <w:rsid w:val="00895C84"/>
    <w:rPr>
      <w:color w:val="954F72" w:themeColor="followedHyperlink"/>
      <w:u w:val="single"/>
    </w:rPr>
  </w:style>
  <w:style w:type="paragraph" w:styleId="NormalWeb">
    <w:name w:val="Normal (Web)"/>
    <w:basedOn w:val="Normal"/>
    <w:uiPriority w:val="99"/>
    <w:unhideWhenUsed/>
    <w:rsid w:val="00FC10F9"/>
    <w:pPr>
      <w:spacing w:before="100" w:beforeAutospacing="1" w:after="100" w:afterAutospacing="1"/>
    </w:pPr>
    <w:rPr>
      <w:rFonts w:ascii="Times New Roman" w:eastAsiaTheme="minorEastAsia" w:hAnsi="Times New Roman"/>
    </w:rPr>
  </w:style>
  <w:style w:type="character" w:styleId="Strong">
    <w:name w:val="Strong"/>
    <w:basedOn w:val="DefaultParagraphFont"/>
    <w:qFormat/>
    <w:rsid w:val="00703879"/>
    <w:rPr>
      <w:b/>
      <w:bCs/>
    </w:rPr>
  </w:style>
  <w:style w:type="paragraph" w:styleId="BalloonText">
    <w:name w:val="Balloon Text"/>
    <w:basedOn w:val="Normal"/>
    <w:link w:val="BalloonTextChar"/>
    <w:rsid w:val="00771399"/>
    <w:rPr>
      <w:rFonts w:ascii="Tahoma" w:hAnsi="Tahoma" w:cs="Tahoma"/>
      <w:sz w:val="16"/>
      <w:szCs w:val="16"/>
    </w:rPr>
  </w:style>
  <w:style w:type="character" w:customStyle="1" w:styleId="BalloonTextChar">
    <w:name w:val="Balloon Text Char"/>
    <w:basedOn w:val="DefaultParagraphFont"/>
    <w:link w:val="BalloonText"/>
    <w:rsid w:val="007713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gr.msu.edu/classes/ece480/capstone/About480.ppt" TargetMode="External"/><Relationship Id="rId13" Type="http://schemas.openxmlformats.org/officeDocument/2006/relationships/hyperlink" Target="http://www.egr.msu.edu/classes/ece480/goodman/Team-roles.slides.htm" TargetMode="External"/><Relationship Id="rId18" Type="http://schemas.openxmlformats.org/officeDocument/2006/relationships/hyperlink" Target="http://www.egr.msu.edu/classes/ece480/goodman/projmgtlectureohs.ppt" TargetMode="External"/><Relationship Id="rId26" Type="http://schemas.openxmlformats.org/officeDocument/2006/relationships/hyperlink" Target="http://www.egr.msu.edu/classes/ece480/capstone/f15/sep21/TeamingLectureOH.ppt" TargetMode="External"/><Relationship Id="rId39" Type="http://schemas.openxmlformats.org/officeDocument/2006/relationships/hyperlink" Target="http://www.egr.msu.edu/classes/ece480/capstone/f16/team%20evaluation-final.pdf" TargetMode="External"/><Relationship Id="rId3" Type="http://schemas.openxmlformats.org/officeDocument/2006/relationships/styles" Target="styles.xml"/><Relationship Id="rId21" Type="http://schemas.openxmlformats.org/officeDocument/2006/relationships/hyperlink" Target="http://www.egr.msu.edu/classes/ece480/goodman/DFSSfiles/3A_MSU_QFD_08.pdf" TargetMode="External"/><Relationship Id="rId34" Type="http://schemas.openxmlformats.org/officeDocument/2006/relationships/hyperlink" Target="http://www.egr.msu.edu/classes/ece480/capstone/f15/oct16/standards.pptx" TargetMode="External"/><Relationship Id="rId7" Type="http://schemas.openxmlformats.org/officeDocument/2006/relationships/hyperlink" Target="mailto:grotjohn@egr.msu.edu" TargetMode="External"/><Relationship Id="rId12" Type="http://schemas.openxmlformats.org/officeDocument/2006/relationships/hyperlink" Target="http://www.egr.msu.edu/classes/ece480/goodman/Team-roles.htm" TargetMode="External"/><Relationship Id="rId17" Type="http://schemas.openxmlformats.org/officeDocument/2006/relationships/hyperlink" Target="http://www.egr.msu.edu/classes/ece480/capstone/f16/Engineering%20Design%20Review%20Example.pptx" TargetMode="External"/><Relationship Id="rId25" Type="http://schemas.openxmlformats.org/officeDocument/2006/relationships/hyperlink" Target="http://www.egr.msu.edu/classes/ece480/capstone/f15/sep21/memo_rfp.docx" TargetMode="External"/><Relationship Id="rId33" Type="http://schemas.openxmlformats.org/officeDocument/2006/relationships/hyperlink" Target="http://www.egr.msu.edu/classes/ece480/capstone/f15/sep28/tbd.ppt" TargetMode="External"/><Relationship Id="rId38" Type="http://schemas.openxmlformats.org/officeDocument/2006/relationships/hyperlink" Target="http://www.egr.msu.edu/classes/ece480/capstone/JudgingCriteria%204-13-12.doc" TargetMode="External"/><Relationship Id="rId2" Type="http://schemas.openxmlformats.org/officeDocument/2006/relationships/numbering" Target="numbering.xml"/><Relationship Id="rId16" Type="http://schemas.openxmlformats.org/officeDocument/2006/relationships/hyperlink" Target="http://www.egr.msu.edu/classes/ece480/capstone/f16/Engineering%20Design%20Review.docx" TargetMode="External"/><Relationship Id="rId20" Type="http://schemas.openxmlformats.org/officeDocument/2006/relationships/hyperlink" Target="http://www.egr.msu.edu/classes/ece480/goodman/DFSSfiles/1_SS_Overview_08.pdf" TargetMode="External"/><Relationship Id="rId29" Type="http://schemas.openxmlformats.org/officeDocument/2006/relationships/hyperlink" Target="http://www.egr.msu.edu/classes/ece480/capstone/Sp11/files/MoreTechWriting.pp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udpal@egr.msu.edu" TargetMode="External"/><Relationship Id="rId11" Type="http://schemas.openxmlformats.org/officeDocument/2006/relationships/hyperlink" Target="http://www.egr.msu.edu/classes/ece480/goodman/NotebookOverheads.ppt" TargetMode="External"/><Relationship Id="rId24" Type="http://schemas.openxmlformats.org/officeDocument/2006/relationships/hyperlink" Target="http://www.egr.msu.edu/classes/ece480/capstone/f15/sep21/MoreTechWriting.ppt" TargetMode="External"/><Relationship Id="rId32" Type="http://schemas.openxmlformats.org/officeDocument/2006/relationships/hyperlink" Target="http://www.egr.msu.edu/classes/ece480/capstone/f15/sep28/oralpres.ppt" TargetMode="External"/><Relationship Id="rId37" Type="http://schemas.openxmlformats.org/officeDocument/2006/relationships/hyperlink" Target="http://www.egr.msu.edu/classes/ece480/capstone/f16/FinalDeliverablesAndFinalReptFormat-F16.docx"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gr.msu.edu/classes/ece480/capstone/DFSSfiles/2_MSUVOC_12.pdf" TargetMode="External"/><Relationship Id="rId23" Type="http://schemas.openxmlformats.org/officeDocument/2006/relationships/hyperlink" Target="http://www.egr.msu.edu/classes/ece480/capstone/f15/sep21/TeamDesign.htm" TargetMode="External"/><Relationship Id="rId28" Type="http://schemas.openxmlformats.org/officeDocument/2006/relationships/hyperlink" Target="http://www.egr.msu.edu/classes/ece480/capstone/Sp11/files/lecture-1-23.pdf" TargetMode="External"/><Relationship Id="rId36" Type="http://schemas.openxmlformats.org/officeDocument/2006/relationships/hyperlink" Target="http://www.egr.msu.edu/classes/ece480/goodman/LecNotesReIntellProperty.PDF" TargetMode="External"/><Relationship Id="rId10" Type="http://schemas.openxmlformats.org/officeDocument/2006/relationships/hyperlink" Target="http://www.egr.msu.edu/classes/ece480/goodman/notebook.htm" TargetMode="External"/><Relationship Id="rId19" Type="http://schemas.openxmlformats.org/officeDocument/2006/relationships/hyperlink" Target="http://www.egr.msu.edu/classes/ece480/goodman/ProjMgtOH.pdf" TargetMode="External"/><Relationship Id="rId31" Type="http://schemas.openxmlformats.org/officeDocument/2006/relationships/hyperlink" Target="http://www.egr.msu.edu/classes/ece480/goodman/TeamingLectureOH.ppt" TargetMode="External"/><Relationship Id="rId4" Type="http://schemas.openxmlformats.org/officeDocument/2006/relationships/settings" Target="settings.xml"/><Relationship Id="rId9" Type="http://schemas.openxmlformats.org/officeDocument/2006/relationships/hyperlink" Target="http://www.egr.msu.edu/classes/ece480/goodman/PrototypingLecture.ppt" TargetMode="External"/><Relationship Id="rId14" Type="http://schemas.openxmlformats.org/officeDocument/2006/relationships/hyperlink" Target="http://www.egr.msu.edu/classes/ece480/goodman/reg-heat.htm" TargetMode="External"/><Relationship Id="rId22" Type="http://schemas.openxmlformats.org/officeDocument/2006/relationships/hyperlink" Target="http://www.egr.msu.edu/classes/ece480/goodman/DFSSfiles/4_MSU_Fx_08.pdf" TargetMode="External"/><Relationship Id="rId27" Type="http://schemas.openxmlformats.org/officeDocument/2006/relationships/hyperlink" Target="http://www.egr.msu.edu/classes/ece480/capstone/f15/sep21/tech_com.pdf" TargetMode="External"/><Relationship Id="rId30" Type="http://schemas.openxmlformats.org/officeDocument/2006/relationships/hyperlink" Target="http://www.egr.msu.edu/classes/ece480/goodman/docs/resources/TeamDesign.html" TargetMode="External"/><Relationship Id="rId35" Type="http://schemas.openxmlformats.org/officeDocument/2006/relationships/hyperlink" Target="http://www.egr.msu.edu/classes/ece480/goodman/docs/NollPat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3546B-F305-4441-A768-1562A57E5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1FA89292</Template>
  <TotalTime>1</TotalTime>
  <Pages>7</Pages>
  <Words>1399</Words>
  <Characters>10333</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Afif Zaki Alsinan</dc:creator>
  <cp:lastModifiedBy>Ameer Hussein Janabi</cp:lastModifiedBy>
  <cp:revision>2</cp:revision>
  <cp:lastPrinted>2016-07-12T13:07:00Z</cp:lastPrinted>
  <dcterms:created xsi:type="dcterms:W3CDTF">2016-11-22T15:54:00Z</dcterms:created>
  <dcterms:modified xsi:type="dcterms:W3CDTF">2016-11-22T15:54:00Z</dcterms:modified>
</cp:coreProperties>
</file>