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28AA31" w14:textId="77777777" w:rsidR="00680033" w:rsidRDefault="00680033" w:rsidP="00680033">
      <w:pPr>
        <w:pStyle w:val="Heading1"/>
        <w:jc w:val="center"/>
        <w:rPr>
          <w:sz w:val="32"/>
        </w:rPr>
      </w:pPr>
    </w:p>
    <w:p w14:paraId="1515F032" w14:textId="77777777" w:rsidR="00680033" w:rsidRDefault="00680033" w:rsidP="00680033">
      <w:pPr>
        <w:pStyle w:val="Heading1"/>
        <w:jc w:val="center"/>
        <w:rPr>
          <w:sz w:val="32"/>
        </w:rPr>
      </w:pPr>
      <w:r w:rsidRPr="00680033">
        <w:rPr>
          <w:sz w:val="32"/>
        </w:rPr>
        <w:t>ECE 480 – Fall 2015</w:t>
      </w:r>
      <w:r w:rsidRPr="00680033">
        <w:rPr>
          <w:sz w:val="32"/>
        </w:rPr>
        <w:br/>
        <w:t>Lecture Schedule</w:t>
      </w:r>
      <w:r w:rsidRPr="00680033">
        <w:rPr>
          <w:sz w:val="32"/>
        </w:rPr>
        <w:br/>
      </w:r>
      <w:r w:rsidR="008C7564">
        <w:rPr>
          <w:sz w:val="32"/>
        </w:rPr>
        <w:t>Ver. 1.1</w:t>
      </w:r>
      <w:r w:rsidRPr="00680033">
        <w:rPr>
          <w:sz w:val="32"/>
        </w:rPr>
        <w:br/>
      </w:r>
    </w:p>
    <w:p w14:paraId="05AC7234" w14:textId="77777777" w:rsidR="00680033" w:rsidRPr="00680033" w:rsidRDefault="00680033" w:rsidP="00680033"/>
    <w:p w14:paraId="43A5E5AB" w14:textId="77777777"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14:paraId="4E68B47A"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14:paraId="21E0809E"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14:paraId="3CB2EE23" w14:textId="77777777" w:rsidR="00680033" w:rsidRPr="00680033" w:rsidRDefault="00A67F97" w:rsidP="00680033">
      <w:pPr>
        <w:pStyle w:val="Title"/>
        <w:rPr>
          <w:rFonts w:asciiTheme="minorHAnsi" w:hAnsiTheme="minorHAnsi"/>
          <w:b w:val="0"/>
        </w:rPr>
      </w:pPr>
      <w:hyperlink r:id="rId6" w:history="1">
        <w:r w:rsidR="00680033" w:rsidRPr="00680033">
          <w:rPr>
            <w:rStyle w:val="Hyperlink"/>
            <w:rFonts w:asciiTheme="minorHAnsi" w:hAnsiTheme="minorHAnsi"/>
            <w:b w:val="0"/>
          </w:rPr>
          <w:t>grotjohn@egr.msu.edu</w:t>
        </w:r>
      </w:hyperlink>
    </w:p>
    <w:p w14:paraId="37668C28"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14:paraId="741BB365" w14:textId="77777777" w:rsidR="00680033" w:rsidRPr="00680033" w:rsidRDefault="00680033" w:rsidP="00680033">
      <w:pPr>
        <w:pStyle w:val="Title"/>
        <w:rPr>
          <w:rFonts w:asciiTheme="minorHAnsi" w:hAnsiTheme="minorHAnsi"/>
          <w:b w:val="0"/>
        </w:rPr>
      </w:pPr>
    </w:p>
    <w:p w14:paraId="65BE13DD" w14:textId="77777777" w:rsidR="00680033" w:rsidRPr="00680033" w:rsidRDefault="00680033" w:rsidP="00680033">
      <w:pPr>
        <w:pStyle w:val="Title"/>
        <w:rPr>
          <w:rFonts w:asciiTheme="minorHAnsi" w:hAnsiTheme="minorHAnsi"/>
          <w:b w:val="0"/>
        </w:rPr>
      </w:pPr>
    </w:p>
    <w:p w14:paraId="480CEDF6" w14:textId="77777777" w:rsidR="00680033" w:rsidRPr="00680033" w:rsidRDefault="00680033" w:rsidP="00680033">
      <w:pPr>
        <w:pStyle w:val="Title"/>
        <w:rPr>
          <w:rFonts w:asciiTheme="minorHAnsi" w:hAnsiTheme="minorHAnsi"/>
        </w:rPr>
      </w:pPr>
      <w:r w:rsidRPr="00680033">
        <w:rPr>
          <w:rFonts w:asciiTheme="minorHAnsi" w:hAnsiTheme="minorHAnsi"/>
        </w:rPr>
        <w:t>Professor Lalita Udpa</w:t>
      </w:r>
    </w:p>
    <w:p w14:paraId="3311C6B1"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14:paraId="4C00435A" w14:textId="77777777" w:rsidR="00680033" w:rsidRPr="00680033" w:rsidRDefault="00A67F97" w:rsidP="00680033">
      <w:pPr>
        <w:pStyle w:val="Title"/>
        <w:rPr>
          <w:rFonts w:asciiTheme="minorHAnsi" w:hAnsiTheme="minorHAnsi"/>
          <w:b w:val="0"/>
        </w:rPr>
      </w:pPr>
      <w:hyperlink r:id="rId7" w:history="1">
        <w:r w:rsidR="00680033" w:rsidRPr="00680033">
          <w:rPr>
            <w:rStyle w:val="Hyperlink"/>
            <w:rFonts w:asciiTheme="minorHAnsi" w:hAnsiTheme="minorHAnsi"/>
            <w:b w:val="0"/>
          </w:rPr>
          <w:t>udpal@egr.msu.edu</w:t>
        </w:r>
      </w:hyperlink>
    </w:p>
    <w:p w14:paraId="41249F60" w14:textId="77777777"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14:paraId="3502EAE3" w14:textId="77777777" w:rsidR="00680033" w:rsidRDefault="00680033" w:rsidP="00680033">
      <w:pPr>
        <w:pStyle w:val="Title"/>
        <w:rPr>
          <w:rFonts w:asciiTheme="minorHAnsi" w:hAnsiTheme="minorHAnsi"/>
          <w:b w:val="0"/>
          <w:sz w:val="24"/>
          <w:szCs w:val="24"/>
        </w:rPr>
      </w:pPr>
    </w:p>
    <w:p w14:paraId="4BF9C51B" w14:textId="77777777"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14:paraId="480B70F4" w14:textId="77777777" w:rsidR="00680033" w:rsidRPr="00680033" w:rsidRDefault="00680033" w:rsidP="00680033">
      <w:pPr>
        <w:pStyle w:val="Title"/>
        <w:rPr>
          <w:rFonts w:asciiTheme="minorHAnsi" w:hAnsiTheme="minorHAnsi"/>
          <w:sz w:val="24"/>
          <w:szCs w:val="24"/>
        </w:rPr>
      </w:pPr>
      <w:r w:rsidRPr="00680033">
        <w:rPr>
          <w:rFonts w:asciiTheme="minorHAnsi" w:hAnsiTheme="minorHAnsi"/>
          <w:sz w:val="24"/>
          <w:szCs w:val="24"/>
        </w:rPr>
        <w:t>Lecture hours: MWF 10:20-11:10AM</w:t>
      </w:r>
    </w:p>
    <w:p w14:paraId="79F919CD" w14:textId="77777777" w:rsidR="00680033" w:rsidRPr="00680033" w:rsidRDefault="00680033" w:rsidP="00680033">
      <w:pPr>
        <w:pStyle w:val="Title"/>
        <w:rPr>
          <w:rFonts w:asciiTheme="minorHAnsi" w:hAnsiTheme="minorHAnsi"/>
          <w:sz w:val="24"/>
          <w:szCs w:val="24"/>
        </w:rPr>
      </w:pPr>
      <w:r w:rsidRPr="00680033">
        <w:rPr>
          <w:rFonts w:asciiTheme="minorHAnsi" w:hAnsiTheme="minorHAnsi"/>
          <w:sz w:val="24"/>
          <w:szCs w:val="24"/>
        </w:rPr>
        <w:t xml:space="preserve">2250 Engineering Building </w:t>
      </w:r>
    </w:p>
    <w:p w14:paraId="645FD384" w14:textId="77777777" w:rsidR="00680033" w:rsidRDefault="00680033" w:rsidP="00680033">
      <w:pPr>
        <w:jc w:val="center"/>
      </w:pPr>
    </w:p>
    <w:p w14:paraId="4B426D82" w14:textId="77777777" w:rsidR="00680033" w:rsidRDefault="00680033" w:rsidP="00680033">
      <w:pPr>
        <w:jc w:val="center"/>
      </w:pPr>
    </w:p>
    <w:p w14:paraId="4E6FE60C" w14:textId="77777777" w:rsidR="00680033" w:rsidRDefault="00680033" w:rsidP="00680033">
      <w:pPr>
        <w:jc w:val="center"/>
      </w:pPr>
    </w:p>
    <w:p w14:paraId="35D941B0" w14:textId="77777777"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14:paraId="6AB9C2EB" w14:textId="77777777"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14:paraId="7377A43C" w14:textId="77777777" w:rsidR="00680033" w:rsidRDefault="00680033" w:rsidP="00680033">
      <w:pPr>
        <w:pStyle w:val="Title"/>
        <w:jc w:val="left"/>
        <w:rPr>
          <w:rFonts w:asciiTheme="minorHAnsi" w:hAnsiTheme="minorHAnsi"/>
          <w:sz w:val="24"/>
          <w:szCs w:val="24"/>
        </w:rPr>
      </w:pPr>
    </w:p>
    <w:p w14:paraId="4FE47D18" w14:textId="77777777" w:rsidR="00680033" w:rsidRPr="00680033" w:rsidRDefault="00680033" w:rsidP="00680033">
      <w:pPr>
        <w:pStyle w:val="Title"/>
        <w:jc w:val="left"/>
        <w:rPr>
          <w:rFonts w:asciiTheme="minorHAnsi" w:hAnsiTheme="minorHAnsi"/>
          <w:sz w:val="24"/>
          <w:szCs w:val="24"/>
        </w:rPr>
      </w:pPr>
    </w:p>
    <w:p w14:paraId="0B9FDFC2" w14:textId="77777777" w:rsidR="00680033" w:rsidRPr="00680033" w:rsidRDefault="00680033" w:rsidP="00680033">
      <w:pPr>
        <w:jc w:val="center"/>
      </w:pPr>
      <w:r w:rsidRPr="00680033">
        <w:rPr>
          <w:b/>
          <w:bCs/>
        </w:rPr>
        <w:t>Labs begin the week of Tuesday, September 8</w:t>
      </w:r>
    </w:p>
    <w:p w14:paraId="0F57C762" w14:textId="77777777" w:rsidR="00680033" w:rsidRPr="00680033" w:rsidRDefault="00680033" w:rsidP="00680033">
      <w:pPr>
        <w:jc w:val="center"/>
        <w:rPr>
          <w:iCs/>
        </w:rPr>
      </w:pPr>
      <w:r w:rsidRPr="00680033">
        <w:rPr>
          <w:iCs/>
        </w:rPr>
        <w:t>Your parts kits should be picked up from the ECE Shop before your lab section.</w:t>
      </w:r>
    </w:p>
    <w:p w14:paraId="3588AD07" w14:textId="77777777" w:rsidR="00680033" w:rsidRPr="00680033" w:rsidRDefault="00680033" w:rsidP="00680033">
      <w:pPr>
        <w:jc w:val="center"/>
      </w:pPr>
      <w:r w:rsidRPr="00680033">
        <w:rPr>
          <w:iCs/>
        </w:rPr>
        <w:t>You can start picking up the kits on Friday, Sept. 4</w:t>
      </w:r>
      <w:r w:rsidRPr="00680033">
        <w:rPr>
          <w:iCs/>
          <w:vertAlign w:val="superscript"/>
        </w:rPr>
        <w:t>th</w:t>
      </w:r>
      <w:r w:rsidRPr="00680033">
        <w:rPr>
          <w:iCs/>
        </w:rPr>
        <w:t>.</w:t>
      </w:r>
    </w:p>
    <w:p w14:paraId="5762C8BF" w14:textId="77777777" w:rsidR="00680033" w:rsidRPr="000D5C4D" w:rsidRDefault="00680033" w:rsidP="00680033">
      <w:pPr>
        <w:pBdr>
          <w:bottom w:val="single" w:sz="4" w:space="1" w:color="auto"/>
        </w:pBdr>
      </w:pPr>
      <w:r w:rsidRPr="000D5C4D">
        <w:t> </w:t>
      </w:r>
    </w:p>
    <w:p w14:paraId="03BC341D" w14:textId="77777777" w:rsidR="005A149F" w:rsidRDefault="005A149F" w:rsidP="005A149F">
      <w:pPr>
        <w:rPr>
          <w:b/>
        </w:rPr>
      </w:pPr>
    </w:p>
    <w:p w14:paraId="6627DF26" w14:textId="77777777" w:rsidR="005A149F" w:rsidRDefault="005A149F" w:rsidP="005A149F">
      <w:pPr>
        <w:rPr>
          <w:b/>
        </w:rPr>
      </w:pPr>
    </w:p>
    <w:p w14:paraId="22A8B1DD" w14:textId="77777777" w:rsidR="005A149F" w:rsidRDefault="005A149F" w:rsidP="005A149F">
      <w:pPr>
        <w:rPr>
          <w:b/>
        </w:rPr>
      </w:pPr>
    </w:p>
    <w:p w14:paraId="3CBC24D5" w14:textId="77777777" w:rsidR="005A149F" w:rsidRDefault="005A149F" w:rsidP="005A149F">
      <w:pPr>
        <w:rPr>
          <w:b/>
        </w:rPr>
      </w:pPr>
    </w:p>
    <w:p w14:paraId="18DDC60A" w14:textId="77777777" w:rsidR="00895C84" w:rsidRPr="005A149F" w:rsidRDefault="00895C84" w:rsidP="005A149F">
      <w:pPr>
        <w:pStyle w:val="Heading2"/>
        <w:rPr>
          <w:b/>
        </w:rPr>
      </w:pPr>
      <w:r>
        <w:lastRenderedPageBreak/>
        <w:t xml:space="preserve">Week 1: </w:t>
      </w:r>
    </w:p>
    <w:p w14:paraId="0F032C20" w14:textId="77777777" w:rsidR="00895C84" w:rsidRPr="000D5C4D" w:rsidRDefault="00895C84" w:rsidP="00895C84">
      <w:pPr>
        <w:pStyle w:val="ListParagraph"/>
        <w:numPr>
          <w:ilvl w:val="0"/>
          <w:numId w:val="2"/>
        </w:numPr>
      </w:pPr>
      <w:r w:rsidRPr="000D5C4D">
        <w:t>Project Preference ranking forms due by Friday 9/4 at 5:00pm</w:t>
      </w:r>
      <w:r>
        <w:t xml:space="preserve">, electronically or </w:t>
      </w:r>
      <w:r w:rsidRPr="000D5C4D">
        <w:t xml:space="preserve">in Prof. Grotjohn's mailbox in the ECE Office, 2120 EB </w:t>
      </w:r>
    </w:p>
    <w:p w14:paraId="07C08DD6" w14:textId="77777777" w:rsidR="00895C84" w:rsidRPr="000D5C4D" w:rsidRDefault="00895C84" w:rsidP="00895C84">
      <w:pPr>
        <w:pStyle w:val="ListParagraph"/>
        <w:numPr>
          <w:ilvl w:val="0"/>
          <w:numId w:val="2"/>
        </w:numPr>
      </w:pPr>
      <w:r w:rsidRPr="000D5C4D">
        <w:t>Teams will be assigned and notifications made at Wednesday’s lecture (9/9).</w:t>
      </w:r>
    </w:p>
    <w:p w14:paraId="010E05CA" w14:textId="77777777" w:rsidR="00680033" w:rsidRDefault="00680033" w:rsidP="00895C84"/>
    <w:p w14:paraId="1200CEF5" w14:textId="77777777" w:rsidR="00895C84" w:rsidRPr="005A149F" w:rsidRDefault="00895C84" w:rsidP="005A149F">
      <w:pPr>
        <w:pStyle w:val="Subtitle"/>
        <w:ind w:left="720"/>
        <w:rPr>
          <w:rFonts w:asciiTheme="minorHAnsi" w:hAnsiTheme="minorHAnsi"/>
          <w:b w:val="0"/>
          <w:bCs w:val="0"/>
          <w:color w:val="0000FF"/>
          <w:u w:val="single"/>
        </w:rPr>
      </w:pPr>
      <w:r w:rsidRPr="00895C84">
        <w:rPr>
          <w:rFonts w:asciiTheme="minorHAnsi" w:hAnsiTheme="minorHAnsi"/>
          <w:b w:val="0"/>
        </w:rPr>
        <w:t xml:space="preserve">Sept 2 – Class </w:t>
      </w:r>
      <w:r w:rsidRPr="00895C84">
        <w:rPr>
          <w:rFonts w:asciiTheme="minorHAnsi" w:hAnsiTheme="minorHAnsi"/>
          <w:b w:val="0"/>
          <w:bCs w:val="0"/>
        </w:rPr>
        <w:t>Overview, presentation of project descriptions, handout of preference ranking forms. (</w:t>
      </w:r>
      <w:r w:rsidRPr="00895C84">
        <w:rPr>
          <w:rFonts w:asciiTheme="minorHAnsi" w:hAnsiTheme="minorHAnsi"/>
          <w:b w:val="0"/>
          <w:bCs w:val="0"/>
          <w:shd w:val="clear" w:color="auto" w:fill="C5E0B3" w:themeFill="accent6" w:themeFillTint="66"/>
        </w:rPr>
        <w:t>T. Grotjohn</w:t>
      </w:r>
      <w:r w:rsidRPr="00895C84">
        <w:rPr>
          <w:rFonts w:asciiTheme="minorHAnsi" w:hAnsiTheme="minorHAnsi"/>
          <w:b w:val="0"/>
          <w:bCs w:val="0"/>
        </w:rPr>
        <w:t>)</w:t>
      </w:r>
      <w:r>
        <w:rPr>
          <w:rFonts w:asciiTheme="minorHAnsi" w:hAnsiTheme="minorHAnsi"/>
          <w:b w:val="0"/>
          <w:bCs w:val="0"/>
        </w:rPr>
        <w:t xml:space="preserve"> </w:t>
      </w:r>
      <w:r>
        <w:rPr>
          <w:rFonts w:asciiTheme="minorHAnsi" w:hAnsiTheme="minorHAnsi"/>
          <w:b w:val="0"/>
          <w:bCs w:val="0"/>
        </w:rPr>
        <w:br/>
      </w:r>
      <w:hyperlink r:id="rId8" w:history="1">
        <w:r w:rsidRPr="00895C84">
          <w:rPr>
            <w:rStyle w:val="Hyperlink"/>
            <w:rFonts w:asciiTheme="minorHAnsi" w:hAnsiTheme="minorHAnsi"/>
            <w:b w:val="0"/>
            <w:bCs w:val="0"/>
          </w:rPr>
          <w:t>Lecture Overheads</w:t>
        </w:r>
      </w:hyperlink>
    </w:p>
    <w:p w14:paraId="441045CD" w14:textId="77777777" w:rsidR="00895C84" w:rsidRPr="00895C84" w:rsidRDefault="00895C84" w:rsidP="00895C84">
      <w:r>
        <w:tab/>
        <w:t xml:space="preserve">Sept 4 – Video on Team Design | Discussion of design process. </w:t>
      </w:r>
    </w:p>
    <w:p w14:paraId="3F52A2AD" w14:textId="77777777" w:rsidR="00895C84" w:rsidRDefault="00895C84" w:rsidP="00895C84">
      <w:pPr>
        <w:ind w:left="720"/>
      </w:pPr>
    </w:p>
    <w:p w14:paraId="603796DF" w14:textId="77777777" w:rsidR="00895C84" w:rsidRDefault="00895C84" w:rsidP="00895C84">
      <w:pPr>
        <w:pStyle w:val="Heading2"/>
      </w:pPr>
      <w:r>
        <w:t>Week 2:</w:t>
      </w:r>
    </w:p>
    <w:p w14:paraId="4FA3C28D" w14:textId="77777777" w:rsidR="00895C84" w:rsidRDefault="00895C84" w:rsidP="00895C84">
      <w:pPr>
        <w:pStyle w:val="ListParagraph"/>
        <w:numPr>
          <w:ilvl w:val="0"/>
          <w:numId w:val="2"/>
        </w:numPr>
      </w:pPr>
      <w:r>
        <w:t>Labs Start</w:t>
      </w:r>
    </w:p>
    <w:p w14:paraId="586B7762" w14:textId="77777777" w:rsidR="00895C84" w:rsidRDefault="00895C84" w:rsidP="00895C84"/>
    <w:p w14:paraId="2DCFD47A" w14:textId="77777777" w:rsidR="00895C84" w:rsidRPr="00895C84" w:rsidRDefault="00895C84" w:rsidP="00895C84">
      <w:pPr>
        <w:ind w:left="720"/>
      </w:pPr>
      <w:r w:rsidRPr="00895C84">
        <w:t>Sept 9 – Introduction of team roles, project planning and engineering notebooks. (</w:t>
      </w:r>
      <w:r w:rsidRPr="0025531A">
        <w:rPr>
          <w:shd w:val="clear" w:color="auto" w:fill="C5E0B3" w:themeFill="accent6" w:themeFillTint="66"/>
        </w:rPr>
        <w:t>T. Grotjohn</w:t>
      </w:r>
      <w:r w:rsidRPr="00895C84">
        <w:t>)</w:t>
      </w:r>
    </w:p>
    <w:p w14:paraId="1917190D" w14:textId="77777777" w:rsidR="00895C84" w:rsidRPr="00895C84" w:rsidRDefault="00A67F97" w:rsidP="00895C84">
      <w:pPr>
        <w:ind w:left="720" w:firstLine="720"/>
      </w:pPr>
      <w:hyperlink r:id="rId9" w:history="1">
        <w:r w:rsidR="00895C84" w:rsidRPr="00895C84">
          <w:rPr>
            <w:rStyle w:val="Hyperlink"/>
            <w:rFonts w:eastAsiaTheme="majorEastAsia"/>
          </w:rPr>
          <w:t>Engineering Notebook Description</w:t>
        </w:r>
      </w:hyperlink>
    </w:p>
    <w:p w14:paraId="2628BB33" w14:textId="77777777" w:rsidR="00895C84" w:rsidRPr="00895C84" w:rsidRDefault="00A67F97" w:rsidP="00895C84">
      <w:pPr>
        <w:ind w:left="720" w:firstLine="720"/>
      </w:pPr>
      <w:hyperlink r:id="rId10" w:history="1">
        <w:r w:rsidR="00895C84" w:rsidRPr="00895C84">
          <w:rPr>
            <w:rStyle w:val="Hyperlink"/>
            <w:rFonts w:eastAsiaTheme="majorEastAsia"/>
          </w:rPr>
          <w:t>Notebook Overheads</w:t>
        </w:r>
      </w:hyperlink>
    </w:p>
    <w:p w14:paraId="03A26534" w14:textId="77777777" w:rsidR="00895C84" w:rsidRPr="00895C84" w:rsidRDefault="00A67F97" w:rsidP="00895C84">
      <w:pPr>
        <w:ind w:left="720" w:firstLine="720"/>
      </w:pPr>
      <w:hyperlink r:id="rId11" w:history="1">
        <w:r w:rsidR="00895C84" w:rsidRPr="00895C84">
          <w:rPr>
            <w:rStyle w:val="Hyperlink"/>
            <w:rFonts w:eastAsiaTheme="majorEastAsia"/>
          </w:rPr>
          <w:t>Team Roles Description</w:t>
        </w:r>
      </w:hyperlink>
    </w:p>
    <w:p w14:paraId="08112EEC" w14:textId="77777777" w:rsidR="00895C84" w:rsidRPr="00895C84" w:rsidRDefault="00A67F97" w:rsidP="00895C84">
      <w:pPr>
        <w:pStyle w:val="Subtitle"/>
        <w:ind w:left="720" w:firstLine="720"/>
        <w:rPr>
          <w:rFonts w:asciiTheme="minorHAnsi" w:hAnsiTheme="minorHAnsi"/>
          <w:b w:val="0"/>
        </w:rPr>
      </w:pPr>
      <w:hyperlink r:id="rId12" w:history="1">
        <w:r w:rsidR="00895C84" w:rsidRPr="00895C84">
          <w:rPr>
            <w:rStyle w:val="Hyperlink"/>
            <w:rFonts w:asciiTheme="minorHAnsi" w:hAnsiTheme="minorHAnsi"/>
            <w:b w:val="0"/>
            <w:bCs w:val="0"/>
          </w:rPr>
          <w:t>Team Roles Overheads</w:t>
        </w:r>
      </w:hyperlink>
    </w:p>
    <w:p w14:paraId="1641BB99" w14:textId="77777777" w:rsidR="00895C84" w:rsidRPr="00895C84" w:rsidRDefault="00895C84" w:rsidP="00895C84">
      <w:pPr>
        <w:pStyle w:val="Subtitle"/>
        <w:ind w:left="720" w:firstLine="60"/>
        <w:rPr>
          <w:rFonts w:asciiTheme="minorHAnsi" w:hAnsiTheme="minorHAnsi"/>
          <w:b w:val="0"/>
        </w:rPr>
      </w:pPr>
    </w:p>
    <w:p w14:paraId="72C6A855" w14:textId="77777777" w:rsidR="00895C84" w:rsidRPr="00895C84" w:rsidRDefault="00895C84" w:rsidP="00895C84">
      <w:pPr>
        <w:pStyle w:val="Subtitle"/>
        <w:ind w:left="720" w:firstLine="60"/>
        <w:rPr>
          <w:rFonts w:asciiTheme="minorHAnsi" w:eastAsia="Times New Roman" w:hAnsiTheme="minorHAnsi"/>
          <w:b w:val="0"/>
          <w:bCs w:val="0"/>
        </w:rPr>
      </w:pPr>
      <w:r w:rsidRPr="00895C84">
        <w:rPr>
          <w:rFonts w:asciiTheme="minorHAnsi" w:hAnsiTheme="minorHAnsi"/>
          <w:b w:val="0"/>
        </w:rPr>
        <w:t>Sept. 11</w:t>
      </w:r>
      <w:r w:rsidR="005A149F">
        <w:rPr>
          <w:rFonts w:asciiTheme="minorHAnsi" w:hAnsiTheme="minorHAnsi"/>
          <w:b w:val="0"/>
        </w:rPr>
        <w:t xml:space="preserve"> –</w:t>
      </w:r>
      <w:r w:rsidRPr="00895C84">
        <w:rPr>
          <w:rFonts w:asciiTheme="minorHAnsi" w:eastAsia="Times New Roman" w:hAnsiTheme="minorHAnsi"/>
          <w:b w:val="0"/>
          <w:bCs w:val="0"/>
        </w:rPr>
        <w:t xml:space="preserve"> Guest Lecturers:  Mr. Brian Wright, ECE Technical Services, </w:t>
      </w:r>
    </w:p>
    <w:p w14:paraId="4A34B738" w14:textId="77777777" w:rsidR="00895C84" w:rsidRPr="00895C84" w:rsidRDefault="00895C84" w:rsidP="00895C84">
      <w:pPr>
        <w:pStyle w:val="Subtitle"/>
        <w:ind w:left="720" w:firstLine="60"/>
        <w:rPr>
          <w:rFonts w:asciiTheme="minorHAnsi" w:eastAsia="Times New Roman" w:hAnsiTheme="minorHAnsi"/>
          <w:b w:val="0"/>
          <w:bCs w:val="0"/>
        </w:rPr>
      </w:pPr>
      <w:r w:rsidRPr="00895C84">
        <w:rPr>
          <w:rFonts w:asciiTheme="minorHAnsi" w:hAnsiTheme="minorHAnsi"/>
          <w:b w:val="0"/>
          <w:bCs w:val="0"/>
        </w:rPr>
        <w:t>“</w:t>
      </w:r>
      <w:r w:rsidRPr="00895C84">
        <w:rPr>
          <w:rFonts w:asciiTheme="minorHAnsi" w:eastAsia="Times New Roman" w:hAnsiTheme="minorHAnsi"/>
          <w:b w:val="0"/>
          <w:bCs w:val="0"/>
        </w:rPr>
        <w:t xml:space="preserve">Building Your Prototype and ECE Shop Resources for your Team Projects” </w:t>
      </w:r>
    </w:p>
    <w:p w14:paraId="6365C060" w14:textId="77777777" w:rsidR="00895C84" w:rsidRPr="005A149F" w:rsidRDefault="00895C84" w:rsidP="00895C84">
      <w:pPr>
        <w:pStyle w:val="Heading3"/>
        <w:ind w:left="720" w:firstLine="60"/>
        <w:rPr>
          <w:rFonts w:asciiTheme="minorHAnsi" w:eastAsia="Times New Roman" w:hAnsiTheme="minorHAnsi"/>
          <w:bCs/>
        </w:rPr>
      </w:pPr>
      <w:r w:rsidRPr="005A149F">
        <w:rPr>
          <w:rFonts w:asciiTheme="minorHAnsi" w:eastAsia="Times New Roman" w:hAnsiTheme="minorHAnsi"/>
          <w:bCs/>
        </w:rPr>
        <w:t>Ms. Roxanne Peacock, on parts ordering and purchasing policies.</w:t>
      </w:r>
    </w:p>
    <w:p w14:paraId="51920554" w14:textId="77777777" w:rsidR="00895C84" w:rsidRPr="005A149F" w:rsidRDefault="00895C84" w:rsidP="00895C84">
      <w:pPr>
        <w:pStyle w:val="Heading3"/>
        <w:ind w:firstLine="720"/>
        <w:rPr>
          <w:rFonts w:asciiTheme="minorHAnsi" w:eastAsia="Times New Roman" w:hAnsiTheme="minorHAnsi"/>
        </w:rPr>
      </w:pPr>
      <w:r w:rsidRPr="005A149F">
        <w:rPr>
          <w:rFonts w:asciiTheme="minorHAnsi" w:eastAsia="Times New Roman" w:hAnsiTheme="minorHAnsi"/>
          <w:bCs/>
        </w:rPr>
        <w:t xml:space="preserve"> A laptop PC will be assigned to each team.</w:t>
      </w:r>
    </w:p>
    <w:p w14:paraId="69E35B47" w14:textId="77777777" w:rsidR="00895C84" w:rsidRPr="00895C84" w:rsidRDefault="00895C84" w:rsidP="00895C84">
      <w:pPr>
        <w:ind w:firstLine="720"/>
        <w:rPr>
          <w:rStyle w:val="Hyperlink"/>
        </w:rPr>
      </w:pPr>
      <w:r>
        <w:t xml:space="preserve"> </w:t>
      </w:r>
      <w:hyperlink r:id="rId13" w:history="1">
        <w:r w:rsidRPr="00895C84">
          <w:rPr>
            <w:rStyle w:val="Hyperlink"/>
          </w:rPr>
          <w:t>Lecture Notes -- Building Your Prototype</w:t>
        </w:r>
      </w:hyperlink>
    </w:p>
    <w:p w14:paraId="5231A4FC" w14:textId="77777777" w:rsidR="00895C84" w:rsidRDefault="00895C84" w:rsidP="00895C84">
      <w:pPr>
        <w:ind w:left="720"/>
      </w:pPr>
    </w:p>
    <w:p w14:paraId="55932A7E" w14:textId="77777777" w:rsidR="00895C84" w:rsidRDefault="00895C84" w:rsidP="00895C84">
      <w:pPr>
        <w:pStyle w:val="Heading2"/>
      </w:pPr>
      <w:r>
        <w:t>Week 3:</w:t>
      </w:r>
    </w:p>
    <w:p w14:paraId="09D2008A" w14:textId="77777777" w:rsidR="00895C84" w:rsidRPr="005A149F" w:rsidRDefault="00895C84" w:rsidP="005A149F">
      <w:pPr>
        <w:ind w:left="720"/>
      </w:pPr>
      <w:r w:rsidRPr="005A149F">
        <w:t>Sept. 14</w:t>
      </w:r>
      <w:r w:rsidR="005A149F">
        <w:t xml:space="preserve"> –</w:t>
      </w:r>
      <w:r w:rsidRPr="005A149F">
        <w:t xml:space="preserve"> Technical Lecture: Circuit protect</w:t>
      </w:r>
      <w:r w:rsidR="005A149F">
        <w:t xml:space="preserve">ion, power supply circuits, and </w:t>
      </w:r>
      <w:r w:rsidRPr="005A149F">
        <w:t>thermal models. Prof. F. Peng</w:t>
      </w:r>
    </w:p>
    <w:p w14:paraId="586B5CAA" w14:textId="77777777" w:rsidR="00895C84" w:rsidRPr="005A149F" w:rsidRDefault="00A67F97" w:rsidP="005A149F">
      <w:pPr>
        <w:ind w:left="720" w:firstLine="720"/>
      </w:pPr>
      <w:hyperlink r:id="rId14" w:history="1">
        <w:r w:rsidR="00895C84" w:rsidRPr="005A149F">
          <w:rPr>
            <w:rStyle w:val="Hyperlink"/>
            <w:rFonts w:eastAsiaTheme="majorEastAsia"/>
          </w:rPr>
          <w:t>New PowerPoint Notes</w:t>
        </w:r>
      </w:hyperlink>
    </w:p>
    <w:p w14:paraId="29CEB7E2" w14:textId="77777777" w:rsidR="00895C84" w:rsidRPr="005A149F" w:rsidRDefault="00A67F97" w:rsidP="005A149F">
      <w:pPr>
        <w:ind w:left="720" w:firstLine="720"/>
        <w:rPr>
          <w:rStyle w:val="Hyperlink"/>
          <w:rFonts w:eastAsiaTheme="majorEastAsia"/>
        </w:rPr>
      </w:pPr>
      <w:hyperlink r:id="rId15" w:history="1">
        <w:r w:rsidR="00895C84" w:rsidRPr="005A149F">
          <w:rPr>
            <w:rStyle w:val="Hyperlink"/>
            <w:rFonts w:eastAsiaTheme="majorEastAsia"/>
          </w:rPr>
          <w:t>Earlier Lecture Notes</w:t>
        </w:r>
      </w:hyperlink>
    </w:p>
    <w:p w14:paraId="7A710F92" w14:textId="77777777" w:rsidR="00895C84" w:rsidRPr="005A149F" w:rsidRDefault="00895C84" w:rsidP="00895C84">
      <w:pPr>
        <w:ind w:firstLine="720"/>
        <w:rPr>
          <w:rStyle w:val="Hyperlink"/>
        </w:rPr>
      </w:pPr>
    </w:p>
    <w:p w14:paraId="5E6F5643" w14:textId="77777777" w:rsidR="00895C84" w:rsidRPr="005A149F" w:rsidRDefault="00895C84" w:rsidP="005A149F">
      <w:pPr>
        <w:pStyle w:val="Heading3"/>
        <w:ind w:left="720"/>
        <w:rPr>
          <w:rFonts w:asciiTheme="minorHAnsi" w:eastAsia="Times New Roman" w:hAnsiTheme="minorHAnsi"/>
          <w:bCs/>
          <w:color w:val="auto"/>
        </w:rPr>
      </w:pPr>
      <w:r w:rsidRPr="005A149F">
        <w:rPr>
          <w:rFonts w:asciiTheme="minorHAnsi" w:eastAsia="Times New Roman" w:hAnsiTheme="minorHAnsi"/>
          <w:color w:val="auto"/>
        </w:rPr>
        <w:t xml:space="preserve">Sept. 16 </w:t>
      </w:r>
      <w:r w:rsidRPr="005A149F">
        <w:rPr>
          <w:rFonts w:asciiTheme="minorHAnsi" w:eastAsia="Times New Roman" w:hAnsiTheme="minorHAnsi"/>
          <w:bCs/>
          <w:color w:val="auto"/>
        </w:rPr>
        <w:t>–</w:t>
      </w:r>
      <w:r w:rsidRPr="005A149F">
        <w:rPr>
          <w:rFonts w:asciiTheme="minorHAnsi" w:eastAsia="Times New Roman" w:hAnsiTheme="minorHAnsi"/>
          <w:color w:val="auto"/>
        </w:rPr>
        <w:t xml:space="preserve"> </w:t>
      </w:r>
      <w:r w:rsidRPr="005A149F">
        <w:rPr>
          <w:rFonts w:asciiTheme="minorHAnsi" w:eastAsia="Times New Roman" w:hAnsiTheme="minorHAnsi"/>
          <w:bCs/>
          <w:color w:val="auto"/>
        </w:rPr>
        <w:t>VOC: Understanding the Customer’s Vi</w:t>
      </w:r>
      <w:r w:rsidR="005A149F" w:rsidRPr="005A149F">
        <w:rPr>
          <w:rFonts w:asciiTheme="minorHAnsi" w:eastAsia="Times New Roman" w:hAnsiTheme="minorHAnsi"/>
          <w:bCs/>
          <w:color w:val="auto"/>
        </w:rPr>
        <w:t xml:space="preserve">ewpoint [2].  Mr. Gregg Motter, </w:t>
      </w:r>
      <w:r w:rsidRPr="005A149F">
        <w:rPr>
          <w:rFonts w:asciiTheme="minorHAnsi" w:eastAsia="Times New Roman" w:hAnsiTheme="minorHAnsi"/>
          <w:bCs/>
          <w:color w:val="auto"/>
        </w:rPr>
        <w:t xml:space="preserve">Retired from </w:t>
      </w:r>
      <w:r w:rsidR="005A149F" w:rsidRPr="005A149F">
        <w:rPr>
          <w:rFonts w:asciiTheme="minorHAnsi" w:eastAsia="Times New Roman" w:hAnsiTheme="minorHAnsi"/>
          <w:bCs/>
          <w:color w:val="auto"/>
        </w:rPr>
        <w:t>Dow Chemical</w:t>
      </w:r>
      <w:r w:rsidR="005A149F">
        <w:rPr>
          <w:rFonts w:asciiTheme="minorHAnsi" w:eastAsia="Times New Roman" w:hAnsiTheme="minorHAnsi"/>
          <w:bCs/>
          <w:color w:val="auto"/>
        </w:rPr>
        <w:t xml:space="preserve"> Co.</w:t>
      </w:r>
      <w:r w:rsidRPr="005A149F">
        <w:rPr>
          <w:rFonts w:asciiTheme="minorHAnsi" w:eastAsia="Times New Roman" w:hAnsiTheme="minorHAnsi"/>
          <w:bCs/>
          <w:color w:val="auto"/>
        </w:rPr>
        <w:t xml:space="preserve"> (or </w:t>
      </w:r>
      <w:r w:rsidRPr="0025531A">
        <w:rPr>
          <w:rFonts w:asciiTheme="minorHAnsi" w:eastAsia="Times New Roman" w:hAnsiTheme="minorHAnsi"/>
          <w:bCs/>
          <w:color w:val="auto"/>
          <w:shd w:val="clear" w:color="auto" w:fill="C5E0B3" w:themeFill="accent6" w:themeFillTint="66"/>
        </w:rPr>
        <w:t>T. Grotjohn</w:t>
      </w:r>
      <w:r w:rsidRPr="005A149F">
        <w:rPr>
          <w:rFonts w:asciiTheme="minorHAnsi" w:eastAsia="Times New Roman" w:hAnsiTheme="minorHAnsi"/>
          <w:bCs/>
          <w:color w:val="auto"/>
        </w:rPr>
        <w:t>)</w:t>
      </w:r>
    </w:p>
    <w:p w14:paraId="704D3CDA" w14:textId="77777777" w:rsidR="00895C84" w:rsidRPr="005A149F" w:rsidRDefault="00A67F97" w:rsidP="00895C84">
      <w:pPr>
        <w:ind w:left="720" w:firstLine="720"/>
        <w:rPr>
          <w:bCs/>
        </w:rPr>
      </w:pPr>
      <w:hyperlink r:id="rId16" w:history="1">
        <w:r w:rsidR="00895C84" w:rsidRPr="005A149F">
          <w:rPr>
            <w:rStyle w:val="Hyperlink"/>
            <w:bCs/>
          </w:rPr>
          <w:t>Lecture Overheads</w:t>
        </w:r>
      </w:hyperlink>
    </w:p>
    <w:p w14:paraId="5E246257" w14:textId="77777777" w:rsidR="00895C84" w:rsidRPr="005A149F" w:rsidRDefault="00895C84" w:rsidP="00895C84">
      <w:pPr>
        <w:pStyle w:val="Subtitle"/>
        <w:ind w:firstLine="720"/>
        <w:rPr>
          <w:rStyle w:val="Hyperlink"/>
          <w:rFonts w:asciiTheme="minorHAnsi" w:hAnsiTheme="minorHAnsi"/>
          <w:b w:val="0"/>
          <w:color w:val="000000" w:themeColor="text1"/>
        </w:rPr>
      </w:pPr>
    </w:p>
    <w:p w14:paraId="34DD9A38" w14:textId="77777777" w:rsidR="00895C84" w:rsidRPr="005A149F" w:rsidRDefault="00895C84" w:rsidP="005A149F">
      <w:pPr>
        <w:pStyle w:val="Subtitle"/>
        <w:ind w:left="720"/>
        <w:rPr>
          <w:rFonts w:asciiTheme="minorHAnsi" w:hAnsiTheme="minorHAnsi"/>
          <w:b w:val="0"/>
        </w:rPr>
      </w:pPr>
      <w:r w:rsidRPr="005A149F">
        <w:rPr>
          <w:rStyle w:val="Hyperlink"/>
          <w:rFonts w:asciiTheme="minorHAnsi" w:hAnsiTheme="minorHAnsi"/>
          <w:b w:val="0"/>
          <w:color w:val="000000" w:themeColor="text1"/>
          <w:u w:val="none"/>
        </w:rPr>
        <w:t>Sept. 18</w:t>
      </w:r>
      <w:r w:rsidR="005A149F">
        <w:rPr>
          <w:rStyle w:val="Hyperlink"/>
          <w:rFonts w:asciiTheme="minorHAnsi" w:hAnsiTheme="minorHAnsi"/>
          <w:b w:val="0"/>
          <w:color w:val="000000" w:themeColor="text1"/>
          <w:u w:val="none"/>
        </w:rPr>
        <w:t xml:space="preserve"> – </w:t>
      </w:r>
      <w:r w:rsidRPr="005A149F">
        <w:rPr>
          <w:rFonts w:asciiTheme="minorHAnsi" w:hAnsiTheme="minorHAnsi"/>
          <w:b w:val="0"/>
        </w:rPr>
        <w:t>Guest Lecture: Prof. Erik Goodman</w:t>
      </w:r>
      <w:r w:rsidR="005A149F">
        <w:rPr>
          <w:rFonts w:asciiTheme="minorHAnsi" w:hAnsiTheme="minorHAnsi"/>
          <w:b w:val="0"/>
        </w:rPr>
        <w:t xml:space="preserve"> </w:t>
      </w:r>
      <w:r w:rsidRPr="005A149F">
        <w:rPr>
          <w:rFonts w:asciiTheme="minorHAnsi" w:hAnsiTheme="minorHAnsi"/>
          <w:b w:val="0"/>
        </w:rPr>
        <w:t>T</w:t>
      </w:r>
      <w:r w:rsidRPr="005A149F">
        <w:rPr>
          <w:rFonts w:asciiTheme="minorHAnsi" w:hAnsiTheme="minorHAnsi"/>
          <w:b w:val="0"/>
          <w:bCs w:val="0"/>
        </w:rPr>
        <w:t>eaming; Group</w:t>
      </w:r>
      <w:r w:rsidR="005A149F">
        <w:rPr>
          <w:rFonts w:asciiTheme="minorHAnsi" w:hAnsiTheme="minorHAnsi"/>
          <w:b w:val="0"/>
          <w:bCs w:val="0"/>
        </w:rPr>
        <w:t xml:space="preserve"> process rules </w:t>
      </w:r>
      <w:r w:rsidRPr="005A149F">
        <w:rPr>
          <w:rFonts w:asciiTheme="minorHAnsi" w:hAnsiTheme="minorHAnsi"/>
          <w:b w:val="0"/>
          <w:bCs w:val="0"/>
        </w:rPr>
        <w:t>developed; Intro to Project Management and MS Project</w:t>
      </w:r>
    </w:p>
    <w:p w14:paraId="34721E6D" w14:textId="77777777" w:rsidR="00895C84" w:rsidRPr="005A149F" w:rsidRDefault="00A67F97" w:rsidP="005A149F">
      <w:pPr>
        <w:pStyle w:val="Subtitle"/>
        <w:ind w:left="1440"/>
        <w:rPr>
          <w:rFonts w:asciiTheme="minorHAnsi" w:hAnsiTheme="minorHAnsi"/>
          <w:b w:val="0"/>
        </w:rPr>
      </w:pPr>
      <w:hyperlink r:id="rId17" w:history="1">
        <w:r w:rsidR="00895C84" w:rsidRPr="005A149F">
          <w:rPr>
            <w:rStyle w:val="Hyperlink"/>
            <w:rFonts w:asciiTheme="minorHAnsi" w:hAnsiTheme="minorHAnsi"/>
            <w:b w:val="0"/>
            <w:bCs w:val="0"/>
          </w:rPr>
          <w:t>Lecture Notes- Project Management and MS Project Usage</w:t>
        </w:r>
      </w:hyperlink>
      <w:r w:rsidR="005A149F">
        <w:rPr>
          <w:rStyle w:val="Hyperlink"/>
          <w:rFonts w:asciiTheme="minorHAnsi" w:hAnsiTheme="minorHAnsi"/>
          <w:b w:val="0"/>
          <w:bCs w:val="0"/>
        </w:rPr>
        <w:br/>
      </w:r>
      <w:hyperlink r:id="rId18" w:history="1">
        <w:r w:rsidR="00895C84" w:rsidRPr="005A149F">
          <w:rPr>
            <w:rStyle w:val="Hyperlink"/>
            <w:rFonts w:asciiTheme="minorHAnsi" w:eastAsia="Times New Roman" w:hAnsiTheme="minorHAnsi"/>
            <w:b w:val="0"/>
          </w:rPr>
          <w:t>Lecture Notes- Project Management and MS Project Usage</w:t>
        </w:r>
      </w:hyperlink>
      <w:r w:rsidR="00895C84" w:rsidRPr="005A149F">
        <w:rPr>
          <w:rFonts w:asciiTheme="minorHAnsi" w:eastAsia="Times New Roman" w:hAnsiTheme="minorHAnsi"/>
          <w:b w:val="0"/>
          <w:color w:val="0000FF"/>
          <w:u w:val="single"/>
        </w:rPr>
        <w:t xml:space="preserve"> -- .pdf file</w:t>
      </w:r>
    </w:p>
    <w:p w14:paraId="19060B66" w14:textId="77777777" w:rsidR="00895C84" w:rsidRPr="005A149F" w:rsidRDefault="005A149F" w:rsidP="005A149F">
      <w:pPr>
        <w:pStyle w:val="Heading2"/>
        <w:rPr>
          <w:rFonts w:asciiTheme="minorHAnsi" w:hAnsiTheme="minorHAnsi"/>
          <w:sz w:val="24"/>
          <w:szCs w:val="24"/>
        </w:rPr>
      </w:pPr>
      <w:r w:rsidRPr="005A149F">
        <w:rPr>
          <w:rFonts w:asciiTheme="minorHAnsi" w:hAnsiTheme="minorHAnsi"/>
          <w:sz w:val="24"/>
          <w:szCs w:val="24"/>
        </w:rPr>
        <w:lastRenderedPageBreak/>
        <w:t xml:space="preserve">Week 4: </w:t>
      </w:r>
    </w:p>
    <w:p w14:paraId="17F00CB1" w14:textId="77777777" w:rsidR="005A149F" w:rsidRPr="005A149F" w:rsidRDefault="005A149F" w:rsidP="005A149F">
      <w:pPr>
        <w:pStyle w:val="ListParagraph"/>
        <w:numPr>
          <w:ilvl w:val="0"/>
          <w:numId w:val="2"/>
        </w:numPr>
      </w:pPr>
      <w:r w:rsidRPr="005A149F">
        <w:rPr>
          <w:bCs/>
          <w:iCs/>
        </w:rPr>
        <w:t>Pre-proposal due to facilitator at group meeting during week 4 Team web page started.</w:t>
      </w:r>
    </w:p>
    <w:p w14:paraId="6F23A476" w14:textId="77777777" w:rsidR="005A149F" w:rsidRPr="005A149F" w:rsidRDefault="005A149F" w:rsidP="005A149F">
      <w:pPr>
        <w:pStyle w:val="ListParagraph"/>
        <w:numPr>
          <w:ilvl w:val="0"/>
          <w:numId w:val="2"/>
        </w:numPr>
      </w:pPr>
      <w:r>
        <w:rPr>
          <w:bCs/>
          <w:iCs/>
        </w:rPr>
        <w:t xml:space="preserve">GANTT chart due to facilitator, </w:t>
      </w:r>
      <w:r w:rsidRPr="005A149F">
        <w:rPr>
          <w:bCs/>
          <w:iCs/>
        </w:rPr>
        <w:t>Prof. Grotjohn</w:t>
      </w:r>
      <w:r>
        <w:rPr>
          <w:bCs/>
          <w:iCs/>
        </w:rPr>
        <w:t>,</w:t>
      </w:r>
      <w:r w:rsidRPr="005A149F">
        <w:rPr>
          <w:bCs/>
          <w:iCs/>
        </w:rPr>
        <w:t xml:space="preserve"> and </w:t>
      </w:r>
      <w:r>
        <w:rPr>
          <w:bCs/>
          <w:iCs/>
        </w:rPr>
        <w:t xml:space="preserve">Prof. </w:t>
      </w:r>
      <w:r w:rsidRPr="005A149F">
        <w:rPr>
          <w:bCs/>
          <w:iCs/>
        </w:rPr>
        <w:t>Udpa on Sept. 25 by 5:00PM.</w:t>
      </w:r>
    </w:p>
    <w:p w14:paraId="45692B9E" w14:textId="77777777" w:rsidR="005A149F" w:rsidRDefault="005A149F" w:rsidP="005A149F">
      <w:pPr>
        <w:ind w:left="720"/>
      </w:pPr>
    </w:p>
    <w:p w14:paraId="6EBB23D6" w14:textId="77777777" w:rsidR="005A149F" w:rsidRDefault="005A149F" w:rsidP="005A149F">
      <w:pPr>
        <w:ind w:left="720"/>
      </w:pPr>
      <w:r>
        <w:t xml:space="preserve">Sep 21 – Assignment </w:t>
      </w:r>
      <w:r w:rsidRPr="000D5C4D">
        <w:t>and explanation of proposal; overview of required reports; RFP distributed; policy on plagiarism, citing other work, and writing expectations. (</w:t>
      </w:r>
      <w:r w:rsidRPr="0025531A">
        <w:rPr>
          <w:shd w:val="clear" w:color="auto" w:fill="C5E0B3" w:themeFill="accent6" w:themeFillTint="66"/>
        </w:rPr>
        <w:t>T. Grotjohn</w:t>
      </w:r>
      <w:r w:rsidRPr="000D5C4D">
        <w:t>)</w:t>
      </w:r>
    </w:p>
    <w:p w14:paraId="1C5AC7F9" w14:textId="77777777" w:rsidR="00677F4A" w:rsidRDefault="00A67F97" w:rsidP="005A149F">
      <w:pPr>
        <w:ind w:left="720"/>
      </w:pPr>
      <w:hyperlink r:id="rId19" w:history="1">
        <w:r w:rsidR="00677F4A" w:rsidRPr="00A96595">
          <w:rPr>
            <w:rStyle w:val="Hyperlink"/>
          </w:rPr>
          <w:t>Team Design</w:t>
        </w:r>
      </w:hyperlink>
      <w:r w:rsidR="000F2FF2">
        <w:t xml:space="preserve"> </w:t>
      </w:r>
      <w:r w:rsidR="00C464B4">
        <w:t xml:space="preserve">| </w:t>
      </w:r>
      <w:hyperlink r:id="rId20" w:history="1">
        <w:r w:rsidR="00C464B4" w:rsidRPr="00786D7C">
          <w:rPr>
            <w:rStyle w:val="Hyperlink"/>
          </w:rPr>
          <w:t>More Tech Writing</w:t>
        </w:r>
      </w:hyperlink>
      <w:r w:rsidR="00C464B4">
        <w:t xml:space="preserve"> | </w:t>
      </w:r>
      <w:hyperlink r:id="rId21" w:history="1">
        <w:r w:rsidR="00C464B4" w:rsidRPr="00786D7C">
          <w:rPr>
            <w:rStyle w:val="Hyperlink"/>
          </w:rPr>
          <w:t>Memo</w:t>
        </w:r>
      </w:hyperlink>
      <w:r w:rsidR="00C464B4">
        <w:t xml:space="preserve"> | </w:t>
      </w:r>
      <w:hyperlink r:id="rId22" w:history="1">
        <w:r w:rsidR="00C464B4" w:rsidRPr="00786D7C">
          <w:rPr>
            <w:rStyle w:val="Hyperlink"/>
          </w:rPr>
          <w:t>Teaming Lecture</w:t>
        </w:r>
      </w:hyperlink>
      <w:r w:rsidR="00C464B4">
        <w:t xml:space="preserve"> | </w:t>
      </w:r>
      <w:hyperlink r:id="rId23" w:history="1">
        <w:r w:rsidR="00C464B4" w:rsidRPr="00786D7C">
          <w:rPr>
            <w:rStyle w:val="Hyperlink"/>
          </w:rPr>
          <w:t>Te</w:t>
        </w:r>
        <w:r w:rsidR="000F2FF2" w:rsidRPr="00786D7C">
          <w:rPr>
            <w:rStyle w:val="Hyperlink"/>
          </w:rPr>
          <w:t xml:space="preserve">chnical </w:t>
        </w:r>
        <w:r w:rsidR="00C464B4" w:rsidRPr="00786D7C">
          <w:rPr>
            <w:rStyle w:val="Hyperlink"/>
          </w:rPr>
          <w:t>Communications</w:t>
        </w:r>
      </w:hyperlink>
      <w:r w:rsidR="00C464B4">
        <w:t xml:space="preserve"> </w:t>
      </w:r>
    </w:p>
    <w:p w14:paraId="61B65F6A" w14:textId="77777777" w:rsidR="005A149F" w:rsidRDefault="005A149F" w:rsidP="005A149F">
      <w:pPr>
        <w:ind w:left="720"/>
      </w:pPr>
    </w:p>
    <w:p w14:paraId="2C775C0C" w14:textId="77777777" w:rsidR="005A149F" w:rsidRDefault="005A149F" w:rsidP="005A149F">
      <w:pPr>
        <w:pStyle w:val="Heading3"/>
        <w:ind w:left="720"/>
        <w:rPr>
          <w:rFonts w:asciiTheme="minorHAnsi" w:eastAsia="Times New Roman" w:hAnsiTheme="minorHAnsi"/>
          <w:bCs/>
          <w:color w:val="auto"/>
        </w:rPr>
      </w:pPr>
      <w:r w:rsidRPr="005A149F">
        <w:rPr>
          <w:rFonts w:asciiTheme="minorHAnsi" w:hAnsiTheme="minorHAnsi"/>
          <w:color w:val="auto"/>
        </w:rPr>
        <w:t xml:space="preserve">Sept. 23 – </w:t>
      </w:r>
      <w:r w:rsidRPr="005A149F">
        <w:rPr>
          <w:rFonts w:asciiTheme="minorHAnsi" w:eastAsia="Times New Roman" w:hAnsiTheme="minorHAnsi"/>
          <w:bCs/>
          <w:color w:val="auto"/>
        </w:rPr>
        <w:t xml:space="preserve">Six Sigma Overview and Introduction to Design for Six Sigma [1]. </w:t>
      </w:r>
    </w:p>
    <w:p w14:paraId="7A12F978" w14:textId="77777777" w:rsidR="005A149F" w:rsidRPr="005A149F" w:rsidRDefault="005A149F" w:rsidP="005A149F">
      <w:pPr>
        <w:pStyle w:val="Heading3"/>
        <w:ind w:left="720"/>
        <w:rPr>
          <w:rFonts w:asciiTheme="minorHAnsi" w:eastAsia="Times New Roman" w:hAnsiTheme="minorHAnsi"/>
          <w:bCs/>
          <w:color w:val="auto"/>
        </w:rPr>
      </w:pPr>
      <w:r w:rsidRPr="005A149F">
        <w:rPr>
          <w:rFonts w:asciiTheme="minorHAnsi" w:eastAsia="Times New Roman" w:hAnsiTheme="minorHAnsi"/>
          <w:bCs/>
          <w:color w:val="auto"/>
        </w:rPr>
        <w:t xml:space="preserve">Mr. Gregg Motter, Retired from Dow Chemical Co. (or </w:t>
      </w:r>
      <w:r w:rsidRPr="0025531A">
        <w:rPr>
          <w:rFonts w:asciiTheme="minorHAnsi" w:eastAsia="Times New Roman" w:hAnsiTheme="minorHAnsi"/>
          <w:bCs/>
          <w:color w:val="auto"/>
          <w:shd w:val="clear" w:color="auto" w:fill="C5E0B3" w:themeFill="accent6" w:themeFillTint="66"/>
        </w:rPr>
        <w:t>T. Grotjohn</w:t>
      </w:r>
      <w:r w:rsidR="0025531A" w:rsidRPr="005A149F">
        <w:rPr>
          <w:rFonts w:asciiTheme="minorHAnsi" w:eastAsia="Times New Roman" w:hAnsiTheme="minorHAnsi"/>
          <w:bCs/>
          <w:color w:val="auto"/>
        </w:rPr>
        <w:t xml:space="preserve">) </w:t>
      </w:r>
      <w:r>
        <w:rPr>
          <w:rFonts w:asciiTheme="minorHAnsi" w:eastAsia="Times New Roman" w:hAnsiTheme="minorHAnsi"/>
          <w:bCs/>
          <w:color w:val="auto"/>
        </w:rPr>
        <w:br/>
      </w:r>
      <w:hyperlink r:id="rId24" w:history="1">
        <w:r w:rsidRPr="000D5C4D">
          <w:rPr>
            <w:rStyle w:val="Hyperlink"/>
            <w:rFonts w:asciiTheme="minorHAnsi" w:eastAsia="Times New Roman" w:hAnsiTheme="minorHAnsi"/>
            <w:b/>
            <w:bCs/>
          </w:rPr>
          <w:t>Lecture Overheads</w:t>
        </w:r>
      </w:hyperlink>
    </w:p>
    <w:p w14:paraId="44F96AE0" w14:textId="77777777" w:rsidR="005A149F" w:rsidRDefault="005A149F" w:rsidP="005A149F"/>
    <w:p w14:paraId="2F85FE00" w14:textId="77777777" w:rsidR="005A149F" w:rsidRDefault="005A149F" w:rsidP="005A149F">
      <w:pPr>
        <w:ind w:left="720"/>
        <w:rPr>
          <w:bCs/>
          <w:sz w:val="22"/>
        </w:rPr>
      </w:pPr>
      <w:r>
        <w:t xml:space="preserve">Sept 25 – Quality </w:t>
      </w:r>
      <w:r w:rsidRPr="000D5C4D">
        <w:t>Function Deployment (Q</w:t>
      </w:r>
      <w:r>
        <w:t xml:space="preserve">FD) Customer-Driven Development </w:t>
      </w:r>
      <w:r>
        <w:br/>
      </w:r>
      <w:r w:rsidRPr="000D5C4D">
        <w:t>[3].</w:t>
      </w:r>
      <w:r>
        <w:t xml:space="preserve"> </w:t>
      </w:r>
      <w:r w:rsidRPr="000D5C4D">
        <w:t>Mr. Gregg Motter,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14:paraId="426E0BAF" w14:textId="77777777" w:rsidR="00BC5E9B" w:rsidRPr="000D5C4D" w:rsidRDefault="00A67F97" w:rsidP="00BC5E9B">
      <w:pPr>
        <w:pStyle w:val="Heading3"/>
        <w:ind w:firstLine="720"/>
        <w:rPr>
          <w:rFonts w:asciiTheme="minorHAnsi" w:eastAsia="Times New Roman" w:hAnsiTheme="minorHAnsi"/>
        </w:rPr>
      </w:pPr>
      <w:hyperlink r:id="rId25" w:history="1">
        <w:r w:rsidR="00BC5E9B" w:rsidRPr="000D5C4D">
          <w:rPr>
            <w:rStyle w:val="Hyperlink"/>
            <w:rFonts w:asciiTheme="minorHAnsi" w:eastAsia="Times New Roman" w:hAnsiTheme="minorHAnsi"/>
          </w:rPr>
          <w:t>Lecture Overheads</w:t>
        </w:r>
      </w:hyperlink>
    </w:p>
    <w:p w14:paraId="12C30F92" w14:textId="77777777" w:rsidR="00BC5E9B" w:rsidRPr="000D5C4D" w:rsidRDefault="00BC5E9B" w:rsidP="005A149F">
      <w:pPr>
        <w:ind w:left="720"/>
      </w:pPr>
    </w:p>
    <w:p w14:paraId="60390318" w14:textId="77777777" w:rsidR="005A149F" w:rsidRDefault="00BC5E9B" w:rsidP="00BC5E9B">
      <w:pPr>
        <w:pStyle w:val="Heading2"/>
      </w:pPr>
      <w:r>
        <w:t>Week 5:</w:t>
      </w:r>
    </w:p>
    <w:p w14:paraId="06388C42" w14:textId="77777777" w:rsidR="00BC5E9B" w:rsidRDefault="00BC5E9B" w:rsidP="00BC5E9B">
      <w:pPr>
        <w:pStyle w:val="ListParagraph"/>
        <w:numPr>
          <w:ilvl w:val="0"/>
          <w:numId w:val="2"/>
        </w:numPr>
        <w:rPr>
          <w:bCs/>
          <w:iCs/>
        </w:rPr>
      </w:pPr>
      <w:r w:rsidRPr="00BC5E9B">
        <w:rPr>
          <w:bCs/>
          <w:iCs/>
        </w:rPr>
        <w:t>Voice of Customer assignment due to Mr. Motter by email (exact date TBA by Mr.</w:t>
      </w:r>
      <w:r>
        <w:rPr>
          <w:bCs/>
          <w:iCs/>
        </w:rPr>
        <w:t xml:space="preserve"> </w:t>
      </w:r>
      <w:r w:rsidRPr="00BC5E9B">
        <w:rPr>
          <w:bCs/>
          <w:iCs/>
        </w:rPr>
        <w:t>Motter).</w:t>
      </w:r>
    </w:p>
    <w:p w14:paraId="42697FF7" w14:textId="77777777" w:rsidR="00BC5E9B" w:rsidRDefault="00BC5E9B" w:rsidP="00BC5E9B">
      <w:pPr>
        <w:pStyle w:val="ListParagraph"/>
        <w:numPr>
          <w:ilvl w:val="0"/>
          <w:numId w:val="2"/>
        </w:numPr>
        <w:rPr>
          <w:bCs/>
          <w:iCs/>
        </w:rPr>
      </w:pPr>
      <w:r w:rsidRPr="00BC5E9B">
        <w:rPr>
          <w:bCs/>
          <w:iCs/>
        </w:rPr>
        <w:t xml:space="preserve"> Work with your team on your page for the Design Day Program, due about week 5 or 6 (exact date TBA).</w:t>
      </w:r>
    </w:p>
    <w:p w14:paraId="645F0537" w14:textId="77777777" w:rsidR="00BC5E9B" w:rsidRPr="00BC5E9B" w:rsidRDefault="00BC5E9B" w:rsidP="00BC5E9B">
      <w:pPr>
        <w:pStyle w:val="ListParagraph"/>
        <w:numPr>
          <w:ilvl w:val="0"/>
          <w:numId w:val="2"/>
        </w:numPr>
        <w:rPr>
          <w:bCs/>
          <w:iCs/>
        </w:rPr>
      </w:pPr>
      <w:r w:rsidRPr="00BC5E9B">
        <w:rPr>
          <w:bCs/>
          <w:iCs/>
        </w:rPr>
        <w:t>Practice oral proposal presentation with facilitator at weekly meeting.</w:t>
      </w:r>
    </w:p>
    <w:p w14:paraId="2C57EAB2" w14:textId="77777777" w:rsidR="00BC5E9B" w:rsidRDefault="00BC5E9B" w:rsidP="00BC5E9B"/>
    <w:p w14:paraId="43D36EBA" w14:textId="77777777" w:rsidR="00530951" w:rsidRPr="000D5C4D" w:rsidRDefault="00BC5E9B" w:rsidP="00530951">
      <w:pPr>
        <w:ind w:left="720"/>
      </w:pPr>
      <w:r>
        <w:t>Sep 28 –</w:t>
      </w:r>
      <w:r w:rsidR="00530951" w:rsidRPr="00530951">
        <w:t xml:space="preserve"> </w:t>
      </w:r>
      <w:r w:rsidR="00530951">
        <w:t xml:space="preserve">Technical </w:t>
      </w:r>
      <w:r w:rsidR="00530951" w:rsidRPr="000D5C4D">
        <w:t>Communications: Oral Proposal Presentations (</w:t>
      </w:r>
      <w:proofErr w:type="spellStart"/>
      <w:r w:rsidR="00530951" w:rsidRPr="0025531A">
        <w:rPr>
          <w:shd w:val="clear" w:color="auto" w:fill="F7CAAC" w:themeFill="accent2" w:themeFillTint="66"/>
        </w:rPr>
        <w:t>L.Udpa</w:t>
      </w:r>
      <w:proofErr w:type="spellEnd"/>
      <w:r w:rsidR="00530951" w:rsidRPr="000D5C4D">
        <w:t>)</w:t>
      </w:r>
      <w:r w:rsidR="00530951">
        <w:br/>
      </w:r>
      <w:hyperlink r:id="rId26" w:history="1">
        <w:r w:rsidR="00530951" w:rsidRPr="000D5C4D">
          <w:rPr>
            <w:rStyle w:val="Hyperlink"/>
            <w:rFonts w:eastAsiaTheme="majorEastAsia"/>
          </w:rPr>
          <w:t>Lecture Notes</w:t>
        </w:r>
      </w:hyperlink>
      <w:r w:rsidR="00530951">
        <w:t xml:space="preserve">  |  </w:t>
      </w:r>
      <w:hyperlink r:id="rId27" w:history="1">
        <w:r w:rsidR="00530951" w:rsidRPr="000D5C4D">
          <w:rPr>
            <w:rStyle w:val="Hyperlink"/>
            <w:rFonts w:eastAsiaTheme="majorEastAsia"/>
          </w:rPr>
          <w:t>Tech Writing Pointers</w:t>
        </w:r>
      </w:hyperlink>
      <w:r w:rsidR="00530951" w:rsidRPr="000D5C4D">
        <w:rPr>
          <w:rStyle w:val="Hyperlink"/>
          <w:rFonts w:eastAsiaTheme="majorEastAsia"/>
        </w:rPr>
        <w:t xml:space="preserve"> </w:t>
      </w:r>
    </w:p>
    <w:p w14:paraId="214BBB07" w14:textId="77777777" w:rsidR="00530951" w:rsidRPr="00BC5E9B" w:rsidRDefault="00530951" w:rsidP="00530951">
      <w:pPr>
        <w:pStyle w:val="Heading3"/>
        <w:ind w:firstLine="720"/>
        <w:rPr>
          <w:rStyle w:val="Hyperlink"/>
          <w:rFonts w:asciiTheme="minorHAnsi" w:hAnsiTheme="minorHAnsi"/>
          <w:color w:val="auto"/>
          <w:u w:val="none"/>
        </w:rPr>
      </w:pPr>
      <w:r w:rsidRPr="00BC5E9B">
        <w:rPr>
          <w:rStyle w:val="Hyperlink"/>
          <w:rFonts w:asciiTheme="minorHAnsi" w:hAnsiTheme="minorHAnsi"/>
          <w:color w:val="auto"/>
          <w:u w:val="none"/>
        </w:rPr>
        <w:t xml:space="preserve">Working on </w:t>
      </w:r>
      <w:r w:rsidRPr="00BC5E9B">
        <w:rPr>
          <w:rFonts w:asciiTheme="minorHAnsi" w:hAnsiTheme="minorHAnsi"/>
          <w:color w:val="auto"/>
        </w:rPr>
        <w:t>T</w:t>
      </w:r>
      <w:r w:rsidRPr="00BC5E9B">
        <w:rPr>
          <w:rFonts w:asciiTheme="minorHAnsi" w:hAnsiTheme="minorHAnsi"/>
          <w:bCs/>
          <w:color w:val="auto"/>
        </w:rPr>
        <w:t xml:space="preserve">eams </w:t>
      </w:r>
    </w:p>
    <w:p w14:paraId="7152ACC5" w14:textId="77777777" w:rsidR="00530951" w:rsidRDefault="00A67F97" w:rsidP="00530951">
      <w:pPr>
        <w:ind w:firstLine="720"/>
        <w:rPr>
          <w:rStyle w:val="Hyperlink"/>
          <w:rFonts w:eastAsiaTheme="majorEastAsia"/>
          <w:bCs/>
        </w:rPr>
      </w:pPr>
      <w:hyperlink r:id="rId28" w:history="1">
        <w:r w:rsidR="00530951" w:rsidRPr="00BC5E9B">
          <w:rPr>
            <w:rStyle w:val="Hyperlink"/>
            <w:rFonts w:eastAsiaTheme="majorEastAsia"/>
          </w:rPr>
          <w:t>Lecture Notes</w:t>
        </w:r>
      </w:hyperlink>
      <w:r w:rsidR="00530951" w:rsidRPr="00BC5E9B">
        <w:t xml:space="preserve">  | </w:t>
      </w:r>
      <w:hyperlink r:id="rId29" w:history="1">
        <w:r w:rsidR="00530951" w:rsidRPr="00BC5E9B">
          <w:rPr>
            <w:rStyle w:val="Hyperlink"/>
            <w:rFonts w:eastAsiaTheme="majorEastAsia"/>
            <w:bCs/>
          </w:rPr>
          <w:t>Lecture Overheads</w:t>
        </w:r>
      </w:hyperlink>
      <w:r w:rsidR="00650CE8">
        <w:rPr>
          <w:rStyle w:val="Hyperlink"/>
          <w:rFonts w:eastAsiaTheme="majorEastAsia"/>
          <w:bCs/>
        </w:rPr>
        <w:t xml:space="preserve"> </w:t>
      </w:r>
    </w:p>
    <w:p w14:paraId="0BBAE85F" w14:textId="77777777" w:rsidR="00F56C34" w:rsidRPr="00650CE8" w:rsidRDefault="00650CE8" w:rsidP="00650CE8">
      <w:pPr>
        <w:ind w:firstLine="720"/>
        <w:rPr>
          <w:rStyle w:val="Hyperlink"/>
          <w:rFonts w:eastAsiaTheme="majorEastAsia"/>
          <w:bCs/>
          <w:color w:val="000000" w:themeColor="text1"/>
          <w:u w:val="none"/>
        </w:rPr>
      </w:pPr>
      <w:r>
        <w:rPr>
          <w:rStyle w:val="Hyperlink"/>
          <w:rFonts w:eastAsiaTheme="majorEastAsia"/>
          <w:bCs/>
          <w:color w:val="000000" w:themeColor="text1"/>
          <w:u w:val="none"/>
        </w:rPr>
        <w:t>Extra Notes</w:t>
      </w:r>
      <w:r w:rsidRPr="00650CE8">
        <w:rPr>
          <w:rStyle w:val="Hyperlink"/>
          <w:rFonts w:eastAsiaTheme="majorEastAsia"/>
          <w:bCs/>
          <w:color w:val="000000" w:themeColor="text1"/>
          <w:u w:val="none"/>
        </w:rPr>
        <w:t xml:space="preserve"> </w:t>
      </w:r>
    </w:p>
    <w:p w14:paraId="1C714015" w14:textId="77777777" w:rsidR="00F56C34" w:rsidRPr="00650CE8" w:rsidRDefault="00650CE8" w:rsidP="00650CE8">
      <w:pPr>
        <w:rPr>
          <w:rStyle w:val="Hyperlink"/>
          <w:rFonts w:eastAsiaTheme="majorEastAsia"/>
          <w:bCs/>
          <w:color w:val="000000" w:themeColor="text1"/>
          <w:u w:val="none"/>
        </w:rPr>
      </w:pPr>
      <w:r>
        <w:rPr>
          <w:rStyle w:val="Hyperlink"/>
          <w:rFonts w:eastAsiaTheme="majorEastAsia"/>
          <w:bCs/>
          <w:color w:val="000000" w:themeColor="text1"/>
          <w:u w:val="none"/>
        </w:rPr>
        <w:tab/>
      </w:r>
      <w:hyperlink r:id="rId30" w:history="1">
        <w:r w:rsidRPr="00650CE8">
          <w:rPr>
            <w:rStyle w:val="Hyperlink"/>
            <w:rFonts w:eastAsiaTheme="majorEastAsia"/>
            <w:bCs/>
          </w:rPr>
          <w:t>Technical Communications</w:t>
        </w:r>
      </w:hyperlink>
      <w:r>
        <w:rPr>
          <w:rStyle w:val="Hyperlink"/>
          <w:rFonts w:eastAsiaTheme="majorEastAsia"/>
          <w:bCs/>
          <w:color w:val="000000" w:themeColor="text1"/>
          <w:u w:val="none"/>
        </w:rPr>
        <w:t xml:space="preserve"> | </w:t>
      </w:r>
      <w:hyperlink r:id="rId31" w:history="1">
        <w:r w:rsidRPr="00650CE8">
          <w:rPr>
            <w:rStyle w:val="Hyperlink"/>
            <w:rFonts w:eastAsiaTheme="majorEastAsia"/>
            <w:bCs/>
          </w:rPr>
          <w:t>Team-Based Design</w:t>
        </w:r>
      </w:hyperlink>
    </w:p>
    <w:p w14:paraId="3FB4289D" w14:textId="77777777" w:rsidR="00BC5E9B" w:rsidRPr="000D5C4D" w:rsidRDefault="00BC5E9B" w:rsidP="00530951">
      <w:pPr>
        <w:ind w:firstLine="720"/>
      </w:pPr>
    </w:p>
    <w:p w14:paraId="7D86F7B5" w14:textId="77777777" w:rsidR="00BC5E9B" w:rsidRDefault="00BC5E9B" w:rsidP="00BC5E9B">
      <w:pPr>
        <w:ind w:left="720"/>
      </w:pPr>
    </w:p>
    <w:p w14:paraId="3DD9D171" w14:textId="77777777" w:rsidR="00BC5E9B" w:rsidRDefault="00BC5E9B" w:rsidP="00BC5E9B">
      <w:pPr>
        <w:ind w:left="720"/>
      </w:pPr>
      <w:r>
        <w:t xml:space="preserve">Sep 30 – Six </w:t>
      </w:r>
      <w:r w:rsidRPr="000D5C4D">
        <w:t xml:space="preserve">Sigma Optimization - MAIC [5]. </w:t>
      </w:r>
      <w:r w:rsidR="0025531A">
        <w:t>Mr. Gregg Motter</w:t>
      </w:r>
      <w:r w:rsidRPr="000D5C4D">
        <w:t xml:space="preserve"> </w:t>
      </w:r>
      <w:r>
        <w:rPr>
          <w:bCs/>
          <w:sz w:val="22"/>
        </w:rPr>
        <w:t>(</w:t>
      </w:r>
      <w:r w:rsidR="0025531A">
        <w:rPr>
          <w:bCs/>
          <w:sz w:val="22"/>
        </w:rPr>
        <w:t>or</w:t>
      </w:r>
      <w:r>
        <w:rPr>
          <w:bCs/>
          <w:sz w:val="22"/>
        </w:rPr>
        <w:t xml:space="preserve"> </w:t>
      </w:r>
      <w:r w:rsidRPr="0025531A">
        <w:rPr>
          <w:bCs/>
          <w:sz w:val="22"/>
          <w:shd w:val="clear" w:color="auto" w:fill="C5E0B3" w:themeFill="accent6" w:themeFillTint="66"/>
        </w:rPr>
        <w:t>T. Grotjohn</w:t>
      </w:r>
      <w:r w:rsidRPr="000D5C4D">
        <w:rPr>
          <w:bCs/>
          <w:sz w:val="22"/>
        </w:rPr>
        <w:t>)</w:t>
      </w:r>
    </w:p>
    <w:p w14:paraId="6844AB19" w14:textId="77777777" w:rsidR="00BC5E9B" w:rsidRPr="000D5C4D" w:rsidRDefault="00A67F97" w:rsidP="00BC5E9B">
      <w:pPr>
        <w:ind w:firstLine="720"/>
      </w:pPr>
      <w:hyperlink r:id="rId32" w:history="1">
        <w:r w:rsidR="00BC5E9B" w:rsidRPr="000D5C4D">
          <w:rPr>
            <w:rStyle w:val="Hyperlink"/>
            <w:rFonts w:eastAsiaTheme="majorEastAsia"/>
          </w:rPr>
          <w:t>Lecture Overheads</w:t>
        </w:r>
      </w:hyperlink>
    </w:p>
    <w:p w14:paraId="2D64D020" w14:textId="77777777" w:rsidR="00BC5E9B" w:rsidRDefault="00BC5E9B" w:rsidP="00BC5E9B">
      <w:pPr>
        <w:ind w:left="720"/>
      </w:pPr>
    </w:p>
    <w:p w14:paraId="0F9120A3" w14:textId="77777777" w:rsidR="00530951" w:rsidRDefault="00BC5E9B" w:rsidP="00530951">
      <w:pPr>
        <w:ind w:firstLine="720"/>
      </w:pPr>
      <w:r>
        <w:t>Oct 2 –</w:t>
      </w:r>
      <w:r w:rsidR="00530951" w:rsidRPr="00530951">
        <w:t xml:space="preserve"> </w:t>
      </w:r>
      <w:r w:rsidR="00530951">
        <w:t xml:space="preserve">Function </w:t>
      </w:r>
      <w:r w:rsidR="00530951" w:rsidRPr="000D5C4D">
        <w:t>Definition - Powerful Problem Analysis Technique [4].</w:t>
      </w:r>
    </w:p>
    <w:p w14:paraId="4D9DCBDB" w14:textId="77777777" w:rsidR="00530951" w:rsidRDefault="00530951" w:rsidP="00530951">
      <w:pPr>
        <w:ind w:firstLine="720"/>
      </w:pPr>
      <w:r w:rsidRPr="000D5C4D">
        <w:t>Mr. Gregg Motter, Dow Chemical Co</w:t>
      </w:r>
      <w:r w:rsidRPr="000D5C4D">
        <w:rPr>
          <w:sz w:val="28"/>
        </w:rPr>
        <w:t>.</w:t>
      </w:r>
      <w:r w:rsidRPr="000D5C4D">
        <w:rPr>
          <w:bCs/>
          <w:sz w:val="22"/>
        </w:rPr>
        <w:t xml:space="preserve"> (or </w:t>
      </w:r>
      <w:r w:rsidRPr="0025531A">
        <w:rPr>
          <w:bCs/>
          <w:sz w:val="22"/>
          <w:shd w:val="clear" w:color="auto" w:fill="C5E0B3" w:themeFill="accent6" w:themeFillTint="66"/>
        </w:rPr>
        <w:t>T. Grotjohn</w:t>
      </w:r>
      <w:r w:rsidRPr="000D5C4D">
        <w:rPr>
          <w:bCs/>
          <w:sz w:val="22"/>
        </w:rPr>
        <w:t>)</w:t>
      </w:r>
    </w:p>
    <w:p w14:paraId="39A264B4" w14:textId="3B2128C1" w:rsidR="00BC5E9B" w:rsidRPr="007B6161" w:rsidRDefault="00A67F97" w:rsidP="00F56C34">
      <w:pPr>
        <w:ind w:firstLine="720"/>
        <w:rPr>
          <w:rStyle w:val="Hyperlink"/>
          <w:color w:val="000000" w:themeColor="text1"/>
          <w:u w:val="none"/>
        </w:rPr>
      </w:pPr>
      <w:hyperlink r:id="rId33" w:history="1">
        <w:r w:rsidR="00530951" w:rsidRPr="000D5C4D">
          <w:rPr>
            <w:rStyle w:val="Hyperlink"/>
            <w:rFonts w:eastAsiaTheme="majorEastAsia"/>
          </w:rPr>
          <w:t>Lecture Overheads</w:t>
        </w:r>
      </w:hyperlink>
      <w:r w:rsidR="007B6161" w:rsidRPr="007B6161">
        <w:rPr>
          <w:rStyle w:val="Hyperlink"/>
          <w:rFonts w:eastAsiaTheme="majorEastAsia"/>
          <w:u w:val="none"/>
        </w:rPr>
        <w:t xml:space="preserve"> </w:t>
      </w:r>
      <w:r w:rsidR="007B6161">
        <w:rPr>
          <w:rStyle w:val="Hyperlink"/>
          <w:rFonts w:eastAsiaTheme="majorEastAsia"/>
          <w:color w:val="000000" w:themeColor="text1"/>
          <w:u w:val="none"/>
        </w:rPr>
        <w:t xml:space="preserve">| </w:t>
      </w:r>
      <w:hyperlink r:id="rId34" w:history="1">
        <w:r w:rsidR="007B6161" w:rsidRPr="007B6161">
          <w:rPr>
            <w:rStyle w:val="Hyperlink"/>
            <w:rFonts w:eastAsiaTheme="majorEastAsia"/>
          </w:rPr>
          <w:t>Function Definition</w:t>
        </w:r>
      </w:hyperlink>
      <w:r w:rsidR="00480ED8">
        <w:rPr>
          <w:rStyle w:val="Hyperlink"/>
          <w:rFonts w:eastAsiaTheme="majorEastAsia"/>
          <w:color w:val="000000" w:themeColor="text1"/>
          <w:u w:val="none"/>
        </w:rPr>
        <w:t xml:space="preserve"> </w:t>
      </w:r>
    </w:p>
    <w:p w14:paraId="25FE268F" w14:textId="77777777" w:rsidR="00BC5E9B" w:rsidRDefault="00BC5E9B" w:rsidP="00BC5E9B">
      <w:pPr>
        <w:ind w:firstLine="720"/>
        <w:rPr>
          <w:rStyle w:val="Hyperlink"/>
          <w:rFonts w:eastAsiaTheme="majorEastAsia"/>
          <w:b/>
          <w:bCs/>
        </w:rPr>
      </w:pPr>
    </w:p>
    <w:p w14:paraId="2219F546" w14:textId="77777777" w:rsidR="00BC5E9B" w:rsidRDefault="00BC5E9B" w:rsidP="00BC5E9B">
      <w:pPr>
        <w:pStyle w:val="Heading2"/>
      </w:pPr>
      <w:r>
        <w:lastRenderedPageBreak/>
        <w:t>Week 6:</w:t>
      </w:r>
    </w:p>
    <w:p w14:paraId="58E3302E" w14:textId="77777777" w:rsidR="00BC5E9B" w:rsidRPr="00BC5E9B" w:rsidRDefault="00BC5E9B" w:rsidP="00BC5E9B">
      <w:pPr>
        <w:pStyle w:val="Heading3"/>
        <w:numPr>
          <w:ilvl w:val="0"/>
          <w:numId w:val="2"/>
        </w:numPr>
        <w:rPr>
          <w:rFonts w:asciiTheme="minorHAnsi" w:hAnsiTheme="minorHAnsi"/>
          <w:iCs/>
          <w:color w:val="auto"/>
        </w:rPr>
      </w:pPr>
      <w:r w:rsidRPr="00BC5E9B">
        <w:rPr>
          <w:rFonts w:asciiTheme="minorHAnsi" w:hAnsiTheme="minorHAnsi"/>
          <w:iCs/>
          <w:color w:val="auto"/>
        </w:rPr>
        <w:t>FAST diagram due by email to Mr. Motter (exact date TBA by Mr. Motter).</w:t>
      </w:r>
    </w:p>
    <w:p w14:paraId="1EBC45EE" w14:textId="77777777" w:rsidR="00BC5E9B" w:rsidRPr="00BC5E9B" w:rsidRDefault="00BC5E9B" w:rsidP="00BC5E9B">
      <w:pPr>
        <w:pStyle w:val="Heading3"/>
        <w:numPr>
          <w:ilvl w:val="0"/>
          <w:numId w:val="2"/>
        </w:numPr>
        <w:rPr>
          <w:rFonts w:asciiTheme="minorHAnsi" w:hAnsiTheme="minorHAnsi"/>
          <w:iCs/>
          <w:color w:val="auto"/>
        </w:rPr>
      </w:pPr>
      <w:r w:rsidRPr="00BC5E9B">
        <w:rPr>
          <w:rFonts w:asciiTheme="minorHAnsi" w:hAnsiTheme="minorHAnsi"/>
          <w:iCs/>
          <w:color w:val="auto"/>
        </w:rPr>
        <w:t>Final proposals due to facilitator, sponsor &amp; Profs. Grotjohn and Udpa, Friday, Oct. 9 at 5:00; submit electronically</w:t>
      </w:r>
      <w:r>
        <w:rPr>
          <w:rFonts w:asciiTheme="minorHAnsi" w:hAnsiTheme="minorHAnsi"/>
          <w:iCs/>
          <w:color w:val="auto"/>
        </w:rPr>
        <w:t>.</w:t>
      </w:r>
    </w:p>
    <w:p w14:paraId="37D3808C" w14:textId="77777777" w:rsidR="00BC5E9B" w:rsidRPr="00BC5E9B" w:rsidRDefault="00BC5E9B" w:rsidP="00BC5E9B"/>
    <w:p w14:paraId="47F74078" w14:textId="77777777" w:rsidR="00BC5E9B" w:rsidRPr="00BC5E9B" w:rsidRDefault="00BC5E9B" w:rsidP="00BC5E9B">
      <w:pPr>
        <w:ind w:firstLine="720"/>
      </w:pPr>
      <w:r>
        <w:t>Oct</w:t>
      </w:r>
      <w:r w:rsidRPr="00BC5E9B">
        <w:t xml:space="preserve"> 5 </w:t>
      </w:r>
      <w:r>
        <w:t>–</w:t>
      </w:r>
      <w:r w:rsidRPr="00BC5E9B">
        <w:t xml:space="preserve"> Team Oral Proposal Presentations: Teams 1, and 2</w:t>
      </w:r>
    </w:p>
    <w:p w14:paraId="73710B9D" w14:textId="77777777" w:rsidR="00BC5E9B" w:rsidRPr="00BC5E9B" w:rsidRDefault="00BC5E9B" w:rsidP="00BC5E9B">
      <w:r w:rsidRPr="00BC5E9B">
        <w:t> </w:t>
      </w:r>
    </w:p>
    <w:p w14:paraId="52D785F0" w14:textId="77777777" w:rsidR="00BC5E9B" w:rsidRPr="00BC5E9B" w:rsidRDefault="00BC5E9B" w:rsidP="00BC5E9B">
      <w:pPr>
        <w:ind w:firstLine="720"/>
      </w:pPr>
      <w:r>
        <w:t>Oct</w:t>
      </w:r>
      <w:r w:rsidRPr="00BC5E9B">
        <w:t xml:space="preserve"> 7</w:t>
      </w:r>
      <w:r>
        <w:t xml:space="preserve"> –</w:t>
      </w:r>
      <w:r w:rsidRPr="00BC5E9B">
        <w:t xml:space="preserve"> Team Oral</w:t>
      </w:r>
      <w:r>
        <w:t xml:space="preserve"> Proposal Presentations: Teams </w:t>
      </w:r>
      <w:r w:rsidRPr="00BC5E9B">
        <w:t>3 and 4</w:t>
      </w:r>
    </w:p>
    <w:p w14:paraId="313A246D" w14:textId="77777777" w:rsidR="00BC5E9B" w:rsidRPr="00BC5E9B" w:rsidRDefault="00BC5E9B" w:rsidP="00BC5E9B">
      <w:pPr>
        <w:ind w:firstLine="720"/>
      </w:pPr>
    </w:p>
    <w:p w14:paraId="1E943414" w14:textId="77777777" w:rsidR="00BC5E9B" w:rsidRPr="00BC5E9B" w:rsidRDefault="00BC5E9B" w:rsidP="00BC5E9B">
      <w:pPr>
        <w:ind w:firstLine="720"/>
      </w:pPr>
      <w:r>
        <w:t>Oct</w:t>
      </w:r>
      <w:r w:rsidRPr="00BC5E9B">
        <w:t xml:space="preserve"> 9</w:t>
      </w:r>
      <w:r>
        <w:t xml:space="preserve"> –</w:t>
      </w:r>
      <w:r w:rsidRPr="00BC5E9B">
        <w:t xml:space="preserve"> Team Oral Proposal Presentations: Teams 5 and 6</w:t>
      </w:r>
    </w:p>
    <w:p w14:paraId="369EABDF" w14:textId="77777777" w:rsidR="00BC5E9B" w:rsidRDefault="00BC5E9B" w:rsidP="00BC5E9B">
      <w:pPr>
        <w:ind w:left="720"/>
      </w:pPr>
    </w:p>
    <w:p w14:paraId="0034643B" w14:textId="77777777" w:rsidR="00BC5E9B" w:rsidRDefault="00BC5E9B" w:rsidP="00BC5E9B">
      <w:pPr>
        <w:pStyle w:val="Heading2"/>
      </w:pPr>
      <w:r>
        <w:t>Week 7:</w:t>
      </w:r>
    </w:p>
    <w:p w14:paraId="74F5D338" w14:textId="77777777" w:rsidR="00BC5E9B" w:rsidRPr="00BC5E9B" w:rsidRDefault="00BC5E9B" w:rsidP="00BC5E9B">
      <w:pPr>
        <w:ind w:firstLine="720"/>
      </w:pPr>
      <w:r w:rsidRPr="00BC5E9B">
        <w:t>Oct 12</w:t>
      </w:r>
      <w:r>
        <w:t xml:space="preserve"> –</w:t>
      </w:r>
      <w:r w:rsidRPr="00BC5E9B">
        <w:t xml:space="preserve"> Team Oral Proposal Presentation Teams 7 and 8</w:t>
      </w:r>
    </w:p>
    <w:p w14:paraId="15B4F67F" w14:textId="77777777" w:rsidR="00BC5E9B" w:rsidRPr="00BC5E9B" w:rsidRDefault="00BC5E9B" w:rsidP="00BC5E9B"/>
    <w:p w14:paraId="5A611E42" w14:textId="77777777" w:rsidR="00BC5E9B" w:rsidRPr="00BC5E9B" w:rsidRDefault="00BC5E9B" w:rsidP="00BC5E9B">
      <w:pPr>
        <w:ind w:firstLine="720"/>
      </w:pPr>
      <w:r w:rsidRPr="00BC5E9B">
        <w:t xml:space="preserve">Oct 14 </w:t>
      </w:r>
      <w:r>
        <w:t>–</w:t>
      </w:r>
      <w:r w:rsidRPr="00BC5E9B">
        <w:t xml:space="preserve"> Team Oral Proposal Presentation Teams 9 and 10</w:t>
      </w:r>
    </w:p>
    <w:p w14:paraId="5AD2A5B0" w14:textId="77777777" w:rsidR="00BC5E9B" w:rsidRPr="00BC5E9B" w:rsidRDefault="00BC5E9B" w:rsidP="00BC5E9B"/>
    <w:p w14:paraId="5E2B375D" w14:textId="6E32D36C" w:rsidR="00BC5E9B" w:rsidRDefault="00BC5E9B" w:rsidP="00BC5E9B">
      <w:pPr>
        <w:ind w:left="720"/>
      </w:pPr>
      <w:r w:rsidRPr="00BC5E9B">
        <w:t xml:space="preserve">Oct 16 – Standards Lecture and assignments for </w:t>
      </w:r>
      <w:r>
        <w:t>application notes and technical lectures</w:t>
      </w:r>
      <w:r w:rsidRPr="00BC5E9B">
        <w:t>. (</w:t>
      </w:r>
      <w:r w:rsidR="00E606FB">
        <w:rPr>
          <w:shd w:val="clear" w:color="auto" w:fill="C5E0B3" w:themeFill="accent6" w:themeFillTint="66"/>
        </w:rPr>
        <w:t>L. Udpa</w:t>
      </w:r>
      <w:r w:rsidRPr="00BC5E9B">
        <w:t>)</w:t>
      </w:r>
    </w:p>
    <w:p w14:paraId="02878F6B" w14:textId="35B0546F" w:rsidR="00C83989" w:rsidRDefault="00A67F97" w:rsidP="00BC5E9B">
      <w:pPr>
        <w:ind w:left="720"/>
      </w:pPr>
      <w:hyperlink r:id="rId35" w:history="1">
        <w:r w:rsidR="00C83989" w:rsidRPr="00C83989">
          <w:rPr>
            <w:rStyle w:val="Hyperlink"/>
          </w:rPr>
          <w:t>Standards</w:t>
        </w:r>
      </w:hyperlink>
      <w:r w:rsidR="00C83989">
        <w:t xml:space="preserve"> | </w:t>
      </w:r>
      <w:hyperlink r:id="rId36" w:history="1">
        <w:r w:rsidR="00C83989" w:rsidRPr="00C83989">
          <w:rPr>
            <w:rStyle w:val="Hyperlink"/>
          </w:rPr>
          <w:t>Application Note Assignment</w:t>
        </w:r>
      </w:hyperlink>
      <w:r w:rsidR="00C83989">
        <w:t xml:space="preserve"> | </w:t>
      </w:r>
      <w:hyperlink r:id="rId37" w:history="1">
        <w:r w:rsidR="00C83989" w:rsidRPr="00C83989">
          <w:rPr>
            <w:rStyle w:val="Hyperlink"/>
          </w:rPr>
          <w:t>Technical Lecture Assignment</w:t>
        </w:r>
      </w:hyperlink>
    </w:p>
    <w:p w14:paraId="3AF7D03D" w14:textId="77777777" w:rsidR="00FC10F9" w:rsidRDefault="00FC10F9" w:rsidP="00BC5E9B">
      <w:pPr>
        <w:ind w:left="720"/>
      </w:pPr>
    </w:p>
    <w:p w14:paraId="4FFC8BC0" w14:textId="77777777" w:rsidR="00FC10F9" w:rsidRDefault="00FC10F9" w:rsidP="00FC10F9">
      <w:pPr>
        <w:pStyle w:val="Heading2"/>
        <w:rPr>
          <w:rFonts w:eastAsia="Times New Roman"/>
        </w:rPr>
      </w:pPr>
      <w:r>
        <w:rPr>
          <w:rFonts w:eastAsia="Times New Roman"/>
        </w:rPr>
        <w:t xml:space="preserve">Week8: </w:t>
      </w:r>
    </w:p>
    <w:p w14:paraId="268A2B8E" w14:textId="77777777" w:rsidR="00FC10F9" w:rsidRPr="000D5C4D" w:rsidRDefault="00FC10F9" w:rsidP="00FC10F9">
      <w:pPr>
        <w:ind w:left="720"/>
      </w:pPr>
      <w:r w:rsidRPr="000D5C4D">
        <w:t>Oct 19 – Demo I (Sign-up sheet will be posted on the Lab door for Demo schedule)</w:t>
      </w:r>
    </w:p>
    <w:p w14:paraId="1DB5A228" w14:textId="77777777" w:rsidR="00FC10F9" w:rsidRPr="000D5C4D" w:rsidRDefault="00FC10F9" w:rsidP="00FC10F9"/>
    <w:p w14:paraId="5C1A9B84" w14:textId="77777777" w:rsidR="00FC10F9" w:rsidRPr="000D5C4D" w:rsidRDefault="00FC10F9" w:rsidP="00FC10F9">
      <w:pPr>
        <w:ind w:left="720"/>
      </w:pPr>
      <w:r w:rsidRPr="000D5C4D">
        <w:t>Oct 21 - Demo I (Sign-up sheet will be posted on the Lab door for Demo schedule)</w:t>
      </w:r>
    </w:p>
    <w:p w14:paraId="03CCFFA2" w14:textId="77777777" w:rsidR="00FC10F9" w:rsidRPr="000D5C4D" w:rsidRDefault="00FC10F9" w:rsidP="00FC10F9">
      <w:r>
        <w:tab/>
      </w:r>
    </w:p>
    <w:p w14:paraId="6A7793CF" w14:textId="77777777" w:rsidR="00FC10F9" w:rsidRPr="000D5C4D" w:rsidRDefault="00FC10F9" w:rsidP="00FC10F9">
      <w:pPr>
        <w:ind w:left="720"/>
      </w:pPr>
      <w:r w:rsidRPr="000D5C4D">
        <w:t xml:space="preserve">Oct. </w:t>
      </w:r>
      <w:r w:rsidRPr="000D5C4D">
        <w:rPr>
          <w:b/>
          <w:bCs/>
        </w:rPr>
        <w:t>23</w:t>
      </w:r>
      <w:r w:rsidRPr="000D5C4D">
        <w:t xml:space="preserve"> -- Guest Lecturer:  Intellectual Property, Mr. Steven Noll, patent attorney (Schiff Hardin, Chicago).</w:t>
      </w:r>
    </w:p>
    <w:p w14:paraId="086E619E" w14:textId="77777777" w:rsidR="00FC10F9" w:rsidRPr="000D5C4D" w:rsidRDefault="00A67F97" w:rsidP="00FC10F9">
      <w:pPr>
        <w:ind w:firstLine="720"/>
      </w:pPr>
      <w:hyperlink r:id="rId38" w:history="1">
        <w:r w:rsidR="00FC10F9" w:rsidRPr="000D5C4D">
          <w:rPr>
            <w:rStyle w:val="Hyperlink"/>
            <w:rFonts w:eastAsiaTheme="majorEastAsia"/>
          </w:rPr>
          <w:t>Example Patent used by Mr. Noll</w:t>
        </w:r>
      </w:hyperlink>
    </w:p>
    <w:p w14:paraId="0DA38FB7" w14:textId="77777777" w:rsidR="00FC10F9" w:rsidRPr="000D5C4D" w:rsidRDefault="00A67F97" w:rsidP="00FC10F9">
      <w:pPr>
        <w:ind w:firstLine="720"/>
        <w:rPr>
          <w:rStyle w:val="Hyperlink"/>
          <w:rFonts w:eastAsiaTheme="majorEastAsia"/>
        </w:rPr>
      </w:pPr>
      <w:hyperlink r:id="rId39" w:history="1">
        <w:r w:rsidR="00FC10F9" w:rsidRPr="000D5C4D">
          <w:rPr>
            <w:rStyle w:val="Hyperlink"/>
            <w:rFonts w:eastAsiaTheme="majorEastAsia"/>
          </w:rPr>
          <w:t>Mr. Noll’s notes on IP</w:t>
        </w:r>
      </w:hyperlink>
      <w:r w:rsidR="00FC10F9" w:rsidRPr="000D5C4D">
        <w:rPr>
          <w:rStyle w:val="Hyperlink"/>
          <w:rFonts w:eastAsiaTheme="majorEastAsia"/>
        </w:rPr>
        <w:t xml:space="preserve"> </w:t>
      </w:r>
    </w:p>
    <w:p w14:paraId="56CD247D" w14:textId="77777777" w:rsidR="00FC10F9" w:rsidRPr="00FC10F9" w:rsidRDefault="00FC10F9" w:rsidP="00FC10F9"/>
    <w:p w14:paraId="16FDB46B" w14:textId="77777777" w:rsidR="00BC5E9B" w:rsidRDefault="00FC10F9" w:rsidP="00FC10F9">
      <w:pPr>
        <w:pStyle w:val="Heading2"/>
      </w:pPr>
      <w:r>
        <w:t>Week 9:</w:t>
      </w:r>
    </w:p>
    <w:p w14:paraId="1DFF1AA8" w14:textId="77777777"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14:paraId="5EAE51D5" w14:textId="77777777" w:rsidR="00FC10F9" w:rsidRPr="00FC10F9" w:rsidRDefault="00FC10F9" w:rsidP="00FC10F9">
      <w:pPr>
        <w:pStyle w:val="NormalWeb"/>
        <w:spacing w:before="0" w:beforeAutospacing="0" w:after="0" w:afterAutospacing="0"/>
        <w:ind w:left="720"/>
        <w:rPr>
          <w:rFonts w:asciiTheme="minorHAnsi" w:hAnsiTheme="minorHAnsi"/>
        </w:rPr>
      </w:pPr>
    </w:p>
    <w:p w14:paraId="60863810" w14:textId="3D5D653C" w:rsidR="00FC10F9" w:rsidRPr="000D5C4D" w:rsidRDefault="00FC10F9" w:rsidP="00FC10F9">
      <w:pPr>
        <w:ind w:firstLine="720"/>
      </w:pPr>
      <w:r>
        <w:t>Oct</w:t>
      </w:r>
      <w:r w:rsidRPr="000D5C4D">
        <w:t xml:space="preserve"> 26</w:t>
      </w:r>
      <w:r>
        <w:t xml:space="preserve"> –</w:t>
      </w:r>
      <w:r w:rsidRPr="000D5C4D">
        <w:t xml:space="preserve"> Design Issues Paper</w:t>
      </w:r>
      <w:r w:rsidRPr="000D5C4D">
        <w:rPr>
          <w:i/>
        </w:rPr>
        <w:t xml:space="preserve"> </w:t>
      </w:r>
      <w:r w:rsidR="00E606FB">
        <w:rPr>
          <w:i/>
        </w:rPr>
        <w:t>–</w:t>
      </w:r>
      <w:r w:rsidRPr="000D5C4D">
        <w:rPr>
          <w:i/>
        </w:rPr>
        <w:t xml:space="preserve"> </w:t>
      </w:r>
      <w:r w:rsidR="00E606FB">
        <w:rPr>
          <w:i/>
        </w:rPr>
        <w:t xml:space="preserve">“Creativity” </w:t>
      </w:r>
      <w:r w:rsidRPr="000D5C4D">
        <w:rPr>
          <w:i/>
        </w:rPr>
        <w:t xml:space="preserve"> </w:t>
      </w:r>
      <w:r w:rsidRPr="000D5C4D">
        <w:t>(</w:t>
      </w:r>
      <w:r w:rsidRPr="0025531A">
        <w:rPr>
          <w:shd w:val="clear" w:color="auto" w:fill="F7CAAC" w:themeFill="accent2" w:themeFillTint="66"/>
        </w:rPr>
        <w:t>S. Udpa</w:t>
      </w:r>
      <w:r w:rsidRPr="000D5C4D">
        <w:t>)</w:t>
      </w:r>
    </w:p>
    <w:p w14:paraId="182195EE" w14:textId="77777777" w:rsidR="00FC10F9" w:rsidRDefault="00A67F97" w:rsidP="00FC10F9">
      <w:pPr>
        <w:ind w:firstLine="720"/>
        <w:rPr>
          <w:rStyle w:val="Hyperlink"/>
        </w:rPr>
      </w:pPr>
      <w:hyperlink r:id="rId40" w:history="1">
        <w:r w:rsidR="00FC10F9" w:rsidRPr="000D5C4D">
          <w:rPr>
            <w:rStyle w:val="Hyperlink"/>
          </w:rPr>
          <w:t>PLM notes</w:t>
        </w:r>
      </w:hyperlink>
    </w:p>
    <w:p w14:paraId="15706683" w14:textId="77777777" w:rsidR="00FC10F9" w:rsidRPr="000D5C4D" w:rsidRDefault="00FC10F9" w:rsidP="00FC10F9"/>
    <w:p w14:paraId="14197534" w14:textId="14FE252E" w:rsidR="00FC10F9" w:rsidRPr="000D5C4D" w:rsidRDefault="00FC10F9" w:rsidP="00FC10F9">
      <w:pPr>
        <w:ind w:firstLine="720"/>
      </w:pPr>
      <w:r w:rsidRPr="000D5C4D">
        <w:t xml:space="preserve">Oct. 28 – Guest Lecture </w:t>
      </w:r>
      <w:r w:rsidR="00E606FB">
        <w:rPr>
          <w:i/>
        </w:rPr>
        <w:t>“Energy and Transportation</w:t>
      </w:r>
      <w:r w:rsidRPr="000D5C4D">
        <w:rPr>
          <w:i/>
        </w:rPr>
        <w:t>”</w:t>
      </w:r>
      <w:r w:rsidRPr="000D5C4D">
        <w:t xml:space="preserve"> </w:t>
      </w:r>
      <w:proofErr w:type="spellStart"/>
      <w:r w:rsidRPr="000D5C4D">
        <w:t>Linos</w:t>
      </w:r>
      <w:proofErr w:type="spellEnd"/>
      <w:r w:rsidRPr="000D5C4D">
        <w:t xml:space="preserve"> </w:t>
      </w:r>
      <w:proofErr w:type="spellStart"/>
      <w:r w:rsidRPr="000D5C4D">
        <w:t>Jacovides</w:t>
      </w:r>
      <w:proofErr w:type="spellEnd"/>
      <w:r w:rsidRPr="000D5C4D">
        <w:t xml:space="preserve"> </w:t>
      </w:r>
    </w:p>
    <w:p w14:paraId="2FB1F58D" w14:textId="77777777" w:rsidR="00FC10F9" w:rsidRPr="000D5C4D" w:rsidRDefault="00FC10F9" w:rsidP="00FC10F9">
      <w:pPr>
        <w:ind w:firstLine="720"/>
      </w:pPr>
      <w:r w:rsidRPr="000D5C4D">
        <w:t>Oct. 30 --- Guest lecture:</w:t>
      </w:r>
      <w:r w:rsidRPr="000D5C4D">
        <w:rPr>
          <w:i/>
        </w:rPr>
        <w:t xml:space="preserve"> </w:t>
      </w:r>
      <w:r w:rsidRPr="000D5C4D">
        <w:t xml:space="preserve">Assistive Technology -- Stephen </w:t>
      </w:r>
      <w:proofErr w:type="spellStart"/>
      <w:r w:rsidRPr="000D5C4D">
        <w:t>Blosser</w:t>
      </w:r>
      <w:proofErr w:type="spellEnd"/>
      <w:r w:rsidRPr="000D5C4D">
        <w:t>, MSU RCPD</w:t>
      </w:r>
    </w:p>
    <w:p w14:paraId="21384401" w14:textId="125783DF" w:rsidR="00FC10F9" w:rsidRDefault="00FC10F9" w:rsidP="00E606FB">
      <w:pPr>
        <w:pStyle w:val="Heading2"/>
      </w:pPr>
      <w:r>
        <w:lastRenderedPageBreak/>
        <w:t>Week 10:</w:t>
      </w:r>
    </w:p>
    <w:p w14:paraId="06959DE1" w14:textId="77777777" w:rsidR="00FC10F9" w:rsidRDefault="00FC10F9" w:rsidP="00FC10F9"/>
    <w:p w14:paraId="34D6671A" w14:textId="01C58F7D" w:rsidR="00FC10F9" w:rsidRPr="00FC10F9" w:rsidRDefault="00FC10F9" w:rsidP="00FC10F9">
      <w:pPr>
        <w:ind w:left="720"/>
      </w:pPr>
      <w:r w:rsidRPr="00FC10F9">
        <w:t xml:space="preserve">Nov 2 - </w:t>
      </w:r>
      <w:r w:rsidRPr="00FC10F9">
        <w:rPr>
          <w:bCs/>
        </w:rPr>
        <w:t>Entrepreneurship</w:t>
      </w:r>
      <w:r w:rsidR="00E606FB">
        <w:rPr>
          <w:bCs/>
        </w:rPr>
        <w:t xml:space="preserve"> and small business start-up</w:t>
      </w:r>
      <w:r w:rsidRPr="00FC10F9">
        <w:rPr>
          <w:bCs/>
        </w:rPr>
        <w:t xml:space="preserve">.  </w:t>
      </w:r>
      <w:r w:rsidR="00E606FB">
        <w:rPr>
          <w:bCs/>
        </w:rPr>
        <w:t xml:space="preserve">Neil Kane, MSU College of Business </w:t>
      </w:r>
    </w:p>
    <w:p w14:paraId="0552A532" w14:textId="77777777" w:rsidR="00FC10F9" w:rsidRPr="00FC10F9" w:rsidRDefault="00FC10F9" w:rsidP="00FC10F9">
      <w:pPr>
        <w:rPr>
          <w:rStyle w:val="Hyperlink"/>
          <w:u w:val="none"/>
        </w:rPr>
      </w:pPr>
    </w:p>
    <w:p w14:paraId="4E981706" w14:textId="0F4D96C3" w:rsidR="00FC10F9" w:rsidRPr="00FC10F9" w:rsidRDefault="00FC10F9" w:rsidP="00FC10F9">
      <w:pPr>
        <w:ind w:left="720"/>
      </w:pPr>
      <w:r w:rsidRPr="00FC10F9">
        <w:t xml:space="preserve">Nov 4 – </w:t>
      </w:r>
      <w:r w:rsidR="00E606FB">
        <w:t xml:space="preserve">To be determined </w:t>
      </w:r>
    </w:p>
    <w:p w14:paraId="3BB8334C" w14:textId="77777777" w:rsidR="00FC10F9" w:rsidRPr="00FC10F9" w:rsidRDefault="00FC10F9" w:rsidP="00FC10F9"/>
    <w:p w14:paraId="2494B697" w14:textId="6B712FA7" w:rsidR="00FC10F9" w:rsidRDefault="00FC10F9" w:rsidP="00FC10F9">
      <w:pPr>
        <w:ind w:left="720"/>
      </w:pPr>
      <w:r w:rsidRPr="00FC10F9">
        <w:t>Nov 6</w:t>
      </w:r>
      <w:r>
        <w:t xml:space="preserve"> –</w:t>
      </w:r>
      <w:r w:rsidRPr="00FC10F9">
        <w:t xml:space="preserve"> </w:t>
      </w:r>
      <w:r w:rsidR="00E606FB">
        <w:t xml:space="preserve">To be determined </w:t>
      </w:r>
    </w:p>
    <w:p w14:paraId="782D795F" w14:textId="77777777" w:rsidR="00FC10F9" w:rsidRDefault="00FC10F9" w:rsidP="00FC10F9">
      <w:pPr>
        <w:ind w:left="720"/>
      </w:pPr>
    </w:p>
    <w:p w14:paraId="03962C66" w14:textId="77777777" w:rsidR="00FC10F9" w:rsidRDefault="00FC10F9" w:rsidP="00FC10F9">
      <w:pPr>
        <w:pStyle w:val="Heading2"/>
      </w:pPr>
      <w:r>
        <w:t>Week 11:</w:t>
      </w:r>
    </w:p>
    <w:p w14:paraId="3331F456" w14:textId="77777777" w:rsidR="00FC10F9" w:rsidRDefault="00FC10F9" w:rsidP="00FC10F9">
      <w:pPr>
        <w:pStyle w:val="ListParagraph"/>
        <w:numPr>
          <w:ilvl w:val="0"/>
          <w:numId w:val="2"/>
        </w:numPr>
        <w:rPr>
          <w:b/>
        </w:rPr>
      </w:pPr>
      <w:r w:rsidRPr="00CE6BDC">
        <w:rPr>
          <w:b/>
        </w:rPr>
        <w:t>Individual Application Notes due to facilitators during week 11.</w:t>
      </w:r>
    </w:p>
    <w:p w14:paraId="209FE6BA" w14:textId="31632B8A" w:rsidR="00A67F97" w:rsidRPr="00CE6BDC" w:rsidRDefault="00A67F97" w:rsidP="00A67F97">
      <w:pPr>
        <w:pStyle w:val="ListParagraph"/>
        <w:rPr>
          <w:b/>
        </w:rPr>
      </w:pPr>
      <w:hyperlink r:id="rId41" w:history="1">
        <w:r w:rsidRPr="00C83989">
          <w:rPr>
            <w:rStyle w:val="Hyperlink"/>
          </w:rPr>
          <w:t>Application Note A</w:t>
        </w:r>
        <w:bookmarkStart w:id="0" w:name="_GoBack"/>
        <w:bookmarkEnd w:id="0"/>
        <w:r w:rsidRPr="00C83989">
          <w:rPr>
            <w:rStyle w:val="Hyperlink"/>
          </w:rPr>
          <w:t>s</w:t>
        </w:r>
        <w:r w:rsidRPr="00C83989">
          <w:rPr>
            <w:rStyle w:val="Hyperlink"/>
          </w:rPr>
          <w:t>signment</w:t>
        </w:r>
      </w:hyperlink>
    </w:p>
    <w:p w14:paraId="1E775253" w14:textId="77777777" w:rsidR="00FC10F9" w:rsidRDefault="00FC10F9" w:rsidP="00FC10F9">
      <w:pPr>
        <w:ind w:left="720"/>
      </w:pPr>
    </w:p>
    <w:p w14:paraId="629DEDC7" w14:textId="77777777" w:rsidR="00FC10F9" w:rsidRPr="000D5C4D" w:rsidRDefault="00FC10F9" w:rsidP="00FC10F9">
      <w:pPr>
        <w:ind w:left="720"/>
      </w:pPr>
      <w:r>
        <w:t>Nov</w:t>
      </w:r>
      <w:r w:rsidRPr="000D5C4D">
        <w:t xml:space="preserve"> 9</w:t>
      </w:r>
      <w:r>
        <w:t xml:space="preserve"> –</w:t>
      </w:r>
      <w:r w:rsidRPr="000D5C4D">
        <w:t>Team Technical Lectures: Teams 1 and 2</w:t>
      </w:r>
    </w:p>
    <w:p w14:paraId="5FB7CAE6" w14:textId="77777777" w:rsidR="00FC10F9" w:rsidRPr="000D5C4D" w:rsidRDefault="00FC10F9" w:rsidP="00FC10F9">
      <w:pPr>
        <w:ind w:left="720"/>
      </w:pPr>
      <w:r w:rsidRPr="000D5C4D">
        <w:t xml:space="preserve">            </w:t>
      </w:r>
    </w:p>
    <w:p w14:paraId="28EFD111" w14:textId="77777777" w:rsidR="00FC10F9" w:rsidRPr="000D5C4D" w:rsidRDefault="00FC10F9" w:rsidP="00FC10F9">
      <w:pPr>
        <w:ind w:left="720"/>
      </w:pPr>
      <w:r>
        <w:t>Nov</w:t>
      </w:r>
      <w:r w:rsidRPr="000D5C4D">
        <w:t xml:space="preserve"> </w:t>
      </w:r>
      <w:r>
        <w:t>11 –</w:t>
      </w:r>
      <w:r w:rsidRPr="000D5C4D">
        <w:t xml:space="preserve"> Team Technical Lectures: Teams 3 and 4       </w:t>
      </w:r>
    </w:p>
    <w:p w14:paraId="13344827" w14:textId="77777777" w:rsidR="00FC10F9" w:rsidRPr="000D5C4D" w:rsidRDefault="00FC10F9" w:rsidP="00FC10F9">
      <w:pPr>
        <w:ind w:left="720"/>
      </w:pPr>
      <w:r w:rsidRPr="000D5C4D">
        <w:t> </w:t>
      </w:r>
    </w:p>
    <w:p w14:paraId="57C0C4E0" w14:textId="77777777" w:rsidR="00FC10F9" w:rsidRPr="000D5C4D" w:rsidRDefault="00FC10F9" w:rsidP="00FC10F9">
      <w:pPr>
        <w:ind w:left="720"/>
      </w:pPr>
      <w:r>
        <w:t>Nov</w:t>
      </w:r>
      <w:r w:rsidRPr="000D5C4D">
        <w:t xml:space="preserve"> 13</w:t>
      </w:r>
      <w:r>
        <w:t xml:space="preserve"> –</w:t>
      </w:r>
      <w:r w:rsidRPr="000D5C4D">
        <w:t xml:space="preserve"> Team Technical Lectures: Teams 5 and 6</w:t>
      </w:r>
    </w:p>
    <w:p w14:paraId="194DB4DF" w14:textId="77777777" w:rsidR="00FC10F9" w:rsidRDefault="00FC10F9" w:rsidP="00FC10F9"/>
    <w:p w14:paraId="55208D47" w14:textId="77777777" w:rsidR="00FC10F9" w:rsidRDefault="00FC10F9" w:rsidP="00FC10F9">
      <w:pPr>
        <w:pStyle w:val="Heading2"/>
      </w:pPr>
      <w:r>
        <w:t>Week 12:</w:t>
      </w:r>
    </w:p>
    <w:p w14:paraId="5CD8B475" w14:textId="77777777" w:rsidR="00FC10F9" w:rsidRPr="000D5C4D" w:rsidRDefault="00FC10F9" w:rsidP="00FC10F9">
      <w:pPr>
        <w:ind w:left="720"/>
      </w:pPr>
      <w:r w:rsidRPr="000D5C4D">
        <w:t>Nov. 16 -- Team Technical Lectures: Teams 7 and 8</w:t>
      </w:r>
    </w:p>
    <w:p w14:paraId="008FDA47" w14:textId="77777777" w:rsidR="00FC10F9" w:rsidRPr="000D5C4D" w:rsidRDefault="00FC10F9" w:rsidP="00FC10F9">
      <w:pPr>
        <w:ind w:left="720"/>
      </w:pPr>
    </w:p>
    <w:p w14:paraId="29B58D3E" w14:textId="77777777" w:rsidR="00FC10F9" w:rsidRPr="000D5C4D" w:rsidRDefault="00FC10F9" w:rsidP="00FC10F9">
      <w:pPr>
        <w:ind w:left="720"/>
      </w:pPr>
      <w:r w:rsidRPr="000D5C4D">
        <w:t>Nov. 18 --Team Technical Lectures: Teams 9 and 10</w:t>
      </w:r>
    </w:p>
    <w:p w14:paraId="34F846E3" w14:textId="77777777" w:rsidR="00FC10F9" w:rsidRPr="000D5C4D" w:rsidRDefault="00FC10F9" w:rsidP="00FC10F9">
      <w:pPr>
        <w:ind w:left="720"/>
        <w:rPr>
          <w:color w:val="FF0000"/>
        </w:rPr>
      </w:pPr>
    </w:p>
    <w:p w14:paraId="33C43CC2" w14:textId="77777777" w:rsidR="00FC10F9" w:rsidRPr="000D5C4D" w:rsidRDefault="00FC10F9" w:rsidP="00FC10F9">
      <w:pPr>
        <w:ind w:left="720"/>
      </w:pPr>
      <w:r w:rsidRPr="000D5C4D">
        <w:rPr>
          <w:color w:val="000000" w:themeColor="text1"/>
        </w:rPr>
        <w:t xml:space="preserve">Nov 20 -- </w:t>
      </w:r>
      <w:r w:rsidRPr="000D5C4D">
        <w:t>TBD</w:t>
      </w:r>
    </w:p>
    <w:p w14:paraId="0A5BA8D9" w14:textId="77777777" w:rsidR="00FC10F9" w:rsidRDefault="00FC10F9" w:rsidP="00FC10F9"/>
    <w:p w14:paraId="796937CD" w14:textId="77777777" w:rsidR="00FC10F9" w:rsidRDefault="00FC10F9" w:rsidP="00FC10F9">
      <w:pPr>
        <w:pStyle w:val="Heading2"/>
      </w:pPr>
      <w:r>
        <w:t>Week 13:</w:t>
      </w:r>
    </w:p>
    <w:p w14:paraId="548EA70C" w14:textId="77777777" w:rsidR="00FC10F9" w:rsidRPr="000D5C4D" w:rsidRDefault="00FC10F9" w:rsidP="00FC10F9">
      <w:pPr>
        <w:ind w:left="720"/>
      </w:pPr>
      <w:r w:rsidRPr="000D5C4D">
        <w:t>Nov</w:t>
      </w:r>
      <w:r>
        <w:t xml:space="preserve"> </w:t>
      </w:r>
      <w:r w:rsidRPr="000D5C4D">
        <w:t xml:space="preserve">23 </w:t>
      </w:r>
      <w:r>
        <w:t>–</w:t>
      </w:r>
      <w:r w:rsidRPr="000D5C4D">
        <w:t xml:space="preserve"> Demo Project Prototype  </w:t>
      </w:r>
    </w:p>
    <w:p w14:paraId="7FAB6B6B" w14:textId="77777777" w:rsidR="00FC10F9" w:rsidRPr="000D5C4D" w:rsidRDefault="00FC10F9" w:rsidP="00FC10F9">
      <w:pPr>
        <w:ind w:left="720"/>
      </w:pPr>
    </w:p>
    <w:p w14:paraId="6E44F5EF" w14:textId="77777777" w:rsidR="00FC10F9" w:rsidRPr="000D5C4D" w:rsidRDefault="00FC10F9" w:rsidP="00FC10F9">
      <w:pPr>
        <w:ind w:left="720"/>
      </w:pPr>
      <w:r>
        <w:t>Nov</w:t>
      </w:r>
      <w:r w:rsidRPr="000D5C4D">
        <w:t xml:space="preserve"> 25 – Demo Project Prototype (continued)</w:t>
      </w:r>
    </w:p>
    <w:p w14:paraId="669BBAA6" w14:textId="77777777" w:rsidR="00FC10F9" w:rsidRPr="000D5C4D" w:rsidRDefault="00FC10F9" w:rsidP="00FC10F9">
      <w:pPr>
        <w:ind w:left="720"/>
      </w:pPr>
    </w:p>
    <w:p w14:paraId="7F5450A3" w14:textId="77777777" w:rsidR="00FC10F9" w:rsidRDefault="00FC10F9" w:rsidP="00FC10F9">
      <w:pPr>
        <w:ind w:left="720"/>
        <w:rPr>
          <w:bCs/>
        </w:rPr>
      </w:pPr>
      <w:r>
        <w:t>Nov 27 –</w:t>
      </w:r>
      <w:r w:rsidRPr="000D5C4D">
        <w:t xml:space="preserve"> </w:t>
      </w:r>
      <w:r w:rsidRPr="000D5C4D">
        <w:rPr>
          <w:bCs/>
        </w:rPr>
        <w:t>THANKSGIVING BREAK -No Class</w:t>
      </w:r>
    </w:p>
    <w:p w14:paraId="60A6715A" w14:textId="77777777" w:rsidR="00703879" w:rsidRPr="000D5C4D" w:rsidRDefault="00703879" w:rsidP="00FC10F9">
      <w:pPr>
        <w:ind w:left="720"/>
      </w:pPr>
    </w:p>
    <w:p w14:paraId="6C577883" w14:textId="77777777" w:rsidR="00FC10F9" w:rsidRDefault="00FC10F9" w:rsidP="00FC10F9">
      <w:pPr>
        <w:pStyle w:val="Heading2"/>
      </w:pPr>
      <w:r>
        <w:t>Week 14:</w:t>
      </w:r>
    </w:p>
    <w:p w14:paraId="72B72C3A" w14:textId="77777777" w:rsidR="00703879" w:rsidRPr="001C1192" w:rsidRDefault="00703879" w:rsidP="00703879">
      <w:pPr>
        <w:pStyle w:val="ListParagraph"/>
        <w:numPr>
          <w:ilvl w:val="0"/>
          <w:numId w:val="2"/>
        </w:numPr>
        <w:rPr>
          <w:rStyle w:val="Strong"/>
          <w:b w:val="0"/>
        </w:rPr>
      </w:pPr>
      <w:r w:rsidRPr="001C1192">
        <w:rPr>
          <w:b/>
        </w:rPr>
        <w:t>Professional self-assessment papers due to Profs. Grotjohn and Udpa and facilitators by Wednesday Dec. 2nd at 5:00PM (electronic submission)</w:t>
      </w:r>
    </w:p>
    <w:p w14:paraId="7828A9F9" w14:textId="77777777" w:rsidR="00703879" w:rsidRDefault="00703879" w:rsidP="00703879">
      <w:pPr>
        <w:rPr>
          <w:rStyle w:val="Strong"/>
          <w:b w:val="0"/>
        </w:rPr>
      </w:pPr>
    </w:p>
    <w:p w14:paraId="4B0DADDE" w14:textId="77777777" w:rsidR="00FC10F9" w:rsidRPr="00703879" w:rsidRDefault="00FC10F9" w:rsidP="00703879">
      <w:pPr>
        <w:ind w:left="720"/>
        <w:rPr>
          <w:rStyle w:val="Strong"/>
          <w:b w:val="0"/>
        </w:rPr>
      </w:pPr>
      <w:r w:rsidRPr="00703879">
        <w:rPr>
          <w:rStyle w:val="Strong"/>
          <w:b w:val="0"/>
        </w:rPr>
        <w:t xml:space="preserve">Nov. 30 </w:t>
      </w:r>
      <w:r w:rsidR="00703879">
        <w:rPr>
          <w:rStyle w:val="Strong"/>
          <w:b w:val="0"/>
        </w:rPr>
        <w:t>–</w:t>
      </w:r>
      <w:r w:rsidRPr="00703879">
        <w:rPr>
          <w:rStyle w:val="Strong"/>
          <w:b w:val="0"/>
        </w:rPr>
        <w:t xml:space="preserve"> 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sidR="00703879">
        <w:rPr>
          <w:rStyle w:val="Strong"/>
          <w:b w:val="0"/>
        </w:rPr>
        <w:t xml:space="preserve"> Design Day procedures. </w:t>
      </w:r>
    </w:p>
    <w:p w14:paraId="66D3F397" w14:textId="77777777" w:rsidR="00FC10F9" w:rsidRPr="00703879" w:rsidRDefault="00FC10F9" w:rsidP="00703879">
      <w:pPr>
        <w:ind w:firstLine="720"/>
        <w:rPr>
          <w:rStyle w:val="Strong"/>
          <w:rFonts w:eastAsiaTheme="majorEastAsia"/>
          <w:b w:val="0"/>
        </w:rPr>
      </w:pPr>
      <w:r w:rsidRPr="00703879">
        <w:rPr>
          <w:rStyle w:val="Strong"/>
          <w:b w:val="0"/>
        </w:rPr>
        <w:t xml:space="preserve">See detailed instructions for final report and all final deliverables </w:t>
      </w:r>
      <w:hyperlink r:id="rId42" w:history="1">
        <w:r w:rsidR="00703879" w:rsidRPr="000D5C4D">
          <w:rPr>
            <w:rStyle w:val="Hyperlink"/>
            <w:rFonts w:eastAsiaTheme="majorEastAsia"/>
          </w:rPr>
          <w:t>HERE</w:t>
        </w:r>
      </w:hyperlink>
    </w:p>
    <w:p w14:paraId="6C34CECE" w14:textId="77777777" w:rsidR="00FC10F9" w:rsidRPr="00703879" w:rsidRDefault="00FC10F9" w:rsidP="00703879">
      <w:pPr>
        <w:rPr>
          <w:rStyle w:val="Strong"/>
          <w:rFonts w:eastAsiaTheme="majorEastAsia"/>
          <w:b w:val="0"/>
        </w:rPr>
      </w:pPr>
    </w:p>
    <w:p w14:paraId="40EEA4B4" w14:textId="77777777" w:rsidR="00FC10F9" w:rsidRPr="00703879" w:rsidRDefault="00FC10F9" w:rsidP="00703879">
      <w:pPr>
        <w:ind w:left="720"/>
        <w:rPr>
          <w:rStyle w:val="Strong"/>
          <w:b w:val="0"/>
        </w:rPr>
      </w:pPr>
      <w:r w:rsidRPr="00703879">
        <w:rPr>
          <w:rStyle w:val="Strong"/>
          <w:b w:val="0"/>
        </w:rPr>
        <w:lastRenderedPageBreak/>
        <w:t>Dec 2 –</w:t>
      </w:r>
      <w:r w:rsidRPr="00703879">
        <w:rPr>
          <w:rStyle w:val="Strong"/>
          <w:b w:val="0"/>
        </w:rPr>
        <w:tab/>
      </w:r>
      <w:r w:rsidR="00703879">
        <w:rPr>
          <w:rStyle w:val="Strong"/>
          <w:b w:val="0"/>
        </w:rPr>
        <w:t xml:space="preserve"> </w:t>
      </w:r>
      <w:r w:rsidRPr="00703879">
        <w:rPr>
          <w:rStyle w:val="Strong"/>
          <w:b w:val="0"/>
        </w:rPr>
        <w:t xml:space="preserve">Guest Lecture:  Dr. Asif </w:t>
      </w:r>
      <w:proofErr w:type="spellStart"/>
      <w:r w:rsidRPr="00703879">
        <w:rPr>
          <w:rStyle w:val="Strong"/>
          <w:b w:val="0"/>
        </w:rPr>
        <w:t>Naseem</w:t>
      </w:r>
      <w:proofErr w:type="spellEnd"/>
      <w:r w:rsidRPr="00703879">
        <w:rPr>
          <w:rStyle w:val="Strong"/>
          <w:b w:val="0"/>
        </w:rPr>
        <w:t>, Vice President, Oracle. Thirty years in engineering; if I knew then what I know now!</w:t>
      </w:r>
    </w:p>
    <w:p w14:paraId="1E316E93" w14:textId="77777777" w:rsidR="00FC10F9" w:rsidRPr="00703879" w:rsidRDefault="00703879" w:rsidP="00703879">
      <w:pPr>
        <w:rPr>
          <w:rStyle w:val="Strong"/>
          <w:b w:val="0"/>
        </w:rPr>
      </w:pPr>
      <w:r>
        <w:rPr>
          <w:rStyle w:val="Strong"/>
          <w:b w:val="0"/>
        </w:rPr>
        <w:tab/>
      </w:r>
    </w:p>
    <w:p w14:paraId="696BC76E" w14:textId="77777777" w:rsidR="00FC10F9" w:rsidRPr="00703879" w:rsidRDefault="00FC10F9" w:rsidP="00703879">
      <w:pPr>
        <w:ind w:firstLine="720"/>
        <w:rPr>
          <w:rStyle w:val="Strong"/>
          <w:b w:val="0"/>
        </w:rPr>
      </w:pPr>
      <w:r w:rsidRPr="00703879">
        <w:rPr>
          <w:rStyle w:val="Strong"/>
          <w:b w:val="0"/>
        </w:rPr>
        <w:t>Dec 4</w:t>
      </w:r>
      <w:r w:rsidR="00703879">
        <w:rPr>
          <w:rStyle w:val="Strong"/>
          <w:b w:val="0"/>
        </w:rPr>
        <w:t xml:space="preserve"> –</w:t>
      </w:r>
      <w:r w:rsidRPr="00703879">
        <w:rPr>
          <w:rStyle w:val="Strong"/>
          <w:b w:val="0"/>
        </w:rPr>
        <w:t xml:space="preserve"> Guest Lecture:  Dr. Asif </w:t>
      </w:r>
      <w:proofErr w:type="spellStart"/>
      <w:r w:rsidRPr="00703879">
        <w:rPr>
          <w:rStyle w:val="Strong"/>
          <w:b w:val="0"/>
        </w:rPr>
        <w:t>Naseem</w:t>
      </w:r>
      <w:proofErr w:type="spellEnd"/>
      <w:r w:rsidRPr="00703879">
        <w:rPr>
          <w:rStyle w:val="Strong"/>
          <w:b w:val="0"/>
        </w:rPr>
        <w:t>, Vice President, Oracle. Big Data</w:t>
      </w:r>
    </w:p>
    <w:p w14:paraId="66CEB27B" w14:textId="77777777" w:rsidR="00FC10F9" w:rsidRDefault="00FC10F9" w:rsidP="00FC10F9"/>
    <w:p w14:paraId="22A20BA0" w14:textId="77777777" w:rsidR="00703879" w:rsidRDefault="00703879" w:rsidP="00703879">
      <w:pPr>
        <w:pStyle w:val="Heading2"/>
      </w:pPr>
      <w:r>
        <w:t>Week 15:</w:t>
      </w:r>
    </w:p>
    <w:p w14:paraId="3DA4C507" w14:textId="77777777" w:rsidR="00703879" w:rsidRPr="001C1192" w:rsidRDefault="00703879" w:rsidP="00703879">
      <w:pPr>
        <w:pStyle w:val="ListParagraph"/>
        <w:numPr>
          <w:ilvl w:val="0"/>
          <w:numId w:val="2"/>
        </w:numPr>
        <w:rPr>
          <w:b/>
          <w:color w:val="000000" w:themeColor="text1"/>
        </w:rPr>
      </w:pPr>
      <w:r w:rsidRPr="001C1192">
        <w:rPr>
          <w:b/>
          <w:color w:val="000000" w:themeColor="text1"/>
        </w:rPr>
        <w:t>Final Reports due Wednesday Dec. 9 by 4:30PM (see below)</w:t>
      </w:r>
    </w:p>
    <w:p w14:paraId="75277774" w14:textId="77777777" w:rsidR="00703879" w:rsidRPr="001C1192" w:rsidRDefault="00703879" w:rsidP="00703879">
      <w:pPr>
        <w:pStyle w:val="ListParagraph"/>
        <w:rPr>
          <w:b/>
          <w:color w:val="000000" w:themeColor="text1"/>
        </w:rPr>
      </w:pPr>
      <w:r w:rsidRPr="001C1192">
        <w:rPr>
          <w:b/>
          <w:color w:val="000000" w:themeColor="text1"/>
        </w:rPr>
        <w:t>See below for other last week deliverables</w:t>
      </w:r>
    </w:p>
    <w:p w14:paraId="061E9C26" w14:textId="77777777" w:rsidR="00703879" w:rsidRDefault="00703879" w:rsidP="00703879"/>
    <w:p w14:paraId="5F590CC8" w14:textId="77777777" w:rsidR="00703879" w:rsidRPr="000D5C4D" w:rsidRDefault="00703879" w:rsidP="00703879">
      <w:pPr>
        <w:ind w:left="720"/>
      </w:pPr>
      <w:r w:rsidRPr="000D5C4D">
        <w:t>De</w:t>
      </w:r>
      <w:r>
        <w:t>c</w:t>
      </w:r>
      <w:r w:rsidRPr="000D5C4D">
        <w:t xml:space="preserve"> 7</w:t>
      </w:r>
      <w:r>
        <w:t xml:space="preserve"> –</w:t>
      </w:r>
      <w:r w:rsidRPr="000D5C4D">
        <w:t xml:space="preserve"> Evaluation Day: Course evaluations (SIRS), evaluations of facilitators will be done in </w:t>
      </w:r>
      <w:r w:rsidRPr="0092677D">
        <w:t>class. (</w:t>
      </w:r>
      <w:r w:rsidRPr="0092677D">
        <w:rPr>
          <w:shd w:val="clear" w:color="auto" w:fill="F7CAAC" w:themeFill="accent2" w:themeFillTint="66"/>
        </w:rPr>
        <w:t>L. Udpa</w:t>
      </w:r>
      <w:r w:rsidRPr="0092677D">
        <w:t>)</w:t>
      </w:r>
    </w:p>
    <w:p w14:paraId="764C5096" w14:textId="77777777" w:rsidR="00703879" w:rsidRDefault="00703879" w:rsidP="00703879"/>
    <w:p w14:paraId="68BC74F7" w14:textId="77777777" w:rsidR="00703879" w:rsidRPr="000D5C4D" w:rsidRDefault="00703879" w:rsidP="00703879">
      <w:pPr>
        <w:ind w:left="720"/>
      </w:pPr>
      <w:r w:rsidRPr="000D5C4D">
        <w:t>Dec. 9</w:t>
      </w:r>
      <w:r>
        <w:t xml:space="preserve"> –</w:t>
      </w:r>
      <w:r w:rsidRPr="000D5C4D">
        <w:t xml:space="preserve"> No class -- Team final preparation day - work on project/poster/oral presentation.</w:t>
      </w:r>
    </w:p>
    <w:p w14:paraId="20E005EB" w14:textId="77777777" w:rsidR="00703879" w:rsidRPr="00703879" w:rsidRDefault="00703879" w:rsidP="00703879">
      <w:pPr>
        <w:ind w:left="720"/>
      </w:pPr>
      <w:r w:rsidRPr="00703879">
        <w:rPr>
          <w:b/>
          <w:bCs/>
          <w:iCs/>
        </w:rPr>
        <w:t>Special note: FINAL REPORTS DUE ELECTRONICALLY AND PRINTED BY TODAY as follows:</w:t>
      </w:r>
    </w:p>
    <w:p w14:paraId="4D4FC836" w14:textId="77777777" w:rsidR="00703879" w:rsidRPr="00703879" w:rsidRDefault="00703879" w:rsidP="00703879">
      <w:pPr>
        <w:pStyle w:val="ListParagraph"/>
        <w:numPr>
          <w:ilvl w:val="0"/>
          <w:numId w:val="2"/>
        </w:numPr>
      </w:pPr>
      <w:r w:rsidRPr="00703879">
        <w:rPr>
          <w:bCs/>
          <w:iCs/>
        </w:rPr>
        <w:t>To facilitator (electronic or printed, as they choose)</w:t>
      </w:r>
    </w:p>
    <w:p w14:paraId="08C0902B" w14:textId="77777777" w:rsidR="00703879" w:rsidRPr="00703879" w:rsidRDefault="00703879" w:rsidP="00703879">
      <w:pPr>
        <w:pStyle w:val="ListParagraph"/>
        <w:numPr>
          <w:ilvl w:val="0"/>
          <w:numId w:val="2"/>
        </w:numPr>
      </w:pPr>
      <w:r w:rsidRPr="00703879">
        <w:rPr>
          <w:bCs/>
          <w:iCs/>
        </w:rPr>
        <w:t>To Prof. Udpa: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14:paraId="5E677F36" w14:textId="77777777"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14:paraId="4388204C" w14:textId="77777777"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14:paraId="584BC9BE" w14:textId="77777777" w:rsidR="00703879" w:rsidRDefault="00703879" w:rsidP="00703879">
      <w:pPr>
        <w:pStyle w:val="ListParagraph"/>
      </w:pPr>
    </w:p>
    <w:p w14:paraId="6E875876" w14:textId="77777777" w:rsidR="00703879" w:rsidRPr="000D5C4D" w:rsidRDefault="00703879" w:rsidP="00703879">
      <w:pPr>
        <w:pStyle w:val="ListParagraph"/>
      </w:pPr>
      <w:r w:rsidRPr="000D5C4D">
        <w:t>Judging Criteria (</w:t>
      </w:r>
      <w:hyperlink r:id="rId43" w:history="1">
        <w:r w:rsidRPr="00703879">
          <w:rPr>
            <w:rStyle w:val="Hyperlink"/>
            <w:rFonts w:eastAsiaTheme="majorEastAsia"/>
          </w:rPr>
          <w:t>HERE</w:t>
        </w:r>
      </w:hyperlink>
      <w:r w:rsidRPr="000D5C4D">
        <w:t>).</w:t>
      </w:r>
    </w:p>
    <w:p w14:paraId="595989EC" w14:textId="77777777" w:rsidR="00703879" w:rsidRDefault="00703879" w:rsidP="00703879">
      <w:pPr>
        <w:ind w:left="720"/>
      </w:pPr>
    </w:p>
    <w:p w14:paraId="5B0D01AB" w14:textId="77777777" w:rsidR="001C1192"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w:t>
      </w:r>
    </w:p>
    <w:p w14:paraId="1D05DC48" w14:textId="77777777" w:rsidR="001C1192" w:rsidRDefault="001C1192" w:rsidP="00703879">
      <w:pPr>
        <w:ind w:left="720"/>
      </w:pPr>
    </w:p>
    <w:p w14:paraId="04E083DC" w14:textId="77777777" w:rsidR="00703879" w:rsidRPr="000D5C4D" w:rsidRDefault="00703879" w:rsidP="00703879">
      <w:pPr>
        <w:ind w:left="720"/>
      </w:pPr>
      <w:r w:rsidRPr="000D5C4D">
        <w:t>Note:  Print quota additions for poster printing and for printing multiple copies of final report will be available if requested (to Prof. Udpa) by Tuesday at noon.  Otherwise, you’re on your own to pay for additional quota if needed.</w:t>
      </w:r>
    </w:p>
    <w:p w14:paraId="342F5043" w14:textId="77777777" w:rsidR="00703879" w:rsidRDefault="00703879" w:rsidP="00703879"/>
    <w:p w14:paraId="1626DCCE" w14:textId="77777777" w:rsidR="00703879" w:rsidRDefault="00703879" w:rsidP="00703879">
      <w:r>
        <w:tab/>
      </w:r>
    </w:p>
    <w:p w14:paraId="6BF182BB" w14:textId="77777777" w:rsidR="00703879" w:rsidRDefault="00703879" w:rsidP="00703879">
      <w:pPr>
        <w:ind w:firstLine="720"/>
        <w:rPr>
          <w:b/>
        </w:rPr>
      </w:pPr>
      <w:r>
        <w:t xml:space="preserve">Dec 11 – </w:t>
      </w:r>
      <w:r w:rsidRPr="00703879">
        <w:rPr>
          <w:b/>
        </w:rPr>
        <w:t>Design Day</w:t>
      </w:r>
    </w:p>
    <w:p w14:paraId="2B312D1B" w14:textId="77777777" w:rsidR="00703879" w:rsidRDefault="00703879" w:rsidP="00703879">
      <w:pPr>
        <w:pStyle w:val="ListParagraph"/>
        <w:numPr>
          <w:ilvl w:val="0"/>
          <w:numId w:val="3"/>
        </w:numPr>
      </w:pPr>
      <w:r>
        <w:t>I</w:t>
      </w:r>
      <w:r w:rsidRPr="000D5C4D">
        <w:t xml:space="preserve">n Engineering Building.  Final oral presentations, demonstrations of projects, poster displays graded/judged by instructor and invited judges. Detailed </w:t>
      </w:r>
      <w:r w:rsidRPr="000D5C4D">
        <w:lastRenderedPageBreak/>
        <w:t>schedule to be ann</w:t>
      </w:r>
      <w:r>
        <w:t>ounced in Design Day Brochure. </w:t>
      </w:r>
      <w:r w:rsidRPr="000D5C4D">
        <w:t>Prizes announc</w:t>
      </w:r>
      <w:r>
        <w:t>ed at award ceremony ~1:00pm. </w:t>
      </w:r>
    </w:p>
    <w:p w14:paraId="189C3150" w14:textId="77777777" w:rsidR="00703879" w:rsidRPr="000D5C4D" w:rsidRDefault="00703879" w:rsidP="00703879">
      <w:pPr>
        <w:pStyle w:val="ListParagraph"/>
        <w:numPr>
          <w:ilvl w:val="0"/>
          <w:numId w:val="3"/>
        </w:numPr>
      </w:pPr>
      <w:r w:rsidRPr="000D5C4D">
        <w:t>Most ECE classes cancelled through 3:00; plan to spend the day.  </w:t>
      </w:r>
    </w:p>
    <w:p w14:paraId="3B1C8EFF" w14:textId="77777777" w:rsidR="00703879" w:rsidRDefault="00703879" w:rsidP="00703879">
      <w:pPr>
        <w:ind w:firstLine="720"/>
      </w:pPr>
    </w:p>
    <w:p w14:paraId="51A6AAAC" w14:textId="77777777" w:rsidR="0025531A" w:rsidRPr="000D5C4D" w:rsidRDefault="0025531A" w:rsidP="0025531A">
      <w:pPr>
        <w:ind w:firstLine="720"/>
      </w:pPr>
      <w:r w:rsidRPr="000D5C4D">
        <w:t>ALSO DUE:</w:t>
      </w:r>
    </w:p>
    <w:p w14:paraId="01EE60C1" w14:textId="77777777" w:rsidR="0025531A" w:rsidRPr="000D5C4D" w:rsidRDefault="0025531A" w:rsidP="0025531A">
      <w:pPr>
        <w:pStyle w:val="ListParagraph"/>
        <w:numPr>
          <w:ilvl w:val="0"/>
          <w:numId w:val="3"/>
        </w:numPr>
      </w:pPr>
      <w:r w:rsidRPr="000D5C4D">
        <w:t>Final N</w:t>
      </w:r>
      <w:r w:rsidRPr="0025531A">
        <w:rPr>
          <w:iCs/>
        </w:rPr>
        <w:t>otebooks due to facilitator by 5:00PM.</w:t>
      </w:r>
    </w:p>
    <w:p w14:paraId="31027E8B" w14:textId="77777777"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14:paraId="47BD5757" w14:textId="77777777" w:rsidR="0025531A" w:rsidRDefault="0025531A" w:rsidP="00703879">
      <w:pPr>
        <w:ind w:firstLine="720"/>
      </w:pPr>
    </w:p>
    <w:p w14:paraId="45CC81F7" w14:textId="77777777" w:rsidR="0025531A" w:rsidRDefault="0025531A" w:rsidP="0025531A">
      <w:pPr>
        <w:pStyle w:val="Heading2"/>
      </w:pPr>
      <w:r>
        <w:t>Week 16: Final Exam Week</w:t>
      </w:r>
    </w:p>
    <w:p w14:paraId="51A2C702" w14:textId="77777777" w:rsidR="0025531A" w:rsidRPr="000D5C4D" w:rsidRDefault="0025531A" w:rsidP="0025531A">
      <w:pPr>
        <w:pStyle w:val="ListParagraph"/>
        <w:numPr>
          <w:ilvl w:val="0"/>
          <w:numId w:val="3"/>
        </w:numPr>
      </w:pPr>
      <w:r w:rsidRPr="000D5C4D">
        <w:t xml:space="preserve">Due Monday, Dec. 14 by 12:00 noon: You must submit (electronically to Profs. Grotjohn and Udpa) your evaluation of the contributions of your team members (get it </w:t>
      </w:r>
      <w:hyperlink r:id="rId44" w:history="1">
        <w:r w:rsidRPr="0025531A">
          <w:rPr>
            <w:rStyle w:val="Hyperlink"/>
            <w:rFonts w:eastAsiaTheme="majorEastAsia"/>
          </w:rPr>
          <w:t>here</w:t>
        </w:r>
      </w:hyperlink>
      <w:r w:rsidRPr="000D5C4D">
        <w:t>).</w:t>
      </w:r>
    </w:p>
    <w:p w14:paraId="6CB96F3E" w14:textId="77777777" w:rsidR="0025531A" w:rsidRPr="000D5C4D" w:rsidRDefault="0025531A" w:rsidP="0025531A">
      <w:r w:rsidRPr="000D5C4D">
        <w:t> </w:t>
      </w:r>
    </w:p>
    <w:p w14:paraId="20ED7D5C" w14:textId="77777777" w:rsidR="0025531A" w:rsidRPr="000D5C4D" w:rsidRDefault="0025531A" w:rsidP="0025531A">
      <w:pPr>
        <w:pStyle w:val="ListParagraph"/>
        <w:numPr>
          <w:ilvl w:val="0"/>
          <w:numId w:val="3"/>
        </w:numPr>
      </w:pPr>
      <w:r w:rsidRPr="000D5C4D">
        <w:t>Due Monday, Dec. 14</w:t>
      </w:r>
      <w:r w:rsidRPr="0025531A">
        <w:rPr>
          <w:vertAlign w:val="superscript"/>
        </w:rPr>
        <w:t xml:space="preserve"> </w:t>
      </w:r>
      <w:r w:rsidRPr="000D5C4D">
        <w:t>by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14:paraId="51EEF22F" w14:textId="77777777" w:rsidR="0025531A" w:rsidRPr="000D5C4D" w:rsidRDefault="0025531A" w:rsidP="0025531A">
      <w:r w:rsidRPr="000D5C4D">
        <w:t> </w:t>
      </w:r>
    </w:p>
    <w:p w14:paraId="56CDE504" w14:textId="77777777"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033"/>
    <w:rsid w:val="000F2FF2"/>
    <w:rsid w:val="001C1192"/>
    <w:rsid w:val="0023587D"/>
    <w:rsid w:val="0025531A"/>
    <w:rsid w:val="002E0D58"/>
    <w:rsid w:val="00473C6A"/>
    <w:rsid w:val="00480ED8"/>
    <w:rsid w:val="00530951"/>
    <w:rsid w:val="005A149F"/>
    <w:rsid w:val="00650CE8"/>
    <w:rsid w:val="00677F4A"/>
    <w:rsid w:val="00680033"/>
    <w:rsid w:val="00703879"/>
    <w:rsid w:val="0076462A"/>
    <w:rsid w:val="00786D7C"/>
    <w:rsid w:val="007B6161"/>
    <w:rsid w:val="007F7F60"/>
    <w:rsid w:val="00895C84"/>
    <w:rsid w:val="008C7564"/>
    <w:rsid w:val="0092677D"/>
    <w:rsid w:val="00A67F97"/>
    <w:rsid w:val="00A96595"/>
    <w:rsid w:val="00BC5E9B"/>
    <w:rsid w:val="00C464B4"/>
    <w:rsid w:val="00C611C4"/>
    <w:rsid w:val="00C83989"/>
    <w:rsid w:val="00CE6BDC"/>
    <w:rsid w:val="00E606FB"/>
    <w:rsid w:val="00F56C34"/>
    <w:rsid w:val="00FC1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59547"/>
  <w15:chartTrackingRefBased/>
  <w15:docId w15:val="{10E7AFB4-C059-4DB3-92AB-4BBCA191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033"/>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capstone/About480.ppt" TargetMode="External"/><Relationship Id="rId13" Type="http://schemas.openxmlformats.org/officeDocument/2006/relationships/hyperlink" Target="http://www.egr.msu.edu/classes/ece480/goodman/PrototypingLecture.ppt" TargetMode="External"/><Relationship Id="rId18" Type="http://schemas.openxmlformats.org/officeDocument/2006/relationships/hyperlink" Target="http://www.egr.msu.edu/classes/ece480/goodman/ProjMgtOH.pdf" TargetMode="External"/><Relationship Id="rId26" Type="http://schemas.openxmlformats.org/officeDocument/2006/relationships/hyperlink" Target="http://www.egr.msu.edu/classes/ece480/capstone/Sp11/files/lecture-1-23.pdf" TargetMode="External"/><Relationship Id="rId39" Type="http://schemas.openxmlformats.org/officeDocument/2006/relationships/hyperlink" Target="http://www.egr.msu.edu/classes/ece480/goodman/LecNotesReIntellProperty.PDF" TargetMode="External"/><Relationship Id="rId3" Type="http://schemas.openxmlformats.org/officeDocument/2006/relationships/styles" Target="styles.xml"/><Relationship Id="rId21" Type="http://schemas.openxmlformats.org/officeDocument/2006/relationships/hyperlink" Target="http://www.egr.msu.edu/classes/ece480/capstone/f15/sep21/memo_rfp.docx" TargetMode="External"/><Relationship Id="rId34" Type="http://schemas.openxmlformats.org/officeDocument/2006/relationships/hyperlink" Target="http://www.egr.msu.edu/classes/ece480/goodman/DFSSfiles/4_MSU_Fx_15.pdf" TargetMode="External"/><Relationship Id="rId42" Type="http://schemas.openxmlformats.org/officeDocument/2006/relationships/hyperlink" Target="http://www.egr.msu.edu/classes/ece480/capstone/FinalDeliverablesAndFinalReptFormat-S12.docx" TargetMode="External"/><Relationship Id="rId7" Type="http://schemas.openxmlformats.org/officeDocument/2006/relationships/hyperlink" Target="mailto:udpal@egr.msu.edu" TargetMode="External"/><Relationship Id="rId12" Type="http://schemas.openxmlformats.org/officeDocument/2006/relationships/hyperlink" Target="http://www.egr.msu.edu/classes/ece480/goodman/Team-roles.slides.htm" TargetMode="External"/><Relationship Id="rId17" Type="http://schemas.openxmlformats.org/officeDocument/2006/relationships/hyperlink" Target="http://www.egr.msu.edu/classes/ece480/goodman/projmgtlectureohs.ppt" TargetMode="External"/><Relationship Id="rId25" Type="http://schemas.openxmlformats.org/officeDocument/2006/relationships/hyperlink" Target="http://www.egr.msu.edu/classes/ece480/goodman/DFSSfiles/3A_MSU_QFD_08.pdf" TargetMode="External"/><Relationship Id="rId33" Type="http://schemas.openxmlformats.org/officeDocument/2006/relationships/hyperlink" Target="http://www.egr.msu.edu/classes/ece480/goodman/DFSSfiles/4_MSU_Fx_08.pdf" TargetMode="External"/><Relationship Id="rId38" Type="http://schemas.openxmlformats.org/officeDocument/2006/relationships/hyperlink" Target="http://www.egr.msu.edu/classes/ece480/goodman/docs/NollPatent.pdf"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gr.msu.edu/classes/ece480/capstone/DFSSfiles/2_MSUVOC_12.pdf" TargetMode="External"/><Relationship Id="rId20" Type="http://schemas.openxmlformats.org/officeDocument/2006/relationships/hyperlink" Target="http://www.egr.msu.edu/classes/ece480/capstone/f15/sep21/MoreTechWriting.ppt" TargetMode="External"/><Relationship Id="rId29" Type="http://schemas.openxmlformats.org/officeDocument/2006/relationships/hyperlink" Target="http://www.egr.msu.edu/classes/ece480/goodman/TeamingLectureOH.ppt" TargetMode="External"/><Relationship Id="rId41" Type="http://schemas.openxmlformats.org/officeDocument/2006/relationships/hyperlink" Target="http://www.egr.msu.edu/classes/ece480/capstone/f15/oct16/ana.docx" TargetMode="External"/><Relationship Id="rId1" Type="http://schemas.openxmlformats.org/officeDocument/2006/relationships/customXml" Target="../customXml/item1.xml"/><Relationship Id="rId6" Type="http://schemas.openxmlformats.org/officeDocument/2006/relationships/hyperlink" Target="mailto:grotjohn@egr.msu.edu" TargetMode="External"/><Relationship Id="rId11" Type="http://schemas.openxmlformats.org/officeDocument/2006/relationships/hyperlink" Target="http://www.egr.msu.edu/classes/ece480/goodman/Team-roles.htm" TargetMode="External"/><Relationship Id="rId24" Type="http://schemas.openxmlformats.org/officeDocument/2006/relationships/hyperlink" Target="http://www.egr.msu.edu/classes/ece480/goodman/DFSSfiles/1_SS_Overview_08.pdf" TargetMode="External"/><Relationship Id="rId32" Type="http://schemas.openxmlformats.org/officeDocument/2006/relationships/hyperlink" Target="http://www.egr.msu.edu/classes/ece480/goodman/DFSSfiles/5_MAIC_Optimization.pdf" TargetMode="External"/><Relationship Id="rId37" Type="http://schemas.openxmlformats.org/officeDocument/2006/relationships/hyperlink" Target="http://www.egr.msu.edu/classes/ece480/capstone/f15/oct16/techlec.doc" TargetMode="External"/><Relationship Id="rId40" Type="http://schemas.openxmlformats.org/officeDocument/2006/relationships/hyperlink" Target="http://www.egr.msu.edu/classes/ece480/capstone/Design%20Issues.ppt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gr.msu.edu/classes/ece480/goodman/reg-heat.htm" TargetMode="External"/><Relationship Id="rId23" Type="http://schemas.openxmlformats.org/officeDocument/2006/relationships/hyperlink" Target="http://www.egr.msu.edu/classes/ece480/capstone/f15/sep21/tech_com.pdf" TargetMode="External"/><Relationship Id="rId28" Type="http://schemas.openxmlformats.org/officeDocument/2006/relationships/hyperlink" Target="http://www.egr.msu.edu/classes/ece480/goodman/docs/resources/TeamDesign.html" TargetMode="External"/><Relationship Id="rId36" Type="http://schemas.openxmlformats.org/officeDocument/2006/relationships/hyperlink" Target="http://www.egr.msu.edu/classes/ece480/capstone/f15/oct16/ana.docx" TargetMode="External"/><Relationship Id="rId10" Type="http://schemas.openxmlformats.org/officeDocument/2006/relationships/hyperlink" Target="http://www.egr.msu.edu/classes/ece480/goodman/NotebookOverheads.ppt" TargetMode="External"/><Relationship Id="rId19" Type="http://schemas.openxmlformats.org/officeDocument/2006/relationships/hyperlink" Target="http://www.egr.msu.edu/classes/ece480/capstone/f15/sep21/TeamDesign.htm" TargetMode="External"/><Relationship Id="rId31" Type="http://schemas.openxmlformats.org/officeDocument/2006/relationships/hyperlink" Target="http://www.egr.msu.edu/classes/ece480/capstone/f15/sep28/tbd.ppt" TargetMode="External"/><Relationship Id="rId44" Type="http://schemas.openxmlformats.org/officeDocument/2006/relationships/hyperlink" Target="http://www.egr.msu.edu/classes/ece480/capstone/Sp11/files/EvaluationOfTeammateContributions-S11.doc" TargetMode="External"/><Relationship Id="rId4" Type="http://schemas.openxmlformats.org/officeDocument/2006/relationships/settings" Target="settings.xml"/><Relationship Id="rId9" Type="http://schemas.openxmlformats.org/officeDocument/2006/relationships/hyperlink" Target="http://www.egr.msu.edu/classes/ece480/goodman/notebook.htm" TargetMode="External"/><Relationship Id="rId14" Type="http://schemas.openxmlformats.org/officeDocument/2006/relationships/hyperlink" Target="http://www.egr.msu.edu/classes/ece480/goodman/PowerSupplyAndThermal%20Issues.PPT" TargetMode="External"/><Relationship Id="rId22" Type="http://schemas.openxmlformats.org/officeDocument/2006/relationships/hyperlink" Target="http://www.egr.msu.edu/classes/ece480/capstone/f15/sep21/TeamingLectureOH.ppt" TargetMode="External"/><Relationship Id="rId27" Type="http://schemas.openxmlformats.org/officeDocument/2006/relationships/hyperlink" Target="http://www.egr.msu.edu/classes/ece480/capstone/Sp11/files/MoreTechWriting.ppt" TargetMode="External"/><Relationship Id="rId30" Type="http://schemas.openxmlformats.org/officeDocument/2006/relationships/hyperlink" Target="http://www.egr.msu.edu/classes/ece480/capstone/f15/sep28/oralpres.ppt" TargetMode="External"/><Relationship Id="rId35" Type="http://schemas.openxmlformats.org/officeDocument/2006/relationships/hyperlink" Target="http://www.egr.msu.edu/classes/ece480/capstone/f15/oct16/standards.pptx" TargetMode="External"/><Relationship Id="rId43" Type="http://schemas.openxmlformats.org/officeDocument/2006/relationships/hyperlink" Target="http://www.egr.msu.edu/classes/ece480/capstone/JudgingCriteria%204-13-1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C49EC-9D7B-4BA0-B1AB-236AE2DEB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68D0C88C</Template>
  <TotalTime>3</TotalTime>
  <Pages>7</Pages>
  <Words>1450</Words>
  <Characters>10974</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Afif Zaki Alsinan</dc:creator>
  <cp:keywords/>
  <dc:description/>
  <cp:lastModifiedBy>Afif Zaki Alsinan</cp:lastModifiedBy>
  <cp:revision>4</cp:revision>
  <dcterms:created xsi:type="dcterms:W3CDTF">2015-10-29T15:14:00Z</dcterms:created>
  <dcterms:modified xsi:type="dcterms:W3CDTF">2015-11-09T17:49:00Z</dcterms:modified>
</cp:coreProperties>
</file>